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70C" w:rsidRPr="004171B3" w:rsidRDefault="00821996" w:rsidP="00E05AF3">
      <w:pPr>
        <w:pStyle w:val="2"/>
      </w:pPr>
      <w:bookmarkStart w:id="0" w:name="_GoBack"/>
      <w:bookmarkEnd w:id="0"/>
      <w:r w:rsidRPr="004171B3">
        <w:rPr>
          <w:noProof/>
        </w:rPr>
        <w:drawing>
          <wp:inline distT="0" distB="0" distL="0" distR="0">
            <wp:extent cx="6116320" cy="93681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936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1B3" w:rsidRPr="004171B3" w:rsidRDefault="004171B3" w:rsidP="004171B3"/>
    <w:p w:rsidR="000E170C" w:rsidRDefault="000E170C" w:rsidP="008F613A">
      <w:pPr>
        <w:rPr>
          <w:sz w:val="28"/>
          <w:szCs w:val="28"/>
        </w:rPr>
      </w:pPr>
    </w:p>
    <w:p w:rsidR="000E170C" w:rsidRDefault="00821996" w:rsidP="008F613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-342900</wp:posOffset>
                </wp:positionV>
                <wp:extent cx="2651760" cy="1371600"/>
                <wp:effectExtent l="1270" t="3810" r="4445" b="0"/>
                <wp:wrapNone/>
                <wp:docPr id="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176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5901" w:rsidRPr="0037284D" w:rsidRDefault="007B5901" w:rsidP="000E170C">
                            <w:pPr>
                              <w:pStyle w:val="1"/>
                              <w:spacing w:before="0" w:after="0"/>
                              <w:jc w:val="left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0"/>
                                <w:sz w:val="28"/>
                                <w:szCs w:val="28"/>
                              </w:rPr>
                              <w:t>УТВЕРЖДЕН</w:t>
                            </w:r>
                          </w:p>
                          <w:p w:rsidR="007B5901" w:rsidRDefault="007B5901" w:rsidP="000E17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7284D">
                              <w:rPr>
                                <w:sz w:val="28"/>
                                <w:szCs w:val="28"/>
                              </w:rPr>
                              <w:t>постановлением администрации</w:t>
                            </w:r>
                          </w:p>
                          <w:p w:rsidR="007B5901" w:rsidRDefault="007B5901" w:rsidP="000E17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7284D">
                              <w:rPr>
                                <w:sz w:val="28"/>
                                <w:szCs w:val="28"/>
                              </w:rPr>
                              <w:t>Красноарме</w:t>
                            </w:r>
                            <w:r w:rsidRPr="0037284D">
                              <w:rPr>
                                <w:sz w:val="28"/>
                                <w:szCs w:val="28"/>
                              </w:rPr>
                              <w:t>й</w:t>
                            </w:r>
                            <w:r w:rsidRPr="0037284D">
                              <w:rPr>
                                <w:sz w:val="28"/>
                                <w:szCs w:val="28"/>
                              </w:rPr>
                              <w:t>ского</w:t>
                            </w:r>
                          </w:p>
                          <w:p w:rsidR="007B5901" w:rsidRDefault="007B5901" w:rsidP="000E17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7284D">
                              <w:rPr>
                                <w:sz w:val="28"/>
                                <w:szCs w:val="28"/>
                              </w:rPr>
                              <w:t>муниципальн</w:t>
                            </w:r>
                            <w:r w:rsidRPr="0037284D">
                              <w:rPr>
                                <w:sz w:val="28"/>
                                <w:szCs w:val="28"/>
                              </w:rPr>
                              <w:t>о</w:t>
                            </w:r>
                            <w:r w:rsidRPr="0037284D">
                              <w:rPr>
                                <w:sz w:val="28"/>
                                <w:szCs w:val="28"/>
                              </w:rPr>
                              <w:t>го района</w:t>
                            </w:r>
                          </w:p>
                          <w:p w:rsidR="007B5901" w:rsidRPr="0037284D" w:rsidRDefault="007B5901" w:rsidP="000E17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Челябинской области</w:t>
                            </w:r>
                          </w:p>
                          <w:p w:rsidR="007B5901" w:rsidRPr="002B103D" w:rsidRDefault="007B5901" w:rsidP="000E170C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7284D">
                              <w:rPr>
                                <w:sz w:val="28"/>
                                <w:szCs w:val="28"/>
                              </w:rPr>
                              <w:t xml:space="preserve">от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___________ </w:t>
                            </w:r>
                            <w:r w:rsidRPr="0037284D">
                              <w:rPr>
                                <w:sz w:val="28"/>
                                <w:szCs w:val="28"/>
                              </w:rPr>
                              <w:t>№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________</w:t>
                            </w:r>
                          </w:p>
                          <w:p w:rsidR="007B5901" w:rsidRDefault="007B5901" w:rsidP="000E17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289.2pt;margin-top:-27pt;width:208.8pt;height:10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" stroked="f">
                <v:textbox>
                  <w:txbxContent>
                    <w:p w:rsidR="007B5901" w:rsidRPr="0037284D" w:rsidRDefault="007B5901" w:rsidP="000E170C">
                      <w:pPr>
                        <w:pStyle w:val="1"/>
                        <w:spacing w:before="0" w:after="0"/>
                        <w:jc w:val="left"/>
                        <w:rPr>
                          <w:b w:val="0"/>
                          <w:sz w:val="28"/>
                          <w:szCs w:val="28"/>
                        </w:rPr>
                      </w:pPr>
                      <w:r>
                        <w:rPr>
                          <w:b w:val="0"/>
                          <w:sz w:val="28"/>
                          <w:szCs w:val="28"/>
                        </w:rPr>
                        <w:t>УТВЕРЖДЕН</w:t>
                      </w:r>
                    </w:p>
                    <w:p w:rsidR="007B5901" w:rsidRDefault="007B5901" w:rsidP="000E170C">
                      <w:pPr>
                        <w:rPr>
                          <w:sz w:val="28"/>
                          <w:szCs w:val="28"/>
                        </w:rPr>
                      </w:pPr>
                      <w:r w:rsidRPr="0037284D">
                        <w:rPr>
                          <w:sz w:val="28"/>
                          <w:szCs w:val="28"/>
                        </w:rPr>
                        <w:t>постановлением администрации</w:t>
                      </w:r>
                    </w:p>
                    <w:p w:rsidR="007B5901" w:rsidRDefault="007B5901" w:rsidP="000E170C">
                      <w:pPr>
                        <w:rPr>
                          <w:sz w:val="28"/>
                          <w:szCs w:val="28"/>
                        </w:rPr>
                      </w:pPr>
                      <w:r w:rsidRPr="0037284D">
                        <w:rPr>
                          <w:sz w:val="28"/>
                          <w:szCs w:val="28"/>
                        </w:rPr>
                        <w:t>Красноарме</w:t>
                      </w:r>
                      <w:r w:rsidRPr="0037284D">
                        <w:rPr>
                          <w:sz w:val="28"/>
                          <w:szCs w:val="28"/>
                        </w:rPr>
                        <w:t>й</w:t>
                      </w:r>
                      <w:r w:rsidRPr="0037284D">
                        <w:rPr>
                          <w:sz w:val="28"/>
                          <w:szCs w:val="28"/>
                        </w:rPr>
                        <w:t>ского</w:t>
                      </w:r>
                    </w:p>
                    <w:p w:rsidR="007B5901" w:rsidRDefault="007B5901" w:rsidP="000E170C">
                      <w:pPr>
                        <w:rPr>
                          <w:sz w:val="28"/>
                          <w:szCs w:val="28"/>
                        </w:rPr>
                      </w:pPr>
                      <w:r w:rsidRPr="0037284D">
                        <w:rPr>
                          <w:sz w:val="28"/>
                          <w:szCs w:val="28"/>
                        </w:rPr>
                        <w:t>муниципальн</w:t>
                      </w:r>
                      <w:r w:rsidRPr="0037284D">
                        <w:rPr>
                          <w:sz w:val="28"/>
                          <w:szCs w:val="28"/>
                        </w:rPr>
                        <w:t>о</w:t>
                      </w:r>
                      <w:r w:rsidRPr="0037284D">
                        <w:rPr>
                          <w:sz w:val="28"/>
                          <w:szCs w:val="28"/>
                        </w:rPr>
                        <w:t>го района</w:t>
                      </w:r>
                    </w:p>
                    <w:p w:rsidR="007B5901" w:rsidRPr="0037284D" w:rsidRDefault="007B5901" w:rsidP="000E17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Челябинской области</w:t>
                      </w:r>
                    </w:p>
                    <w:p w:rsidR="007B5901" w:rsidRPr="002B103D" w:rsidRDefault="007B5901" w:rsidP="000E170C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37284D">
                        <w:rPr>
                          <w:sz w:val="28"/>
                          <w:szCs w:val="28"/>
                        </w:rPr>
                        <w:t xml:space="preserve">от </w:t>
                      </w:r>
                      <w:r>
                        <w:rPr>
                          <w:sz w:val="28"/>
                          <w:szCs w:val="28"/>
                        </w:rPr>
                        <w:t xml:space="preserve">___________ </w:t>
                      </w:r>
                      <w:r w:rsidRPr="0037284D">
                        <w:rPr>
                          <w:sz w:val="28"/>
                          <w:szCs w:val="28"/>
                        </w:rPr>
                        <w:t>№</w:t>
                      </w:r>
                      <w:r>
                        <w:rPr>
                          <w:sz w:val="28"/>
                          <w:szCs w:val="28"/>
                        </w:rPr>
                        <w:t xml:space="preserve"> ________</w:t>
                      </w:r>
                    </w:p>
                    <w:p w:rsidR="007B5901" w:rsidRDefault="007B5901" w:rsidP="000E170C"/>
                  </w:txbxContent>
                </v:textbox>
              </v:rect>
            </w:pict>
          </mc:Fallback>
        </mc:AlternateContent>
      </w:r>
    </w:p>
    <w:p w:rsidR="000E170C" w:rsidRPr="000E170C" w:rsidRDefault="000E170C" w:rsidP="000E170C">
      <w:pPr>
        <w:rPr>
          <w:sz w:val="28"/>
          <w:szCs w:val="28"/>
        </w:rPr>
      </w:pPr>
    </w:p>
    <w:p w:rsidR="000E170C" w:rsidRPr="000E170C" w:rsidRDefault="000E170C" w:rsidP="000E170C">
      <w:pPr>
        <w:rPr>
          <w:sz w:val="28"/>
          <w:szCs w:val="28"/>
        </w:rPr>
      </w:pPr>
    </w:p>
    <w:p w:rsidR="000E170C" w:rsidRPr="000E170C" w:rsidRDefault="000E170C" w:rsidP="000E170C">
      <w:pPr>
        <w:rPr>
          <w:sz w:val="28"/>
          <w:szCs w:val="28"/>
        </w:rPr>
      </w:pPr>
    </w:p>
    <w:p w:rsidR="000E170C" w:rsidRPr="000E170C" w:rsidRDefault="000E170C" w:rsidP="000E170C">
      <w:pPr>
        <w:rPr>
          <w:sz w:val="28"/>
          <w:szCs w:val="28"/>
        </w:rPr>
      </w:pPr>
    </w:p>
    <w:p w:rsidR="000E170C" w:rsidRDefault="000E170C" w:rsidP="000E170C">
      <w:pPr>
        <w:rPr>
          <w:sz w:val="28"/>
          <w:szCs w:val="28"/>
        </w:rPr>
      </w:pPr>
    </w:p>
    <w:p w:rsidR="000E170C" w:rsidRPr="000E170C" w:rsidRDefault="000E170C" w:rsidP="000E170C">
      <w:pPr>
        <w:rPr>
          <w:sz w:val="28"/>
          <w:szCs w:val="28"/>
        </w:rPr>
      </w:pPr>
    </w:p>
    <w:p w:rsidR="007045B9" w:rsidRDefault="007045B9" w:rsidP="000E170C">
      <w:pPr>
        <w:spacing w:after="120"/>
        <w:jc w:val="center"/>
        <w:rPr>
          <w:b/>
          <w:bCs/>
          <w:sz w:val="44"/>
          <w:szCs w:val="44"/>
        </w:rPr>
      </w:pPr>
    </w:p>
    <w:p w:rsidR="007045B9" w:rsidRDefault="007045B9" w:rsidP="000E170C">
      <w:pPr>
        <w:spacing w:after="120"/>
        <w:jc w:val="center"/>
        <w:rPr>
          <w:b/>
          <w:bCs/>
          <w:sz w:val="44"/>
          <w:szCs w:val="44"/>
        </w:rPr>
      </w:pPr>
    </w:p>
    <w:p w:rsidR="000E170C" w:rsidRDefault="000E170C" w:rsidP="000E170C">
      <w:pPr>
        <w:spacing w:after="120"/>
        <w:jc w:val="center"/>
        <w:rPr>
          <w:b/>
          <w:bCs/>
          <w:sz w:val="44"/>
          <w:szCs w:val="44"/>
        </w:rPr>
      </w:pPr>
      <w:r w:rsidRPr="000E170C">
        <w:rPr>
          <w:b/>
          <w:bCs/>
          <w:sz w:val="44"/>
          <w:szCs w:val="44"/>
        </w:rPr>
        <w:t>УСТАВ</w:t>
      </w:r>
    </w:p>
    <w:p w:rsidR="00AA1708" w:rsidRPr="00E2170A" w:rsidRDefault="00AA1708" w:rsidP="00AA1708">
      <w:pPr>
        <w:jc w:val="center"/>
        <w:rPr>
          <w:b/>
          <w:sz w:val="40"/>
          <w:szCs w:val="40"/>
          <w:bdr w:val="none" w:sz="0" w:space="0" w:color="auto" w:frame="1"/>
        </w:rPr>
      </w:pPr>
      <w:r w:rsidRPr="00E2170A">
        <w:rPr>
          <w:b/>
          <w:bCs/>
          <w:sz w:val="40"/>
          <w:szCs w:val="40"/>
        </w:rPr>
        <w:t xml:space="preserve">Муниципального </w:t>
      </w:r>
      <w:r w:rsidR="00555865" w:rsidRPr="00E2170A">
        <w:rPr>
          <w:b/>
          <w:sz w:val="40"/>
          <w:szCs w:val="40"/>
          <w:bdr w:val="none" w:sz="0" w:space="0" w:color="auto" w:frame="1"/>
        </w:rPr>
        <w:t xml:space="preserve">бюджетного </w:t>
      </w:r>
      <w:r w:rsidRPr="00E2170A">
        <w:rPr>
          <w:b/>
          <w:sz w:val="40"/>
          <w:szCs w:val="40"/>
          <w:bdr w:val="none" w:sz="0" w:space="0" w:color="auto" w:frame="1"/>
        </w:rPr>
        <w:t>учр</w:t>
      </w:r>
      <w:r w:rsidRPr="00E2170A">
        <w:rPr>
          <w:b/>
          <w:sz w:val="40"/>
          <w:szCs w:val="40"/>
          <w:bdr w:val="none" w:sz="0" w:space="0" w:color="auto" w:frame="1"/>
        </w:rPr>
        <w:t>е</w:t>
      </w:r>
      <w:r w:rsidRPr="00E2170A">
        <w:rPr>
          <w:b/>
          <w:sz w:val="40"/>
          <w:szCs w:val="40"/>
          <w:bdr w:val="none" w:sz="0" w:space="0" w:color="auto" w:frame="1"/>
        </w:rPr>
        <w:t xml:space="preserve">ждения </w:t>
      </w:r>
    </w:p>
    <w:p w:rsidR="00AA1708" w:rsidRDefault="00AA1708" w:rsidP="00AA1708">
      <w:pPr>
        <w:jc w:val="center"/>
        <w:rPr>
          <w:b/>
          <w:color w:val="FF0000"/>
          <w:sz w:val="40"/>
          <w:szCs w:val="40"/>
          <w:bdr w:val="none" w:sz="0" w:space="0" w:color="auto" w:frame="1"/>
        </w:rPr>
      </w:pPr>
      <w:r w:rsidRPr="00E2170A">
        <w:rPr>
          <w:b/>
          <w:sz w:val="40"/>
          <w:szCs w:val="40"/>
          <w:bdr w:val="none" w:sz="0" w:space="0" w:color="auto" w:frame="1"/>
        </w:rPr>
        <w:t>дополнительного образов</w:t>
      </w:r>
      <w:r w:rsidRPr="00E2170A">
        <w:rPr>
          <w:b/>
          <w:sz w:val="40"/>
          <w:szCs w:val="40"/>
          <w:bdr w:val="none" w:sz="0" w:space="0" w:color="auto" w:frame="1"/>
        </w:rPr>
        <w:t>а</w:t>
      </w:r>
      <w:r w:rsidRPr="00E2170A">
        <w:rPr>
          <w:b/>
          <w:sz w:val="40"/>
          <w:szCs w:val="40"/>
          <w:bdr w:val="none" w:sz="0" w:space="0" w:color="auto" w:frame="1"/>
        </w:rPr>
        <w:t xml:space="preserve">ния </w:t>
      </w:r>
    </w:p>
    <w:p w:rsidR="002779DA" w:rsidRPr="00BF7DA8" w:rsidRDefault="003F63EF" w:rsidP="00F55A7F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0"/>
          <w:szCs w:val="40"/>
        </w:rPr>
        <w:t>«Мирненская</w:t>
      </w:r>
      <w:r w:rsidR="00AA1708" w:rsidRPr="00BF7DA8">
        <w:rPr>
          <w:b/>
          <w:bCs/>
          <w:sz w:val="40"/>
          <w:szCs w:val="40"/>
        </w:rPr>
        <w:t xml:space="preserve"> детская школа иску</w:t>
      </w:r>
      <w:r w:rsidR="00AA1708" w:rsidRPr="00BF7DA8">
        <w:rPr>
          <w:b/>
          <w:bCs/>
          <w:sz w:val="40"/>
          <w:szCs w:val="40"/>
        </w:rPr>
        <w:t>с</w:t>
      </w:r>
      <w:r w:rsidR="00AA1708" w:rsidRPr="00BF7DA8">
        <w:rPr>
          <w:b/>
          <w:bCs/>
          <w:sz w:val="40"/>
          <w:szCs w:val="40"/>
        </w:rPr>
        <w:t>ств»</w:t>
      </w:r>
    </w:p>
    <w:p w:rsidR="000E170C" w:rsidRPr="000E170C" w:rsidRDefault="000E170C" w:rsidP="000E170C">
      <w:pPr>
        <w:tabs>
          <w:tab w:val="left" w:pos="1350"/>
        </w:tabs>
        <w:jc w:val="center"/>
        <w:rPr>
          <w:b/>
          <w:bCs/>
          <w:sz w:val="36"/>
          <w:szCs w:val="36"/>
        </w:rPr>
      </w:pPr>
      <w:r w:rsidRPr="000E170C">
        <w:rPr>
          <w:b/>
          <w:bCs/>
          <w:sz w:val="36"/>
          <w:szCs w:val="36"/>
        </w:rPr>
        <w:t>(</w:t>
      </w:r>
      <w:r>
        <w:rPr>
          <w:b/>
          <w:bCs/>
          <w:sz w:val="36"/>
          <w:szCs w:val="36"/>
        </w:rPr>
        <w:t>новая редакция</w:t>
      </w:r>
      <w:r w:rsidRPr="000E170C">
        <w:rPr>
          <w:b/>
          <w:bCs/>
          <w:sz w:val="36"/>
          <w:szCs w:val="36"/>
        </w:rPr>
        <w:t>)</w:t>
      </w:r>
    </w:p>
    <w:p w:rsidR="000E170C" w:rsidRDefault="000E170C" w:rsidP="000E170C">
      <w:pPr>
        <w:tabs>
          <w:tab w:val="left" w:pos="3817"/>
        </w:tabs>
        <w:rPr>
          <w:sz w:val="28"/>
          <w:szCs w:val="28"/>
        </w:rPr>
      </w:pPr>
    </w:p>
    <w:p w:rsidR="00796B09" w:rsidRDefault="00796B09" w:rsidP="000E170C">
      <w:pPr>
        <w:tabs>
          <w:tab w:val="left" w:pos="3817"/>
        </w:tabs>
        <w:jc w:val="center"/>
        <w:rPr>
          <w:sz w:val="28"/>
          <w:szCs w:val="28"/>
        </w:rPr>
      </w:pPr>
    </w:p>
    <w:p w:rsidR="007045B9" w:rsidRDefault="007045B9" w:rsidP="000E170C">
      <w:pPr>
        <w:tabs>
          <w:tab w:val="left" w:pos="3817"/>
        </w:tabs>
        <w:jc w:val="center"/>
        <w:rPr>
          <w:sz w:val="28"/>
          <w:szCs w:val="28"/>
        </w:rPr>
      </w:pPr>
    </w:p>
    <w:p w:rsidR="007045B9" w:rsidRDefault="007045B9" w:rsidP="000E170C">
      <w:pPr>
        <w:tabs>
          <w:tab w:val="left" w:pos="3817"/>
        </w:tabs>
        <w:jc w:val="center"/>
        <w:rPr>
          <w:sz w:val="28"/>
          <w:szCs w:val="28"/>
        </w:rPr>
      </w:pPr>
    </w:p>
    <w:p w:rsidR="007045B9" w:rsidRDefault="007045B9" w:rsidP="000E170C">
      <w:pPr>
        <w:tabs>
          <w:tab w:val="left" w:pos="3817"/>
        </w:tabs>
        <w:jc w:val="center"/>
        <w:rPr>
          <w:sz w:val="28"/>
          <w:szCs w:val="28"/>
        </w:rPr>
      </w:pPr>
    </w:p>
    <w:p w:rsidR="007045B9" w:rsidRDefault="007045B9" w:rsidP="000E170C">
      <w:pPr>
        <w:tabs>
          <w:tab w:val="left" w:pos="3817"/>
        </w:tabs>
        <w:jc w:val="center"/>
        <w:rPr>
          <w:sz w:val="28"/>
          <w:szCs w:val="28"/>
        </w:rPr>
      </w:pPr>
    </w:p>
    <w:p w:rsidR="007045B9" w:rsidRDefault="007045B9" w:rsidP="000E170C">
      <w:pPr>
        <w:tabs>
          <w:tab w:val="left" w:pos="3817"/>
        </w:tabs>
        <w:jc w:val="center"/>
        <w:rPr>
          <w:sz w:val="28"/>
          <w:szCs w:val="28"/>
        </w:rPr>
      </w:pPr>
    </w:p>
    <w:p w:rsidR="007045B9" w:rsidRDefault="007045B9" w:rsidP="000E170C">
      <w:pPr>
        <w:tabs>
          <w:tab w:val="left" w:pos="3817"/>
        </w:tabs>
        <w:jc w:val="center"/>
        <w:rPr>
          <w:sz w:val="28"/>
          <w:szCs w:val="28"/>
        </w:rPr>
      </w:pPr>
    </w:p>
    <w:p w:rsidR="007045B9" w:rsidRDefault="007045B9" w:rsidP="000E170C">
      <w:pPr>
        <w:tabs>
          <w:tab w:val="left" w:pos="3817"/>
        </w:tabs>
        <w:jc w:val="center"/>
        <w:rPr>
          <w:sz w:val="28"/>
          <w:szCs w:val="28"/>
        </w:rPr>
      </w:pPr>
    </w:p>
    <w:p w:rsidR="007045B9" w:rsidRDefault="007045B9" w:rsidP="000E170C">
      <w:pPr>
        <w:tabs>
          <w:tab w:val="left" w:pos="3817"/>
        </w:tabs>
        <w:jc w:val="center"/>
        <w:rPr>
          <w:sz w:val="28"/>
          <w:szCs w:val="28"/>
        </w:rPr>
      </w:pPr>
    </w:p>
    <w:p w:rsidR="007045B9" w:rsidRDefault="007045B9" w:rsidP="000E170C">
      <w:pPr>
        <w:tabs>
          <w:tab w:val="left" w:pos="3817"/>
        </w:tabs>
        <w:jc w:val="center"/>
        <w:rPr>
          <w:sz w:val="28"/>
          <w:szCs w:val="28"/>
        </w:rPr>
      </w:pPr>
    </w:p>
    <w:p w:rsidR="007045B9" w:rsidRDefault="007045B9" w:rsidP="000E170C">
      <w:pPr>
        <w:tabs>
          <w:tab w:val="left" w:pos="3817"/>
        </w:tabs>
        <w:jc w:val="center"/>
        <w:rPr>
          <w:sz w:val="28"/>
          <w:szCs w:val="28"/>
        </w:rPr>
      </w:pPr>
    </w:p>
    <w:p w:rsidR="007045B9" w:rsidRDefault="007045B9" w:rsidP="000E170C">
      <w:pPr>
        <w:tabs>
          <w:tab w:val="left" w:pos="3817"/>
        </w:tabs>
        <w:jc w:val="center"/>
        <w:rPr>
          <w:sz w:val="28"/>
          <w:szCs w:val="28"/>
        </w:rPr>
      </w:pPr>
    </w:p>
    <w:p w:rsidR="007045B9" w:rsidRDefault="007045B9" w:rsidP="000E170C">
      <w:pPr>
        <w:tabs>
          <w:tab w:val="left" w:pos="3817"/>
        </w:tabs>
        <w:jc w:val="center"/>
        <w:rPr>
          <w:sz w:val="28"/>
          <w:szCs w:val="28"/>
        </w:rPr>
      </w:pPr>
    </w:p>
    <w:p w:rsidR="007045B9" w:rsidRDefault="007045B9" w:rsidP="000E170C">
      <w:pPr>
        <w:tabs>
          <w:tab w:val="left" w:pos="3817"/>
        </w:tabs>
        <w:jc w:val="center"/>
        <w:rPr>
          <w:sz w:val="28"/>
          <w:szCs w:val="28"/>
        </w:rPr>
      </w:pPr>
    </w:p>
    <w:p w:rsidR="007045B9" w:rsidRDefault="007045B9" w:rsidP="000E170C">
      <w:pPr>
        <w:tabs>
          <w:tab w:val="left" w:pos="3817"/>
        </w:tabs>
        <w:jc w:val="center"/>
        <w:rPr>
          <w:sz w:val="28"/>
          <w:szCs w:val="28"/>
        </w:rPr>
      </w:pPr>
    </w:p>
    <w:p w:rsidR="007045B9" w:rsidRDefault="007045B9" w:rsidP="000E170C">
      <w:pPr>
        <w:tabs>
          <w:tab w:val="left" w:pos="3817"/>
        </w:tabs>
        <w:jc w:val="center"/>
        <w:rPr>
          <w:sz w:val="28"/>
          <w:szCs w:val="28"/>
        </w:rPr>
      </w:pPr>
    </w:p>
    <w:p w:rsidR="007045B9" w:rsidRDefault="007045B9" w:rsidP="000E170C">
      <w:pPr>
        <w:tabs>
          <w:tab w:val="left" w:pos="3817"/>
        </w:tabs>
        <w:jc w:val="center"/>
        <w:rPr>
          <w:sz w:val="28"/>
          <w:szCs w:val="28"/>
        </w:rPr>
      </w:pPr>
    </w:p>
    <w:p w:rsidR="007045B9" w:rsidRDefault="007045B9" w:rsidP="000E170C">
      <w:pPr>
        <w:tabs>
          <w:tab w:val="left" w:pos="3817"/>
        </w:tabs>
        <w:jc w:val="center"/>
        <w:rPr>
          <w:sz w:val="28"/>
          <w:szCs w:val="28"/>
        </w:rPr>
      </w:pPr>
    </w:p>
    <w:p w:rsidR="007045B9" w:rsidRDefault="007045B9" w:rsidP="000E170C">
      <w:pPr>
        <w:tabs>
          <w:tab w:val="left" w:pos="3817"/>
        </w:tabs>
        <w:jc w:val="center"/>
        <w:rPr>
          <w:sz w:val="28"/>
          <w:szCs w:val="28"/>
        </w:rPr>
      </w:pPr>
    </w:p>
    <w:p w:rsidR="007045B9" w:rsidRDefault="007045B9" w:rsidP="000E170C">
      <w:pPr>
        <w:tabs>
          <w:tab w:val="left" w:pos="3817"/>
        </w:tabs>
        <w:jc w:val="center"/>
        <w:rPr>
          <w:sz w:val="28"/>
          <w:szCs w:val="28"/>
        </w:rPr>
      </w:pPr>
    </w:p>
    <w:p w:rsidR="007045B9" w:rsidRDefault="007045B9" w:rsidP="00304096">
      <w:pPr>
        <w:tabs>
          <w:tab w:val="left" w:pos="3817"/>
        </w:tabs>
        <w:rPr>
          <w:sz w:val="28"/>
          <w:szCs w:val="28"/>
        </w:rPr>
      </w:pPr>
    </w:p>
    <w:p w:rsidR="00304096" w:rsidRDefault="003F63EF" w:rsidP="000E170C">
      <w:pPr>
        <w:tabs>
          <w:tab w:val="left" w:pos="3817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Мирный</w:t>
      </w:r>
    </w:p>
    <w:p w:rsidR="000E170C" w:rsidRDefault="003F63EF" w:rsidP="000E170C">
      <w:pPr>
        <w:tabs>
          <w:tab w:val="left" w:pos="3817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  <w:r w:rsidR="000E170C">
        <w:rPr>
          <w:sz w:val="28"/>
          <w:szCs w:val="28"/>
        </w:rPr>
        <w:t xml:space="preserve"> </w:t>
      </w:r>
    </w:p>
    <w:p w:rsidR="004171B3" w:rsidRDefault="004171B3" w:rsidP="000E170C">
      <w:pPr>
        <w:jc w:val="center"/>
        <w:rPr>
          <w:b/>
          <w:bCs/>
          <w:sz w:val="28"/>
          <w:szCs w:val="28"/>
        </w:rPr>
      </w:pPr>
    </w:p>
    <w:p w:rsidR="000E170C" w:rsidRPr="000E170C" w:rsidRDefault="000E170C" w:rsidP="000E170C">
      <w:pPr>
        <w:jc w:val="center"/>
        <w:rPr>
          <w:b/>
          <w:bCs/>
          <w:sz w:val="28"/>
          <w:szCs w:val="28"/>
        </w:rPr>
      </w:pPr>
      <w:smartTag w:uri="urn:schemas-microsoft-com:office:smarttags" w:element="place">
        <w:r w:rsidRPr="000E170C">
          <w:rPr>
            <w:b/>
            <w:bCs/>
            <w:sz w:val="28"/>
            <w:szCs w:val="28"/>
            <w:lang w:val="en-US"/>
          </w:rPr>
          <w:lastRenderedPageBreak/>
          <w:t>I</w:t>
        </w:r>
        <w:r w:rsidRPr="000E170C">
          <w:rPr>
            <w:b/>
            <w:bCs/>
            <w:sz w:val="28"/>
            <w:szCs w:val="28"/>
          </w:rPr>
          <w:t>.</w:t>
        </w:r>
      </w:smartTag>
      <w:r>
        <w:rPr>
          <w:b/>
          <w:bCs/>
          <w:sz w:val="28"/>
          <w:szCs w:val="28"/>
        </w:rPr>
        <w:t xml:space="preserve"> </w:t>
      </w:r>
      <w:r w:rsidRPr="000E170C">
        <w:rPr>
          <w:b/>
          <w:bCs/>
          <w:sz w:val="28"/>
          <w:szCs w:val="28"/>
        </w:rPr>
        <w:t>ОБЩИЕ ПОЛОЖЕНИЯ</w:t>
      </w:r>
    </w:p>
    <w:p w:rsidR="00E22434" w:rsidRDefault="00E22434" w:rsidP="00BF6FEF">
      <w:pPr>
        <w:pStyle w:val="ListParagraph"/>
        <w:ind w:left="0"/>
        <w:jc w:val="both"/>
        <w:rPr>
          <w:sz w:val="28"/>
          <w:szCs w:val="28"/>
        </w:rPr>
      </w:pPr>
    </w:p>
    <w:p w:rsidR="000E67DA" w:rsidRDefault="00E22434" w:rsidP="00EE2FA2">
      <w:pPr>
        <w:pStyle w:val="ListParagraph"/>
        <w:ind w:left="0" w:firstLine="720"/>
        <w:jc w:val="both"/>
        <w:rPr>
          <w:sz w:val="28"/>
          <w:szCs w:val="28"/>
        </w:rPr>
      </w:pPr>
      <w:r w:rsidRPr="00F05A57">
        <w:rPr>
          <w:bCs/>
          <w:sz w:val="28"/>
          <w:szCs w:val="28"/>
        </w:rPr>
        <w:t>1.1.</w:t>
      </w:r>
      <w:r w:rsidRPr="00E22434">
        <w:rPr>
          <w:bCs/>
          <w:color w:val="FF0000"/>
          <w:sz w:val="28"/>
          <w:szCs w:val="28"/>
        </w:rPr>
        <w:t> </w:t>
      </w:r>
      <w:r w:rsidR="00DF51BB" w:rsidRPr="00766C31">
        <w:rPr>
          <w:bCs/>
          <w:sz w:val="28"/>
          <w:szCs w:val="28"/>
        </w:rPr>
        <w:t>Муниципальное бюджетное учреждение дополнительного образов</w:t>
      </w:r>
      <w:r w:rsidR="00DF51BB" w:rsidRPr="00766C31">
        <w:rPr>
          <w:bCs/>
          <w:sz w:val="28"/>
          <w:szCs w:val="28"/>
        </w:rPr>
        <w:t>а</w:t>
      </w:r>
      <w:r w:rsidR="003F63EF">
        <w:rPr>
          <w:bCs/>
          <w:sz w:val="28"/>
          <w:szCs w:val="28"/>
        </w:rPr>
        <w:t>ния «Мирненская</w:t>
      </w:r>
      <w:r w:rsidR="00DF51BB" w:rsidRPr="00766C31">
        <w:rPr>
          <w:bCs/>
          <w:sz w:val="28"/>
          <w:szCs w:val="28"/>
        </w:rPr>
        <w:t xml:space="preserve"> детская школа искусств»</w:t>
      </w:r>
      <w:r w:rsidR="00DF51BB" w:rsidRPr="00766C31">
        <w:rPr>
          <w:sz w:val="28"/>
          <w:szCs w:val="28"/>
        </w:rPr>
        <w:t xml:space="preserve"> </w:t>
      </w:r>
      <w:r w:rsidR="00057D04">
        <w:rPr>
          <w:sz w:val="28"/>
          <w:szCs w:val="28"/>
        </w:rPr>
        <w:t xml:space="preserve">(далее – </w:t>
      </w:r>
      <w:r w:rsidR="00057D04" w:rsidRPr="00766C31">
        <w:rPr>
          <w:sz w:val="28"/>
          <w:szCs w:val="28"/>
        </w:rPr>
        <w:t>Школа)</w:t>
      </w:r>
      <w:r w:rsidR="00057D04">
        <w:rPr>
          <w:sz w:val="28"/>
          <w:szCs w:val="28"/>
        </w:rPr>
        <w:t xml:space="preserve"> </w:t>
      </w:r>
      <w:r w:rsidR="00766C31">
        <w:rPr>
          <w:sz w:val="28"/>
          <w:szCs w:val="28"/>
        </w:rPr>
        <w:t>создано</w:t>
      </w:r>
      <w:r w:rsidR="00D54E67" w:rsidRPr="00766C31">
        <w:rPr>
          <w:sz w:val="28"/>
          <w:szCs w:val="28"/>
        </w:rPr>
        <w:t xml:space="preserve"> </w:t>
      </w:r>
      <w:r w:rsidR="00EE2FA2" w:rsidRPr="00EE2FA2">
        <w:rPr>
          <w:sz w:val="28"/>
          <w:szCs w:val="28"/>
        </w:rPr>
        <w:t>как юр</w:t>
      </w:r>
      <w:r w:rsidR="00EE2FA2" w:rsidRPr="00EE2FA2">
        <w:rPr>
          <w:sz w:val="28"/>
          <w:szCs w:val="28"/>
        </w:rPr>
        <w:t>и</w:t>
      </w:r>
      <w:r w:rsidR="00EE2FA2" w:rsidRPr="00EE2FA2">
        <w:rPr>
          <w:sz w:val="28"/>
          <w:szCs w:val="28"/>
        </w:rPr>
        <w:t>дическое лицо с момента его государственной регистрации в установленном з</w:t>
      </w:r>
      <w:r w:rsidR="00EE2FA2" w:rsidRPr="00EE2FA2">
        <w:rPr>
          <w:sz w:val="28"/>
          <w:szCs w:val="28"/>
        </w:rPr>
        <w:t>а</w:t>
      </w:r>
      <w:r w:rsidR="00EE2FA2" w:rsidRPr="00EE2FA2">
        <w:rPr>
          <w:sz w:val="28"/>
          <w:szCs w:val="28"/>
        </w:rPr>
        <w:t xml:space="preserve">коном порядке, </w:t>
      </w:r>
      <w:r w:rsidR="0061048D" w:rsidRPr="00EE2FA2">
        <w:rPr>
          <w:sz w:val="28"/>
          <w:szCs w:val="28"/>
        </w:rPr>
        <w:t>з</w:t>
      </w:r>
      <w:r w:rsidR="00320B82">
        <w:rPr>
          <w:sz w:val="28"/>
          <w:szCs w:val="28"/>
        </w:rPr>
        <w:t>арегистрировано постановлением г</w:t>
      </w:r>
      <w:r w:rsidR="0061048D" w:rsidRPr="00EE2FA2">
        <w:rPr>
          <w:sz w:val="28"/>
          <w:szCs w:val="28"/>
        </w:rPr>
        <w:t>лавы администрации</w:t>
      </w:r>
      <w:r w:rsidR="0061048D" w:rsidRPr="0061048D">
        <w:rPr>
          <w:sz w:val="28"/>
          <w:szCs w:val="28"/>
        </w:rPr>
        <w:t xml:space="preserve"> Кра</w:t>
      </w:r>
      <w:r w:rsidR="0061048D" w:rsidRPr="0061048D">
        <w:rPr>
          <w:sz w:val="28"/>
          <w:szCs w:val="28"/>
        </w:rPr>
        <w:t>с</w:t>
      </w:r>
      <w:r w:rsidR="0061048D" w:rsidRPr="0061048D">
        <w:rPr>
          <w:sz w:val="28"/>
          <w:szCs w:val="28"/>
        </w:rPr>
        <w:t>ноармейского района Челябинской о</w:t>
      </w:r>
      <w:r w:rsidR="0061048D" w:rsidRPr="0061048D">
        <w:rPr>
          <w:sz w:val="28"/>
          <w:szCs w:val="28"/>
        </w:rPr>
        <w:t>б</w:t>
      </w:r>
      <w:r w:rsidR="003F63EF">
        <w:rPr>
          <w:sz w:val="28"/>
          <w:szCs w:val="28"/>
        </w:rPr>
        <w:t>ласти от 18.07.1995 г. № 272-1</w:t>
      </w:r>
      <w:r w:rsidR="0061048D" w:rsidRPr="0061048D">
        <w:rPr>
          <w:sz w:val="28"/>
          <w:szCs w:val="28"/>
        </w:rPr>
        <w:t>.</w:t>
      </w:r>
      <w:r w:rsidR="004D381A" w:rsidRPr="0047401C">
        <w:rPr>
          <w:sz w:val="28"/>
          <w:szCs w:val="28"/>
        </w:rPr>
        <w:t xml:space="preserve"> </w:t>
      </w:r>
    </w:p>
    <w:p w:rsidR="00AE6F14" w:rsidRDefault="00CE1F25" w:rsidP="00AE6F14">
      <w:pPr>
        <w:pStyle w:val="ListParagraph"/>
        <w:ind w:left="0" w:firstLine="720"/>
        <w:jc w:val="both"/>
        <w:rPr>
          <w:sz w:val="28"/>
          <w:szCs w:val="28"/>
        </w:rPr>
      </w:pPr>
      <w:r w:rsidRPr="00790775">
        <w:rPr>
          <w:sz w:val="28"/>
          <w:szCs w:val="28"/>
        </w:rPr>
        <w:t>Школа создана без ограничения</w:t>
      </w:r>
      <w:r>
        <w:rPr>
          <w:sz w:val="28"/>
          <w:szCs w:val="28"/>
        </w:rPr>
        <w:t xml:space="preserve"> срока деятельн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сти.</w:t>
      </w:r>
    </w:p>
    <w:p w:rsidR="00AF4F81" w:rsidRDefault="00655917" w:rsidP="00691DD5">
      <w:pPr>
        <w:pStyle w:val="ListParagraph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D41A34">
        <w:rPr>
          <w:sz w:val="28"/>
          <w:szCs w:val="28"/>
        </w:rPr>
        <w:t>2</w:t>
      </w:r>
      <w:r w:rsidR="0026261F" w:rsidRPr="009D2B4D">
        <w:rPr>
          <w:sz w:val="28"/>
          <w:szCs w:val="28"/>
        </w:rPr>
        <w:t>.</w:t>
      </w:r>
      <w:r w:rsidR="00A04AAE">
        <w:rPr>
          <w:color w:val="FF0000"/>
          <w:sz w:val="28"/>
          <w:szCs w:val="28"/>
        </w:rPr>
        <w:t> </w:t>
      </w:r>
      <w:r w:rsidR="00A04AAE">
        <w:rPr>
          <w:bCs/>
          <w:sz w:val="28"/>
          <w:szCs w:val="28"/>
        </w:rPr>
        <w:t>П</w:t>
      </w:r>
      <w:r w:rsidR="00A04AAE" w:rsidRPr="00A04AAE">
        <w:rPr>
          <w:bCs/>
          <w:sz w:val="28"/>
          <w:szCs w:val="28"/>
        </w:rPr>
        <w:t>олное наименование</w:t>
      </w:r>
      <w:r w:rsidR="0047223C">
        <w:rPr>
          <w:bCs/>
          <w:sz w:val="28"/>
          <w:szCs w:val="28"/>
        </w:rPr>
        <w:t xml:space="preserve"> Школы</w:t>
      </w:r>
      <w:r w:rsidR="00A04AAE">
        <w:rPr>
          <w:bCs/>
          <w:sz w:val="28"/>
          <w:szCs w:val="28"/>
        </w:rPr>
        <w:t xml:space="preserve">: </w:t>
      </w:r>
      <w:r w:rsidR="00320B82">
        <w:rPr>
          <w:bCs/>
          <w:sz w:val="28"/>
          <w:szCs w:val="28"/>
        </w:rPr>
        <w:t>М</w:t>
      </w:r>
      <w:r w:rsidR="00F0272C" w:rsidRPr="00415750">
        <w:rPr>
          <w:bCs/>
          <w:sz w:val="28"/>
          <w:szCs w:val="28"/>
        </w:rPr>
        <w:t>униципальное бюджетное</w:t>
      </w:r>
      <w:r w:rsidR="00424656" w:rsidRPr="00415750">
        <w:rPr>
          <w:bCs/>
          <w:sz w:val="28"/>
          <w:szCs w:val="28"/>
        </w:rPr>
        <w:t xml:space="preserve"> </w:t>
      </w:r>
      <w:r w:rsidR="00F0272C" w:rsidRPr="00415750">
        <w:rPr>
          <w:bCs/>
          <w:sz w:val="28"/>
          <w:szCs w:val="28"/>
        </w:rPr>
        <w:t>учрежд</w:t>
      </w:r>
      <w:r w:rsidR="00F0272C" w:rsidRPr="00415750">
        <w:rPr>
          <w:bCs/>
          <w:sz w:val="28"/>
          <w:szCs w:val="28"/>
        </w:rPr>
        <w:t>е</w:t>
      </w:r>
      <w:r w:rsidR="00F0272C" w:rsidRPr="00415750">
        <w:rPr>
          <w:bCs/>
          <w:sz w:val="28"/>
          <w:szCs w:val="28"/>
        </w:rPr>
        <w:t xml:space="preserve">ние </w:t>
      </w:r>
      <w:r w:rsidR="00424656" w:rsidRPr="00415750">
        <w:rPr>
          <w:bCs/>
          <w:sz w:val="28"/>
          <w:szCs w:val="28"/>
        </w:rPr>
        <w:t>дополнительн</w:t>
      </w:r>
      <w:r w:rsidR="003F63EF">
        <w:rPr>
          <w:bCs/>
          <w:sz w:val="28"/>
          <w:szCs w:val="28"/>
        </w:rPr>
        <w:t>ого образования «Мирне</w:t>
      </w:r>
      <w:r w:rsidR="003F63EF">
        <w:rPr>
          <w:bCs/>
          <w:sz w:val="28"/>
          <w:szCs w:val="28"/>
        </w:rPr>
        <w:t>н</w:t>
      </w:r>
      <w:r w:rsidR="003F63EF">
        <w:rPr>
          <w:bCs/>
          <w:sz w:val="28"/>
          <w:szCs w:val="28"/>
        </w:rPr>
        <w:t>ская</w:t>
      </w:r>
      <w:r w:rsidR="00424656" w:rsidRPr="00415750">
        <w:rPr>
          <w:bCs/>
          <w:sz w:val="28"/>
          <w:szCs w:val="28"/>
        </w:rPr>
        <w:t xml:space="preserve"> детская школа искусств»</w:t>
      </w:r>
      <w:r w:rsidR="003B3C9B" w:rsidRPr="00415750">
        <w:rPr>
          <w:b/>
          <w:bCs/>
          <w:sz w:val="28"/>
          <w:szCs w:val="28"/>
        </w:rPr>
        <w:t>.</w:t>
      </w:r>
      <w:r w:rsidR="00691DD5">
        <w:rPr>
          <w:sz w:val="28"/>
          <w:szCs w:val="28"/>
        </w:rPr>
        <w:t xml:space="preserve"> </w:t>
      </w:r>
    </w:p>
    <w:p w:rsidR="007F1F04" w:rsidRDefault="00D81316" w:rsidP="00691DD5">
      <w:pPr>
        <w:pStyle w:val="ListParagraph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840056" w:rsidRPr="00415750">
        <w:rPr>
          <w:sz w:val="28"/>
          <w:szCs w:val="28"/>
        </w:rPr>
        <w:t>окращенное</w:t>
      </w:r>
      <w:r w:rsidR="00840056" w:rsidRPr="000531C9">
        <w:rPr>
          <w:sz w:val="28"/>
          <w:szCs w:val="28"/>
        </w:rPr>
        <w:t xml:space="preserve"> наименование: </w:t>
      </w:r>
      <w:r w:rsidR="00840056" w:rsidRPr="0047401C">
        <w:rPr>
          <w:sz w:val="28"/>
          <w:szCs w:val="28"/>
        </w:rPr>
        <w:t>М</w:t>
      </w:r>
      <w:r w:rsidR="003B3C9B" w:rsidRPr="0047401C">
        <w:rPr>
          <w:sz w:val="28"/>
          <w:szCs w:val="28"/>
        </w:rPr>
        <w:t>Б</w:t>
      </w:r>
      <w:r w:rsidR="00A1787A" w:rsidRPr="0047401C">
        <w:rPr>
          <w:sz w:val="28"/>
          <w:szCs w:val="28"/>
        </w:rPr>
        <w:t>У</w:t>
      </w:r>
      <w:r w:rsidR="003B3C9B" w:rsidRPr="0047401C">
        <w:rPr>
          <w:sz w:val="28"/>
          <w:szCs w:val="28"/>
        </w:rPr>
        <w:t>ДО</w:t>
      </w:r>
      <w:r w:rsidR="003B3C9B" w:rsidRPr="003B3C9B">
        <w:rPr>
          <w:color w:val="FF0000"/>
          <w:sz w:val="28"/>
          <w:szCs w:val="28"/>
        </w:rPr>
        <w:t xml:space="preserve"> </w:t>
      </w:r>
      <w:r w:rsidR="00840056" w:rsidRPr="00564595">
        <w:rPr>
          <w:sz w:val="28"/>
          <w:szCs w:val="28"/>
        </w:rPr>
        <w:t>«</w:t>
      </w:r>
      <w:r w:rsidR="003F63EF">
        <w:rPr>
          <w:bCs/>
          <w:sz w:val="28"/>
          <w:szCs w:val="28"/>
        </w:rPr>
        <w:t>Мирне</w:t>
      </w:r>
      <w:r w:rsidR="003F63EF">
        <w:rPr>
          <w:bCs/>
          <w:sz w:val="28"/>
          <w:szCs w:val="28"/>
        </w:rPr>
        <w:t>н</w:t>
      </w:r>
      <w:r w:rsidR="003F63EF">
        <w:rPr>
          <w:bCs/>
          <w:sz w:val="28"/>
          <w:szCs w:val="28"/>
        </w:rPr>
        <w:t>ская</w:t>
      </w:r>
      <w:r w:rsidR="00840056" w:rsidRPr="00564595">
        <w:rPr>
          <w:sz w:val="28"/>
          <w:szCs w:val="28"/>
        </w:rPr>
        <w:t xml:space="preserve"> ДШИ». </w:t>
      </w:r>
    </w:p>
    <w:p w:rsidR="000E170C" w:rsidRDefault="007F1F04" w:rsidP="000E170C">
      <w:pPr>
        <w:pStyle w:val="ListParagraph"/>
        <w:ind w:left="0"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</w:t>
      </w:r>
      <w:r w:rsidRPr="00A04AAE">
        <w:rPr>
          <w:bCs/>
          <w:sz w:val="28"/>
          <w:szCs w:val="28"/>
        </w:rPr>
        <w:t>олное</w:t>
      </w:r>
      <w:r w:rsidRPr="000531C9">
        <w:rPr>
          <w:sz w:val="28"/>
          <w:szCs w:val="28"/>
        </w:rPr>
        <w:t xml:space="preserve"> </w:t>
      </w:r>
      <w:r>
        <w:rPr>
          <w:sz w:val="28"/>
          <w:szCs w:val="28"/>
        </w:rPr>
        <w:t>и с</w:t>
      </w:r>
      <w:r w:rsidRPr="00415750">
        <w:rPr>
          <w:sz w:val="28"/>
          <w:szCs w:val="28"/>
        </w:rPr>
        <w:t>окращенное</w:t>
      </w:r>
      <w:r w:rsidRPr="000531C9">
        <w:rPr>
          <w:sz w:val="28"/>
          <w:szCs w:val="28"/>
        </w:rPr>
        <w:t xml:space="preserve"> </w:t>
      </w:r>
      <w:r w:rsidR="00840056" w:rsidRPr="000531C9">
        <w:rPr>
          <w:sz w:val="28"/>
          <w:szCs w:val="28"/>
        </w:rPr>
        <w:t>наименования являются равн</w:t>
      </w:r>
      <w:r w:rsidR="00840056" w:rsidRPr="000531C9">
        <w:rPr>
          <w:sz w:val="28"/>
          <w:szCs w:val="28"/>
        </w:rPr>
        <w:t>о</w:t>
      </w:r>
      <w:r w:rsidR="00840056" w:rsidRPr="000531C9">
        <w:rPr>
          <w:sz w:val="28"/>
          <w:szCs w:val="28"/>
        </w:rPr>
        <w:t>значными.</w:t>
      </w:r>
    </w:p>
    <w:p w:rsidR="0036447C" w:rsidRPr="00C91737" w:rsidRDefault="0036447C" w:rsidP="000E170C">
      <w:pPr>
        <w:pStyle w:val="ListParagraph"/>
        <w:ind w:left="0" w:firstLine="720"/>
        <w:jc w:val="both"/>
        <w:rPr>
          <w:sz w:val="28"/>
          <w:szCs w:val="28"/>
        </w:rPr>
      </w:pPr>
      <w:r w:rsidRPr="00C91737">
        <w:rPr>
          <w:sz w:val="28"/>
          <w:szCs w:val="28"/>
        </w:rPr>
        <w:t>Школа, наименование которой зарегистрировано в установленном поря</w:t>
      </w:r>
      <w:r w:rsidRPr="00C91737">
        <w:rPr>
          <w:sz w:val="28"/>
          <w:szCs w:val="28"/>
        </w:rPr>
        <w:t>д</w:t>
      </w:r>
      <w:r w:rsidRPr="00C91737">
        <w:rPr>
          <w:sz w:val="28"/>
          <w:szCs w:val="28"/>
        </w:rPr>
        <w:t>ке, имеет исключительное право его и</w:t>
      </w:r>
      <w:r w:rsidRPr="00C91737">
        <w:rPr>
          <w:sz w:val="28"/>
          <w:szCs w:val="28"/>
        </w:rPr>
        <w:t>с</w:t>
      </w:r>
      <w:r w:rsidRPr="00C91737">
        <w:rPr>
          <w:sz w:val="28"/>
          <w:szCs w:val="28"/>
        </w:rPr>
        <w:t>пользования.</w:t>
      </w:r>
    </w:p>
    <w:p w:rsidR="004C6A3E" w:rsidRDefault="00655917" w:rsidP="009010B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D41A34">
        <w:rPr>
          <w:sz w:val="28"/>
          <w:szCs w:val="28"/>
        </w:rPr>
        <w:t>3</w:t>
      </w:r>
      <w:r w:rsidR="00D81316">
        <w:rPr>
          <w:sz w:val="28"/>
          <w:szCs w:val="28"/>
        </w:rPr>
        <w:t>. </w:t>
      </w:r>
      <w:r w:rsidR="009010B3">
        <w:rPr>
          <w:sz w:val="28"/>
          <w:szCs w:val="28"/>
        </w:rPr>
        <w:t>Место нахождения Школы</w:t>
      </w:r>
      <w:r w:rsidR="004070AA" w:rsidRPr="004070AA">
        <w:t xml:space="preserve"> </w:t>
      </w:r>
      <w:r w:rsidR="004070AA" w:rsidRPr="004070AA">
        <w:rPr>
          <w:sz w:val="28"/>
          <w:szCs w:val="28"/>
        </w:rPr>
        <w:t>определяется местом ее государственной регистрации</w:t>
      </w:r>
      <w:r w:rsidR="009010B3" w:rsidRPr="004070AA">
        <w:rPr>
          <w:sz w:val="28"/>
          <w:szCs w:val="28"/>
        </w:rPr>
        <w:t>:</w:t>
      </w:r>
      <w:r w:rsidR="009010B3">
        <w:rPr>
          <w:sz w:val="28"/>
          <w:szCs w:val="28"/>
        </w:rPr>
        <w:t xml:space="preserve"> </w:t>
      </w:r>
    </w:p>
    <w:p w:rsidR="00D81316" w:rsidRPr="000E170C" w:rsidRDefault="00D41A34" w:rsidP="009010B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ю</w:t>
      </w:r>
      <w:r w:rsidR="004C6A3E">
        <w:rPr>
          <w:sz w:val="28"/>
          <w:szCs w:val="28"/>
        </w:rPr>
        <w:t xml:space="preserve">ридический адрес: </w:t>
      </w:r>
      <w:r w:rsidR="003F63EF">
        <w:rPr>
          <w:sz w:val="28"/>
          <w:szCs w:val="28"/>
        </w:rPr>
        <w:t>45667</w:t>
      </w:r>
      <w:r w:rsidR="00D81316" w:rsidRPr="000E170C">
        <w:rPr>
          <w:sz w:val="28"/>
          <w:szCs w:val="28"/>
        </w:rPr>
        <w:t>0, Челябинская область, Красноармейский ра</w:t>
      </w:r>
      <w:r w:rsidR="00D81316" w:rsidRPr="000E170C">
        <w:rPr>
          <w:sz w:val="28"/>
          <w:szCs w:val="28"/>
        </w:rPr>
        <w:t>й</w:t>
      </w:r>
      <w:r w:rsidR="003F63EF">
        <w:rPr>
          <w:sz w:val="28"/>
          <w:szCs w:val="28"/>
        </w:rPr>
        <w:t>он, п. Мирный</w:t>
      </w:r>
      <w:r w:rsidR="00D81316">
        <w:rPr>
          <w:sz w:val="28"/>
          <w:szCs w:val="28"/>
        </w:rPr>
        <w:t>, ул. Пи</w:t>
      </w:r>
      <w:r w:rsidR="00D81316">
        <w:rPr>
          <w:sz w:val="28"/>
          <w:szCs w:val="28"/>
        </w:rPr>
        <w:t>о</w:t>
      </w:r>
      <w:r w:rsidR="00D81316">
        <w:rPr>
          <w:sz w:val="28"/>
          <w:szCs w:val="28"/>
        </w:rPr>
        <w:t>не</w:t>
      </w:r>
      <w:r w:rsidR="003F63EF">
        <w:rPr>
          <w:sz w:val="28"/>
          <w:szCs w:val="28"/>
        </w:rPr>
        <w:t>рская, д. 10-б</w:t>
      </w:r>
      <w:r>
        <w:rPr>
          <w:sz w:val="28"/>
          <w:szCs w:val="28"/>
        </w:rPr>
        <w:t>;</w:t>
      </w:r>
    </w:p>
    <w:p w:rsidR="00D81316" w:rsidRDefault="00D41A34" w:rsidP="00D81316">
      <w:pPr>
        <w:pStyle w:val="ListParagraph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2D530C">
        <w:rPr>
          <w:sz w:val="28"/>
          <w:szCs w:val="28"/>
        </w:rPr>
        <w:t xml:space="preserve">актический </w:t>
      </w:r>
      <w:r w:rsidR="003F63EF">
        <w:rPr>
          <w:sz w:val="28"/>
          <w:szCs w:val="28"/>
        </w:rPr>
        <w:t>адрес: 45667</w:t>
      </w:r>
      <w:r w:rsidR="00D81316" w:rsidRPr="000E170C">
        <w:rPr>
          <w:sz w:val="28"/>
          <w:szCs w:val="28"/>
        </w:rPr>
        <w:t>0, Челябинская область, Красноармейский ра</w:t>
      </w:r>
      <w:r w:rsidR="00D81316" w:rsidRPr="000E170C">
        <w:rPr>
          <w:sz w:val="28"/>
          <w:szCs w:val="28"/>
        </w:rPr>
        <w:t>й</w:t>
      </w:r>
      <w:r w:rsidR="003F63EF">
        <w:rPr>
          <w:sz w:val="28"/>
          <w:szCs w:val="28"/>
        </w:rPr>
        <w:t>он, п. Мирный, ул. Пионерская, д. 10-б</w:t>
      </w:r>
      <w:r w:rsidR="00D81316" w:rsidRPr="000E170C">
        <w:rPr>
          <w:sz w:val="28"/>
          <w:szCs w:val="28"/>
        </w:rPr>
        <w:t>.</w:t>
      </w:r>
    </w:p>
    <w:p w:rsidR="00D41A34" w:rsidRPr="00810CDC" w:rsidRDefault="00D41A34" w:rsidP="00CE1F25">
      <w:pPr>
        <w:pStyle w:val="ListParagraph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1.4. Тип Школы</w:t>
      </w:r>
      <w:r w:rsidR="00095289">
        <w:rPr>
          <w:sz w:val="28"/>
          <w:szCs w:val="28"/>
        </w:rPr>
        <w:t xml:space="preserve">, созданной </w:t>
      </w:r>
      <w:r w:rsidR="00095289" w:rsidRPr="00095289">
        <w:rPr>
          <w:sz w:val="28"/>
          <w:szCs w:val="28"/>
        </w:rPr>
        <w:t>в форме</w:t>
      </w:r>
      <w:r w:rsidR="00095289" w:rsidRPr="00790775">
        <w:rPr>
          <w:sz w:val="28"/>
          <w:szCs w:val="28"/>
        </w:rPr>
        <w:t xml:space="preserve"> </w:t>
      </w:r>
      <w:r w:rsidR="00095289">
        <w:rPr>
          <w:bCs/>
          <w:sz w:val="28"/>
          <w:szCs w:val="28"/>
        </w:rPr>
        <w:t>м</w:t>
      </w:r>
      <w:r w:rsidR="00095289" w:rsidRPr="00415750">
        <w:rPr>
          <w:bCs/>
          <w:sz w:val="28"/>
          <w:szCs w:val="28"/>
        </w:rPr>
        <w:t>униципально</w:t>
      </w:r>
      <w:r w:rsidR="00095289">
        <w:rPr>
          <w:bCs/>
          <w:sz w:val="28"/>
          <w:szCs w:val="28"/>
        </w:rPr>
        <w:t xml:space="preserve">го </w:t>
      </w:r>
      <w:r w:rsidR="00095289" w:rsidRPr="00415750">
        <w:rPr>
          <w:bCs/>
          <w:sz w:val="28"/>
          <w:szCs w:val="28"/>
        </w:rPr>
        <w:t>учреждени</w:t>
      </w:r>
      <w:r w:rsidR="00095289">
        <w:rPr>
          <w:bCs/>
          <w:sz w:val="28"/>
          <w:szCs w:val="28"/>
        </w:rPr>
        <w:t>я</w:t>
      </w:r>
      <w:r>
        <w:rPr>
          <w:sz w:val="28"/>
          <w:szCs w:val="28"/>
        </w:rPr>
        <w:t xml:space="preserve">: </w:t>
      </w:r>
      <w:r w:rsidRPr="0047223C">
        <w:rPr>
          <w:sz w:val="28"/>
          <w:szCs w:val="28"/>
        </w:rPr>
        <w:t>бю</w:t>
      </w:r>
      <w:r w:rsidRPr="0047223C">
        <w:rPr>
          <w:sz w:val="28"/>
          <w:szCs w:val="28"/>
        </w:rPr>
        <w:t>д</w:t>
      </w:r>
      <w:r w:rsidRPr="0047223C">
        <w:rPr>
          <w:sz w:val="28"/>
          <w:szCs w:val="28"/>
        </w:rPr>
        <w:t>жетное учреждение</w:t>
      </w:r>
      <w:r w:rsidRPr="00810CDC">
        <w:rPr>
          <w:sz w:val="28"/>
          <w:szCs w:val="28"/>
        </w:rPr>
        <w:t> – некомме</w:t>
      </w:r>
      <w:r w:rsidRPr="00810CDC">
        <w:rPr>
          <w:sz w:val="28"/>
          <w:szCs w:val="28"/>
        </w:rPr>
        <w:t>р</w:t>
      </w:r>
      <w:r w:rsidRPr="00810CDC">
        <w:rPr>
          <w:sz w:val="28"/>
          <w:szCs w:val="28"/>
        </w:rPr>
        <w:t>ческ</w:t>
      </w:r>
      <w:r>
        <w:rPr>
          <w:sz w:val="28"/>
          <w:szCs w:val="28"/>
        </w:rPr>
        <w:t>ая</w:t>
      </w:r>
      <w:r w:rsidRPr="00810CDC">
        <w:rPr>
          <w:color w:val="FF0000"/>
          <w:sz w:val="28"/>
          <w:szCs w:val="28"/>
        </w:rPr>
        <w:t xml:space="preserve"> </w:t>
      </w:r>
      <w:r w:rsidRPr="00057D04">
        <w:rPr>
          <w:sz w:val="28"/>
          <w:szCs w:val="28"/>
        </w:rPr>
        <w:t>организаци</w:t>
      </w:r>
      <w:r>
        <w:rPr>
          <w:sz w:val="28"/>
          <w:szCs w:val="28"/>
        </w:rPr>
        <w:t>я</w:t>
      </w:r>
      <w:r w:rsidRPr="00057D04">
        <w:rPr>
          <w:sz w:val="28"/>
          <w:szCs w:val="28"/>
        </w:rPr>
        <w:t>, создан</w:t>
      </w:r>
      <w:r>
        <w:rPr>
          <w:sz w:val="28"/>
          <w:szCs w:val="28"/>
        </w:rPr>
        <w:t>ная</w:t>
      </w:r>
      <w:r w:rsidRPr="00810CDC">
        <w:rPr>
          <w:sz w:val="28"/>
          <w:szCs w:val="28"/>
        </w:rPr>
        <w:t xml:space="preserve"> муниципальным образованием «Красноармейский муниципальный район» для </w:t>
      </w:r>
      <w:r w:rsidRPr="00535461">
        <w:rPr>
          <w:sz w:val="28"/>
          <w:szCs w:val="28"/>
        </w:rPr>
        <w:t>выполнения р</w:t>
      </w:r>
      <w:r w:rsidRPr="00535461">
        <w:rPr>
          <w:sz w:val="28"/>
          <w:szCs w:val="28"/>
        </w:rPr>
        <w:t>а</w:t>
      </w:r>
      <w:r w:rsidRPr="00535461">
        <w:rPr>
          <w:sz w:val="28"/>
          <w:szCs w:val="28"/>
        </w:rPr>
        <w:t>бот,</w:t>
      </w:r>
      <w:r w:rsidRPr="00810CDC">
        <w:rPr>
          <w:sz w:val="28"/>
          <w:szCs w:val="28"/>
        </w:rPr>
        <w:t xml:space="preserve"> оказания услуг в целях обеспечения реализации предусмотренных закон</w:t>
      </w:r>
      <w:r w:rsidRPr="00810CDC">
        <w:rPr>
          <w:sz w:val="28"/>
          <w:szCs w:val="28"/>
        </w:rPr>
        <w:t>о</w:t>
      </w:r>
      <w:r w:rsidRPr="00810CDC">
        <w:rPr>
          <w:sz w:val="28"/>
          <w:szCs w:val="28"/>
        </w:rPr>
        <w:t xml:space="preserve">дательством </w:t>
      </w:r>
      <w:r w:rsidRPr="009E3092">
        <w:rPr>
          <w:sz w:val="28"/>
          <w:szCs w:val="28"/>
        </w:rPr>
        <w:t>Российской Федерации</w:t>
      </w:r>
      <w:r w:rsidRPr="00810CDC">
        <w:rPr>
          <w:sz w:val="28"/>
          <w:szCs w:val="28"/>
        </w:rPr>
        <w:t xml:space="preserve"> полномочий органов местного самоупра</w:t>
      </w:r>
      <w:r w:rsidRPr="00810CDC">
        <w:rPr>
          <w:sz w:val="28"/>
          <w:szCs w:val="28"/>
        </w:rPr>
        <w:t>в</w:t>
      </w:r>
      <w:r w:rsidRPr="00810CDC">
        <w:rPr>
          <w:sz w:val="28"/>
          <w:szCs w:val="28"/>
        </w:rPr>
        <w:t xml:space="preserve">ления </w:t>
      </w:r>
      <w:r w:rsidRPr="009E3092">
        <w:rPr>
          <w:sz w:val="28"/>
          <w:szCs w:val="28"/>
        </w:rPr>
        <w:t>Красноармейского муниципального ра</w:t>
      </w:r>
      <w:r w:rsidRPr="009E3092">
        <w:rPr>
          <w:sz w:val="28"/>
          <w:szCs w:val="28"/>
        </w:rPr>
        <w:t>й</w:t>
      </w:r>
      <w:r w:rsidRPr="009E3092">
        <w:rPr>
          <w:sz w:val="28"/>
          <w:szCs w:val="28"/>
        </w:rPr>
        <w:t>она</w:t>
      </w:r>
      <w:r w:rsidRPr="00810CDC">
        <w:rPr>
          <w:sz w:val="28"/>
          <w:szCs w:val="28"/>
        </w:rPr>
        <w:t xml:space="preserve"> в </w:t>
      </w:r>
      <w:r w:rsidRPr="00790775">
        <w:rPr>
          <w:sz w:val="28"/>
          <w:szCs w:val="28"/>
        </w:rPr>
        <w:t>сфере образования.</w:t>
      </w:r>
    </w:p>
    <w:p w:rsidR="00801BE3" w:rsidRDefault="00655917" w:rsidP="000E170C">
      <w:pPr>
        <w:pStyle w:val="ListParagraph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991E22">
        <w:rPr>
          <w:sz w:val="28"/>
          <w:szCs w:val="28"/>
        </w:rPr>
        <w:t>5</w:t>
      </w:r>
      <w:r w:rsidR="009D2B4D">
        <w:rPr>
          <w:sz w:val="28"/>
          <w:szCs w:val="28"/>
        </w:rPr>
        <w:t>.</w:t>
      </w:r>
      <w:r w:rsidR="00801BE3">
        <w:rPr>
          <w:sz w:val="28"/>
          <w:szCs w:val="28"/>
        </w:rPr>
        <w:t> </w:t>
      </w:r>
      <w:r w:rsidR="00801BE3" w:rsidRPr="00A04591">
        <w:rPr>
          <w:rStyle w:val="TextNPA"/>
          <w:rFonts w:ascii="Times New Roman" w:hAnsi="Times New Roman"/>
          <w:sz w:val="28"/>
          <w:szCs w:val="28"/>
        </w:rPr>
        <w:t xml:space="preserve">Школа является </w:t>
      </w:r>
      <w:r w:rsidR="00801BE3" w:rsidRPr="00A04591">
        <w:rPr>
          <w:sz w:val="28"/>
          <w:szCs w:val="28"/>
        </w:rPr>
        <w:t>образовательной организ</w:t>
      </w:r>
      <w:r w:rsidR="00801BE3" w:rsidRPr="00A04591">
        <w:rPr>
          <w:sz w:val="28"/>
          <w:szCs w:val="28"/>
        </w:rPr>
        <w:t>а</w:t>
      </w:r>
      <w:r w:rsidR="00801BE3" w:rsidRPr="00A04591">
        <w:rPr>
          <w:sz w:val="28"/>
          <w:szCs w:val="28"/>
        </w:rPr>
        <w:t>цией</w:t>
      </w:r>
      <w:r w:rsidR="006975E8">
        <w:rPr>
          <w:sz w:val="28"/>
          <w:szCs w:val="28"/>
        </w:rPr>
        <w:t>,</w:t>
      </w:r>
      <w:r w:rsidR="00801BE3" w:rsidRPr="00A04591">
        <w:rPr>
          <w:sz w:val="28"/>
          <w:szCs w:val="28"/>
        </w:rPr>
        <w:t xml:space="preserve"> осуществляющей на основании лицензии образ</w:t>
      </w:r>
      <w:r w:rsidR="00801BE3" w:rsidRPr="00A04591">
        <w:rPr>
          <w:sz w:val="28"/>
          <w:szCs w:val="28"/>
        </w:rPr>
        <w:t>о</w:t>
      </w:r>
      <w:r w:rsidR="00801BE3" w:rsidRPr="00A04591">
        <w:rPr>
          <w:sz w:val="28"/>
          <w:szCs w:val="28"/>
        </w:rPr>
        <w:t xml:space="preserve">вательную деятельность в качестве основного вида деятельности в соответствии с целями, ради достижения которых </w:t>
      </w:r>
      <w:r w:rsidR="00801BE3">
        <w:rPr>
          <w:sz w:val="28"/>
          <w:szCs w:val="28"/>
        </w:rPr>
        <w:t xml:space="preserve">Школа </w:t>
      </w:r>
      <w:r w:rsidR="00801BE3" w:rsidRPr="00A04591">
        <w:rPr>
          <w:sz w:val="28"/>
          <w:szCs w:val="28"/>
        </w:rPr>
        <w:t>созд</w:t>
      </w:r>
      <w:r w:rsidR="00801BE3" w:rsidRPr="00A04591">
        <w:rPr>
          <w:sz w:val="28"/>
          <w:szCs w:val="28"/>
        </w:rPr>
        <w:t>а</w:t>
      </w:r>
      <w:r w:rsidR="00801BE3" w:rsidRPr="00A04591">
        <w:rPr>
          <w:sz w:val="28"/>
          <w:szCs w:val="28"/>
        </w:rPr>
        <w:t>на</w:t>
      </w:r>
      <w:r w:rsidR="0036213A" w:rsidRPr="00A04591">
        <w:rPr>
          <w:sz w:val="28"/>
          <w:szCs w:val="28"/>
        </w:rPr>
        <w:t>.</w:t>
      </w:r>
    </w:p>
    <w:p w:rsidR="00B87C3D" w:rsidRPr="00B80992" w:rsidRDefault="00F91CD3" w:rsidP="00146AA0">
      <w:pPr>
        <w:pStyle w:val="ListParagraph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</w:t>
      </w:r>
      <w:r w:rsidR="00523025" w:rsidRPr="00DE78D6">
        <w:rPr>
          <w:sz w:val="28"/>
          <w:szCs w:val="28"/>
        </w:rPr>
        <w:t>Школы</w:t>
      </w:r>
      <w:r w:rsidR="00523025" w:rsidRPr="003B3C9B">
        <w:rPr>
          <w:sz w:val="28"/>
          <w:szCs w:val="28"/>
        </w:rPr>
        <w:t>:</w:t>
      </w:r>
      <w:r w:rsidR="00146AA0">
        <w:rPr>
          <w:sz w:val="28"/>
          <w:szCs w:val="28"/>
        </w:rPr>
        <w:t xml:space="preserve"> </w:t>
      </w:r>
      <w:r w:rsidR="00523025" w:rsidRPr="00FF734A">
        <w:rPr>
          <w:sz w:val="28"/>
          <w:szCs w:val="28"/>
        </w:rPr>
        <w:t>организация дополнительного обр</w:t>
      </w:r>
      <w:r w:rsidR="00523025" w:rsidRPr="00FF734A">
        <w:rPr>
          <w:sz w:val="28"/>
          <w:szCs w:val="28"/>
        </w:rPr>
        <w:t>а</w:t>
      </w:r>
      <w:r w:rsidR="00523025" w:rsidRPr="00FF734A">
        <w:rPr>
          <w:sz w:val="28"/>
          <w:szCs w:val="28"/>
        </w:rPr>
        <w:t>зования</w:t>
      </w:r>
      <w:r w:rsidR="00523025">
        <w:rPr>
          <w:sz w:val="28"/>
          <w:szCs w:val="28"/>
        </w:rPr>
        <w:t> –</w:t>
      </w:r>
      <w:r w:rsidR="00146AA0">
        <w:rPr>
          <w:sz w:val="28"/>
          <w:szCs w:val="28"/>
        </w:rPr>
        <w:t> </w:t>
      </w:r>
      <w:r w:rsidR="00146AA0" w:rsidRPr="00D4191B">
        <w:rPr>
          <w:sz w:val="28"/>
          <w:szCs w:val="28"/>
        </w:rPr>
        <w:t>образователь</w:t>
      </w:r>
      <w:r w:rsidR="00146AA0">
        <w:rPr>
          <w:sz w:val="28"/>
          <w:szCs w:val="28"/>
        </w:rPr>
        <w:t>-</w:t>
      </w:r>
      <w:r w:rsidR="00523025" w:rsidRPr="00D4191B">
        <w:rPr>
          <w:sz w:val="28"/>
          <w:szCs w:val="28"/>
        </w:rPr>
        <w:t>ная организация, осуществл</w:t>
      </w:r>
      <w:r w:rsidR="00523025" w:rsidRPr="00D4191B">
        <w:rPr>
          <w:sz w:val="28"/>
          <w:szCs w:val="28"/>
        </w:rPr>
        <w:t>я</w:t>
      </w:r>
      <w:r w:rsidR="00523025" w:rsidRPr="00D4191B">
        <w:rPr>
          <w:sz w:val="28"/>
          <w:szCs w:val="28"/>
        </w:rPr>
        <w:t xml:space="preserve">ющая в качестве </w:t>
      </w:r>
      <w:r w:rsidR="00523025" w:rsidRPr="00990B07">
        <w:rPr>
          <w:sz w:val="28"/>
          <w:szCs w:val="28"/>
        </w:rPr>
        <w:t>основной цели ее деятельности образовательную деятельность по дополнительным общеобразовательным пр</w:t>
      </w:r>
      <w:r w:rsidR="00523025" w:rsidRPr="00990B07">
        <w:rPr>
          <w:sz w:val="28"/>
          <w:szCs w:val="28"/>
        </w:rPr>
        <w:t>о</w:t>
      </w:r>
      <w:r w:rsidR="00523025" w:rsidRPr="00990B07">
        <w:rPr>
          <w:sz w:val="28"/>
          <w:szCs w:val="28"/>
        </w:rPr>
        <w:t>граммам</w:t>
      </w:r>
      <w:r w:rsidR="00523025">
        <w:rPr>
          <w:sz w:val="28"/>
          <w:szCs w:val="28"/>
        </w:rPr>
        <w:t>.</w:t>
      </w:r>
    </w:p>
    <w:p w:rsidR="000E170C" w:rsidRPr="00B82015" w:rsidRDefault="009D0688" w:rsidP="00B8201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991E22">
        <w:rPr>
          <w:sz w:val="28"/>
          <w:szCs w:val="28"/>
        </w:rPr>
        <w:t>6</w:t>
      </w:r>
      <w:r w:rsidR="00F65AD6">
        <w:rPr>
          <w:sz w:val="28"/>
          <w:szCs w:val="28"/>
        </w:rPr>
        <w:t>. </w:t>
      </w:r>
      <w:r w:rsidR="000E170C" w:rsidRPr="000E170C">
        <w:rPr>
          <w:sz w:val="28"/>
          <w:szCs w:val="28"/>
        </w:rPr>
        <w:t>Учредителем Школы и собственником им</w:t>
      </w:r>
      <w:r w:rsidR="000E170C" w:rsidRPr="000E170C">
        <w:rPr>
          <w:sz w:val="28"/>
          <w:szCs w:val="28"/>
        </w:rPr>
        <w:t>у</w:t>
      </w:r>
      <w:r w:rsidR="000E170C" w:rsidRPr="000E170C">
        <w:rPr>
          <w:sz w:val="28"/>
          <w:szCs w:val="28"/>
        </w:rPr>
        <w:t>щества, закреплённого за Школой на правах оперативного управления, является муниципальное образ</w:t>
      </w:r>
      <w:r w:rsidR="000E170C" w:rsidRPr="000E170C">
        <w:rPr>
          <w:sz w:val="28"/>
          <w:szCs w:val="28"/>
        </w:rPr>
        <w:t>о</w:t>
      </w:r>
      <w:r w:rsidR="000E170C" w:rsidRPr="000E170C">
        <w:rPr>
          <w:sz w:val="28"/>
          <w:szCs w:val="28"/>
        </w:rPr>
        <w:t>вание «Красноармейский муниципальный район»</w:t>
      </w:r>
      <w:r w:rsidR="00EC1030">
        <w:rPr>
          <w:sz w:val="28"/>
          <w:szCs w:val="28"/>
        </w:rPr>
        <w:t xml:space="preserve"> (далее – С</w:t>
      </w:r>
      <w:r w:rsidR="00EC1030" w:rsidRPr="000E170C">
        <w:rPr>
          <w:sz w:val="28"/>
          <w:szCs w:val="28"/>
        </w:rPr>
        <w:t>обственник</w:t>
      </w:r>
      <w:r w:rsidR="00EC1030">
        <w:rPr>
          <w:sz w:val="28"/>
          <w:szCs w:val="28"/>
        </w:rPr>
        <w:t>)</w:t>
      </w:r>
      <w:r w:rsidR="000E170C" w:rsidRPr="000E170C">
        <w:rPr>
          <w:sz w:val="28"/>
          <w:szCs w:val="28"/>
        </w:rPr>
        <w:t>.</w:t>
      </w:r>
    </w:p>
    <w:p w:rsidR="00DB7203" w:rsidRDefault="009D0688" w:rsidP="0045767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991E22">
        <w:rPr>
          <w:sz w:val="28"/>
          <w:szCs w:val="28"/>
        </w:rPr>
        <w:t>7</w:t>
      </w:r>
      <w:r w:rsidR="00F65AD6">
        <w:rPr>
          <w:sz w:val="28"/>
          <w:szCs w:val="28"/>
        </w:rPr>
        <w:t>. </w:t>
      </w:r>
      <w:r w:rsidR="000E170C" w:rsidRPr="000E170C">
        <w:rPr>
          <w:sz w:val="28"/>
          <w:szCs w:val="28"/>
        </w:rPr>
        <w:t>Функции и полномочия учредителя в отношении Школы осущест</w:t>
      </w:r>
      <w:r w:rsidR="000E170C" w:rsidRPr="000E170C">
        <w:rPr>
          <w:sz w:val="28"/>
          <w:szCs w:val="28"/>
        </w:rPr>
        <w:t>в</w:t>
      </w:r>
      <w:r w:rsidR="000E170C" w:rsidRPr="000E170C">
        <w:rPr>
          <w:sz w:val="28"/>
          <w:szCs w:val="28"/>
        </w:rPr>
        <w:t>ляются органом местного самоуправления – администрацией Красноармейск</w:t>
      </w:r>
      <w:r w:rsidR="000E170C" w:rsidRPr="000E170C">
        <w:rPr>
          <w:sz w:val="28"/>
          <w:szCs w:val="28"/>
        </w:rPr>
        <w:t>о</w:t>
      </w:r>
      <w:r w:rsidR="000E170C" w:rsidRPr="000E170C">
        <w:rPr>
          <w:sz w:val="28"/>
          <w:szCs w:val="28"/>
        </w:rPr>
        <w:t>го муниципального района Челябинской обл</w:t>
      </w:r>
      <w:r w:rsidR="000E170C" w:rsidRPr="000E170C">
        <w:rPr>
          <w:sz w:val="28"/>
          <w:szCs w:val="28"/>
        </w:rPr>
        <w:t>а</w:t>
      </w:r>
      <w:r w:rsidR="000E170C" w:rsidRPr="000E170C">
        <w:rPr>
          <w:sz w:val="28"/>
          <w:szCs w:val="28"/>
        </w:rPr>
        <w:t>сти (далее – Учредитель), которая делеги</w:t>
      </w:r>
      <w:r w:rsidR="00EC58D4">
        <w:rPr>
          <w:sz w:val="28"/>
          <w:szCs w:val="28"/>
        </w:rPr>
        <w:t>рует функции управления Школой</w:t>
      </w:r>
      <w:r w:rsidR="00EC58D4" w:rsidRPr="00E61A7F">
        <w:rPr>
          <w:sz w:val="28"/>
          <w:szCs w:val="28"/>
        </w:rPr>
        <w:t xml:space="preserve"> М</w:t>
      </w:r>
      <w:r w:rsidR="000E170C" w:rsidRPr="00E61A7F">
        <w:rPr>
          <w:sz w:val="28"/>
          <w:szCs w:val="28"/>
        </w:rPr>
        <w:t>униципальному</w:t>
      </w:r>
      <w:r w:rsidR="000E170C" w:rsidRPr="000E170C">
        <w:rPr>
          <w:sz w:val="28"/>
          <w:szCs w:val="28"/>
        </w:rPr>
        <w:t xml:space="preserve"> казенному учре</w:t>
      </w:r>
      <w:r w:rsidR="000E170C" w:rsidRPr="000E170C">
        <w:rPr>
          <w:sz w:val="28"/>
          <w:szCs w:val="28"/>
        </w:rPr>
        <w:t>ж</w:t>
      </w:r>
      <w:r w:rsidR="000E170C" w:rsidRPr="000E170C">
        <w:rPr>
          <w:sz w:val="28"/>
          <w:szCs w:val="28"/>
        </w:rPr>
        <w:t>дению «Управление культуры Красноармейского муниципального района» (д</w:t>
      </w:r>
      <w:r w:rsidR="000E170C" w:rsidRPr="000E170C">
        <w:rPr>
          <w:sz w:val="28"/>
          <w:szCs w:val="28"/>
        </w:rPr>
        <w:t>а</w:t>
      </w:r>
      <w:r w:rsidR="000E170C" w:rsidRPr="000E170C">
        <w:rPr>
          <w:sz w:val="28"/>
          <w:szCs w:val="28"/>
        </w:rPr>
        <w:t>лее – Управление).</w:t>
      </w:r>
    </w:p>
    <w:p w:rsidR="000E170C" w:rsidRDefault="00991E22" w:rsidP="00991E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1.8</w:t>
      </w:r>
      <w:r w:rsidR="002D530C">
        <w:rPr>
          <w:sz w:val="28"/>
          <w:szCs w:val="28"/>
        </w:rPr>
        <w:t>. </w:t>
      </w:r>
      <w:r w:rsidR="009A5415">
        <w:rPr>
          <w:sz w:val="28"/>
          <w:szCs w:val="28"/>
        </w:rPr>
        <w:t>Место нахождения</w:t>
      </w:r>
      <w:r w:rsidR="000E170C" w:rsidRPr="000E170C">
        <w:rPr>
          <w:sz w:val="28"/>
          <w:szCs w:val="28"/>
        </w:rPr>
        <w:t> </w:t>
      </w:r>
      <w:r w:rsidR="009A5415" w:rsidRPr="000E170C">
        <w:rPr>
          <w:sz w:val="28"/>
          <w:szCs w:val="28"/>
        </w:rPr>
        <w:t>Учредител</w:t>
      </w:r>
      <w:r w:rsidR="0078162C">
        <w:rPr>
          <w:sz w:val="28"/>
          <w:szCs w:val="28"/>
        </w:rPr>
        <w:t xml:space="preserve">я: </w:t>
      </w:r>
      <w:r>
        <w:rPr>
          <w:sz w:val="28"/>
          <w:szCs w:val="28"/>
        </w:rPr>
        <w:t xml:space="preserve">456660, Челябинская область, </w:t>
      </w:r>
      <w:r w:rsidR="004D74ED" w:rsidRPr="000E170C">
        <w:rPr>
          <w:sz w:val="28"/>
          <w:szCs w:val="28"/>
        </w:rPr>
        <w:t>Кра</w:t>
      </w:r>
      <w:r w:rsidR="004D74ED" w:rsidRPr="000E170C">
        <w:rPr>
          <w:sz w:val="28"/>
          <w:szCs w:val="28"/>
        </w:rPr>
        <w:t>с</w:t>
      </w:r>
      <w:r w:rsidR="004D74ED" w:rsidRPr="000E170C">
        <w:rPr>
          <w:sz w:val="28"/>
          <w:szCs w:val="28"/>
        </w:rPr>
        <w:t>ноармейский район, с. Миас</w:t>
      </w:r>
      <w:r w:rsidR="004D74ED">
        <w:rPr>
          <w:sz w:val="28"/>
          <w:szCs w:val="28"/>
        </w:rPr>
        <w:t>ское, ул. Пион</w:t>
      </w:r>
      <w:r w:rsidR="004D74ED">
        <w:rPr>
          <w:sz w:val="28"/>
          <w:szCs w:val="28"/>
        </w:rPr>
        <w:t>е</w:t>
      </w:r>
      <w:r w:rsidR="004D74ED">
        <w:rPr>
          <w:sz w:val="28"/>
          <w:szCs w:val="28"/>
        </w:rPr>
        <w:t>ра, д. 39.</w:t>
      </w:r>
    </w:p>
    <w:p w:rsidR="004D74ED" w:rsidRDefault="00991E22" w:rsidP="00D44E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1.9</w:t>
      </w:r>
      <w:r w:rsidR="0064547C">
        <w:rPr>
          <w:sz w:val="28"/>
          <w:szCs w:val="28"/>
        </w:rPr>
        <w:t>. </w:t>
      </w:r>
      <w:r w:rsidR="004D74ED">
        <w:rPr>
          <w:sz w:val="28"/>
          <w:szCs w:val="28"/>
        </w:rPr>
        <w:t xml:space="preserve">Место нахождения </w:t>
      </w:r>
      <w:r w:rsidR="004D74ED" w:rsidRPr="000E170C">
        <w:rPr>
          <w:sz w:val="28"/>
          <w:szCs w:val="28"/>
        </w:rPr>
        <w:t>Управлени</w:t>
      </w:r>
      <w:r w:rsidR="004D74ED">
        <w:rPr>
          <w:sz w:val="28"/>
          <w:szCs w:val="28"/>
        </w:rPr>
        <w:t>я:</w:t>
      </w:r>
      <w:r w:rsidR="00D44E6F">
        <w:rPr>
          <w:sz w:val="28"/>
          <w:szCs w:val="28"/>
        </w:rPr>
        <w:t xml:space="preserve"> </w:t>
      </w:r>
      <w:r w:rsidR="004D74ED" w:rsidRPr="000E170C">
        <w:rPr>
          <w:sz w:val="28"/>
          <w:szCs w:val="28"/>
        </w:rPr>
        <w:t>456660, Челябинская область, Кра</w:t>
      </w:r>
      <w:r w:rsidR="004D74ED" w:rsidRPr="000E170C">
        <w:rPr>
          <w:sz w:val="28"/>
          <w:szCs w:val="28"/>
        </w:rPr>
        <w:t>с</w:t>
      </w:r>
      <w:r w:rsidR="004D74ED" w:rsidRPr="000E170C">
        <w:rPr>
          <w:sz w:val="28"/>
          <w:szCs w:val="28"/>
        </w:rPr>
        <w:t>ноармейский район, с. Миас</w:t>
      </w:r>
      <w:r w:rsidR="004D74ED">
        <w:rPr>
          <w:sz w:val="28"/>
          <w:szCs w:val="28"/>
        </w:rPr>
        <w:t>ское, ул. Пион</w:t>
      </w:r>
      <w:r w:rsidR="004D74ED">
        <w:rPr>
          <w:sz w:val="28"/>
          <w:szCs w:val="28"/>
        </w:rPr>
        <w:t>е</w:t>
      </w:r>
      <w:r w:rsidR="004D74ED">
        <w:rPr>
          <w:sz w:val="28"/>
          <w:szCs w:val="28"/>
        </w:rPr>
        <w:t>ра, д. 41.</w:t>
      </w:r>
    </w:p>
    <w:p w:rsidR="00FF441F" w:rsidRDefault="009D0688" w:rsidP="009F4DD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991E22">
        <w:rPr>
          <w:sz w:val="28"/>
          <w:szCs w:val="28"/>
        </w:rPr>
        <w:t>10</w:t>
      </w:r>
      <w:r w:rsidR="0064547C">
        <w:rPr>
          <w:sz w:val="28"/>
          <w:szCs w:val="28"/>
        </w:rPr>
        <w:t>. </w:t>
      </w:r>
      <w:r w:rsidR="000E170C" w:rsidRPr="000E170C">
        <w:rPr>
          <w:sz w:val="28"/>
          <w:szCs w:val="28"/>
        </w:rPr>
        <w:t>Полномочия собственни</w:t>
      </w:r>
      <w:r w:rsidR="009F4DD1">
        <w:rPr>
          <w:sz w:val="28"/>
          <w:szCs w:val="28"/>
        </w:rPr>
        <w:t xml:space="preserve">ка имущества Школы осуществляет </w:t>
      </w:r>
      <w:r w:rsidR="000E170C" w:rsidRPr="000E170C">
        <w:rPr>
          <w:sz w:val="28"/>
          <w:szCs w:val="28"/>
        </w:rPr>
        <w:t>Ком</w:t>
      </w:r>
      <w:r w:rsidR="000E170C" w:rsidRPr="000E170C">
        <w:rPr>
          <w:sz w:val="28"/>
          <w:szCs w:val="28"/>
        </w:rPr>
        <w:t>и</w:t>
      </w:r>
      <w:r w:rsidR="000E170C" w:rsidRPr="000E170C">
        <w:rPr>
          <w:sz w:val="28"/>
          <w:szCs w:val="28"/>
        </w:rPr>
        <w:t>тет по управлению имуществом и земель</w:t>
      </w:r>
      <w:r w:rsidR="00F556A5">
        <w:rPr>
          <w:sz w:val="28"/>
          <w:szCs w:val="28"/>
        </w:rPr>
        <w:t xml:space="preserve">ным отношениям Красноармейского </w:t>
      </w:r>
      <w:r w:rsidR="000E170C" w:rsidRPr="000E170C">
        <w:rPr>
          <w:sz w:val="28"/>
          <w:szCs w:val="28"/>
        </w:rPr>
        <w:t>муниципального района (д</w:t>
      </w:r>
      <w:r w:rsidR="000E170C" w:rsidRPr="000E170C">
        <w:rPr>
          <w:sz w:val="28"/>
          <w:szCs w:val="28"/>
        </w:rPr>
        <w:t>а</w:t>
      </w:r>
      <w:r w:rsidR="000E170C" w:rsidRPr="000E170C">
        <w:rPr>
          <w:sz w:val="28"/>
          <w:szCs w:val="28"/>
        </w:rPr>
        <w:t>лее – Комитет).</w:t>
      </w:r>
    </w:p>
    <w:p w:rsidR="000E170C" w:rsidRDefault="00396D8D" w:rsidP="00D44E6F">
      <w:pPr>
        <w:tabs>
          <w:tab w:val="left" w:pos="80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Место нахождения</w:t>
      </w:r>
      <w:r w:rsidRPr="00396D8D">
        <w:rPr>
          <w:sz w:val="28"/>
          <w:szCs w:val="28"/>
        </w:rPr>
        <w:t xml:space="preserve"> </w:t>
      </w:r>
      <w:r w:rsidRPr="000E170C">
        <w:rPr>
          <w:sz w:val="28"/>
          <w:szCs w:val="28"/>
        </w:rPr>
        <w:t>Комитет</w:t>
      </w:r>
      <w:r w:rsidR="00D44E6F">
        <w:rPr>
          <w:sz w:val="28"/>
          <w:szCs w:val="28"/>
        </w:rPr>
        <w:t xml:space="preserve">а: </w:t>
      </w:r>
      <w:r w:rsidRPr="000E170C">
        <w:rPr>
          <w:sz w:val="28"/>
          <w:szCs w:val="28"/>
        </w:rPr>
        <w:t>456660, Челябинская область, Красноа</w:t>
      </w:r>
      <w:r w:rsidRPr="000E170C">
        <w:rPr>
          <w:sz w:val="28"/>
          <w:szCs w:val="28"/>
        </w:rPr>
        <w:t>р</w:t>
      </w:r>
      <w:r w:rsidRPr="000E170C">
        <w:rPr>
          <w:sz w:val="28"/>
          <w:szCs w:val="28"/>
        </w:rPr>
        <w:t>мейский район, с. Миас</w:t>
      </w:r>
      <w:r>
        <w:rPr>
          <w:sz w:val="28"/>
          <w:szCs w:val="28"/>
        </w:rPr>
        <w:t>ское, ул. Пион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ра, д. 39.</w:t>
      </w:r>
    </w:p>
    <w:p w:rsidR="001F0065" w:rsidRDefault="009D0688" w:rsidP="00C9173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3C46A7">
        <w:rPr>
          <w:sz w:val="28"/>
          <w:szCs w:val="28"/>
        </w:rPr>
        <w:t>1</w:t>
      </w:r>
      <w:r w:rsidR="00A26989">
        <w:rPr>
          <w:sz w:val="28"/>
          <w:szCs w:val="28"/>
        </w:rPr>
        <w:t>1</w:t>
      </w:r>
      <w:r w:rsidR="0064547C">
        <w:rPr>
          <w:sz w:val="28"/>
          <w:szCs w:val="28"/>
        </w:rPr>
        <w:t>. </w:t>
      </w:r>
      <w:r w:rsidR="00B82015">
        <w:rPr>
          <w:sz w:val="28"/>
          <w:szCs w:val="28"/>
        </w:rPr>
        <w:t xml:space="preserve">Школа </w:t>
      </w:r>
      <w:r w:rsidR="00AF2EDD" w:rsidRPr="00AF2EDD">
        <w:rPr>
          <w:sz w:val="28"/>
          <w:szCs w:val="28"/>
        </w:rPr>
        <w:t>является юридическим лицом</w:t>
      </w:r>
      <w:r w:rsidR="000C48FD" w:rsidRPr="000C48FD">
        <w:rPr>
          <w:color w:val="FF0000"/>
          <w:sz w:val="24"/>
          <w:szCs w:val="24"/>
        </w:rPr>
        <w:t xml:space="preserve"> </w:t>
      </w:r>
      <w:r w:rsidR="000C48FD" w:rsidRPr="000C48FD">
        <w:rPr>
          <w:sz w:val="28"/>
          <w:szCs w:val="28"/>
        </w:rPr>
        <w:t>с м</w:t>
      </w:r>
      <w:r w:rsidR="000C48FD" w:rsidRPr="000C48FD">
        <w:rPr>
          <w:sz w:val="28"/>
          <w:szCs w:val="28"/>
        </w:rPr>
        <w:t>о</w:t>
      </w:r>
      <w:r w:rsidR="000C48FD" w:rsidRPr="000C48FD">
        <w:rPr>
          <w:sz w:val="28"/>
          <w:szCs w:val="28"/>
        </w:rPr>
        <w:t>мента ее государственной регистрации в установленном законом порядке</w:t>
      </w:r>
      <w:r w:rsidR="005F1173" w:rsidRPr="000C48FD">
        <w:rPr>
          <w:sz w:val="28"/>
          <w:szCs w:val="28"/>
        </w:rPr>
        <w:t>,</w:t>
      </w:r>
      <w:r w:rsidR="00AF2EDD" w:rsidRPr="000C48FD">
        <w:rPr>
          <w:sz w:val="28"/>
          <w:szCs w:val="28"/>
        </w:rPr>
        <w:t xml:space="preserve"> </w:t>
      </w:r>
      <w:r w:rsidR="000E170C" w:rsidRPr="000C48FD">
        <w:rPr>
          <w:sz w:val="28"/>
          <w:szCs w:val="28"/>
        </w:rPr>
        <w:t xml:space="preserve">имеет </w:t>
      </w:r>
      <w:r w:rsidR="00386CDF" w:rsidRPr="000C48FD">
        <w:rPr>
          <w:sz w:val="28"/>
          <w:szCs w:val="28"/>
        </w:rPr>
        <w:t>в операт</w:t>
      </w:r>
      <w:r w:rsidR="00386CDF" w:rsidRPr="000E170C">
        <w:rPr>
          <w:sz w:val="28"/>
          <w:szCs w:val="28"/>
        </w:rPr>
        <w:t>ивном управл</w:t>
      </w:r>
      <w:r w:rsidR="00386CDF" w:rsidRPr="000E170C">
        <w:rPr>
          <w:sz w:val="28"/>
          <w:szCs w:val="28"/>
        </w:rPr>
        <w:t>е</w:t>
      </w:r>
      <w:r w:rsidR="00386CDF" w:rsidRPr="000E170C">
        <w:rPr>
          <w:sz w:val="28"/>
          <w:szCs w:val="28"/>
        </w:rPr>
        <w:t>нии</w:t>
      </w:r>
      <w:r w:rsidR="00386CDF" w:rsidRPr="005F1D1C">
        <w:rPr>
          <w:sz w:val="28"/>
          <w:szCs w:val="28"/>
        </w:rPr>
        <w:t xml:space="preserve"> </w:t>
      </w:r>
      <w:r w:rsidR="000E170C" w:rsidRPr="005F1D1C">
        <w:rPr>
          <w:sz w:val="28"/>
          <w:szCs w:val="28"/>
        </w:rPr>
        <w:t>обособленное имущество</w:t>
      </w:r>
      <w:r w:rsidR="000E170C" w:rsidRPr="000E170C">
        <w:rPr>
          <w:sz w:val="28"/>
          <w:szCs w:val="28"/>
        </w:rPr>
        <w:t xml:space="preserve">, </w:t>
      </w:r>
      <w:r w:rsidR="001F0065" w:rsidRPr="001F0065">
        <w:rPr>
          <w:sz w:val="28"/>
          <w:szCs w:val="28"/>
        </w:rPr>
        <w:t>может от своего имени приобретать и осущест</w:t>
      </w:r>
      <w:r w:rsidR="001F0065" w:rsidRPr="001F0065">
        <w:rPr>
          <w:sz w:val="28"/>
          <w:szCs w:val="28"/>
        </w:rPr>
        <w:t>в</w:t>
      </w:r>
      <w:r w:rsidR="001F0065" w:rsidRPr="001F0065">
        <w:rPr>
          <w:sz w:val="28"/>
          <w:szCs w:val="28"/>
        </w:rPr>
        <w:t>лять имущественные и неимущественные права, нести обязанности, быть ис</w:t>
      </w:r>
      <w:r w:rsidR="001F0065" w:rsidRPr="001F0065">
        <w:rPr>
          <w:sz w:val="28"/>
          <w:szCs w:val="28"/>
        </w:rPr>
        <w:t>т</w:t>
      </w:r>
      <w:r w:rsidR="001F0065" w:rsidRPr="001F0065">
        <w:rPr>
          <w:sz w:val="28"/>
          <w:szCs w:val="28"/>
        </w:rPr>
        <w:t>цом и ответ</w:t>
      </w:r>
      <w:r w:rsidR="00A47F83">
        <w:rPr>
          <w:sz w:val="28"/>
          <w:szCs w:val="28"/>
        </w:rPr>
        <w:t xml:space="preserve">чиком в суде в соответствии с действующим законодательством </w:t>
      </w:r>
      <w:r w:rsidR="00A47F83" w:rsidRPr="00DC1F4D">
        <w:rPr>
          <w:sz w:val="28"/>
          <w:szCs w:val="28"/>
        </w:rPr>
        <w:t>Российской Ф</w:t>
      </w:r>
      <w:r w:rsidR="00A47F83" w:rsidRPr="00DC1F4D">
        <w:rPr>
          <w:sz w:val="28"/>
          <w:szCs w:val="28"/>
        </w:rPr>
        <w:t>е</w:t>
      </w:r>
      <w:r w:rsidR="00A47F83" w:rsidRPr="00DC1F4D">
        <w:rPr>
          <w:sz w:val="28"/>
          <w:szCs w:val="28"/>
        </w:rPr>
        <w:t>дерации</w:t>
      </w:r>
      <w:r w:rsidR="00A47F83">
        <w:rPr>
          <w:sz w:val="28"/>
          <w:szCs w:val="28"/>
        </w:rPr>
        <w:t>.</w:t>
      </w:r>
    </w:p>
    <w:p w:rsidR="00C10F6E" w:rsidRPr="00B331B3" w:rsidRDefault="00BA0F5C" w:rsidP="00B331B3">
      <w:pPr>
        <w:ind w:firstLine="708"/>
        <w:jc w:val="both"/>
        <w:rPr>
          <w:sz w:val="28"/>
          <w:szCs w:val="28"/>
        </w:rPr>
      </w:pPr>
      <w:r w:rsidRPr="00B82015">
        <w:rPr>
          <w:sz w:val="28"/>
          <w:szCs w:val="28"/>
        </w:rPr>
        <w:t>Школа отвечает</w:t>
      </w:r>
      <w:r w:rsidR="00C10F6E">
        <w:rPr>
          <w:sz w:val="28"/>
          <w:szCs w:val="28"/>
        </w:rPr>
        <w:t xml:space="preserve"> </w:t>
      </w:r>
      <w:r w:rsidRPr="00B82015">
        <w:rPr>
          <w:sz w:val="28"/>
          <w:szCs w:val="28"/>
        </w:rPr>
        <w:t>по своим обязательствам всем находящим</w:t>
      </w:r>
      <w:r w:rsidRPr="000E170C">
        <w:rPr>
          <w:sz w:val="28"/>
          <w:szCs w:val="28"/>
        </w:rPr>
        <w:t>ся у нее на праве оперативного управления имуществом, как закрепленным за Школой</w:t>
      </w:r>
      <w:r w:rsidRPr="000E170C">
        <w:rPr>
          <w:color w:val="FF0000"/>
          <w:sz w:val="28"/>
          <w:szCs w:val="28"/>
        </w:rPr>
        <w:t xml:space="preserve"> </w:t>
      </w:r>
      <w:r w:rsidRPr="004202D2">
        <w:rPr>
          <w:sz w:val="28"/>
          <w:szCs w:val="28"/>
        </w:rPr>
        <w:t>Комитетом,</w:t>
      </w:r>
      <w:r w:rsidRPr="000E170C">
        <w:rPr>
          <w:color w:val="FF0000"/>
          <w:sz w:val="28"/>
          <w:szCs w:val="28"/>
        </w:rPr>
        <w:t xml:space="preserve"> </w:t>
      </w:r>
      <w:r w:rsidRPr="000E170C">
        <w:rPr>
          <w:sz w:val="28"/>
          <w:szCs w:val="28"/>
        </w:rPr>
        <w:t>так и приобретенным за счет д</w:t>
      </w:r>
      <w:r w:rsidRPr="000E170C">
        <w:rPr>
          <w:sz w:val="28"/>
          <w:szCs w:val="28"/>
        </w:rPr>
        <w:t>о</w:t>
      </w:r>
      <w:r w:rsidRPr="000E170C">
        <w:rPr>
          <w:sz w:val="28"/>
          <w:szCs w:val="28"/>
        </w:rPr>
        <w:t>ходов, полученных от приносящей доход деятельности, за исключением особо ценного движимого имущества, з</w:t>
      </w:r>
      <w:r w:rsidRPr="000E170C">
        <w:rPr>
          <w:sz w:val="28"/>
          <w:szCs w:val="28"/>
        </w:rPr>
        <w:t>а</w:t>
      </w:r>
      <w:r w:rsidRPr="000E170C">
        <w:rPr>
          <w:sz w:val="28"/>
          <w:szCs w:val="28"/>
        </w:rPr>
        <w:t>крепленного за Школой Комитетом или приобретенного Школой за счет выд</w:t>
      </w:r>
      <w:r w:rsidRPr="000E170C">
        <w:rPr>
          <w:sz w:val="28"/>
          <w:szCs w:val="28"/>
        </w:rPr>
        <w:t>е</w:t>
      </w:r>
      <w:r w:rsidRPr="000E170C">
        <w:rPr>
          <w:sz w:val="28"/>
          <w:szCs w:val="28"/>
        </w:rPr>
        <w:t xml:space="preserve">ленных ей Управлением средств, а также недвижимого имущества. </w:t>
      </w:r>
      <w:r w:rsidR="00EC1030">
        <w:rPr>
          <w:sz w:val="28"/>
          <w:szCs w:val="28"/>
        </w:rPr>
        <w:t>С</w:t>
      </w:r>
      <w:r w:rsidR="00EC1030" w:rsidRPr="000E170C">
        <w:rPr>
          <w:sz w:val="28"/>
          <w:szCs w:val="28"/>
        </w:rPr>
        <w:t>обстве</w:t>
      </w:r>
      <w:r w:rsidR="00EC1030" w:rsidRPr="000E170C">
        <w:rPr>
          <w:sz w:val="28"/>
          <w:szCs w:val="28"/>
        </w:rPr>
        <w:t>н</w:t>
      </w:r>
      <w:r w:rsidR="00EC1030" w:rsidRPr="000E170C">
        <w:rPr>
          <w:sz w:val="28"/>
          <w:szCs w:val="28"/>
        </w:rPr>
        <w:t>ник</w:t>
      </w:r>
      <w:r w:rsidR="00F4384D">
        <w:rPr>
          <w:sz w:val="28"/>
          <w:szCs w:val="28"/>
        </w:rPr>
        <w:t xml:space="preserve"> (</w:t>
      </w:r>
      <w:r w:rsidRPr="004202D2">
        <w:rPr>
          <w:sz w:val="28"/>
          <w:szCs w:val="28"/>
        </w:rPr>
        <w:t>Ком</w:t>
      </w:r>
      <w:r>
        <w:rPr>
          <w:sz w:val="28"/>
          <w:szCs w:val="28"/>
        </w:rPr>
        <w:t>итет</w:t>
      </w:r>
      <w:r w:rsidR="00F4384D">
        <w:rPr>
          <w:sz w:val="28"/>
          <w:szCs w:val="28"/>
        </w:rPr>
        <w:t>)</w:t>
      </w:r>
      <w:r w:rsidRPr="000E170C">
        <w:rPr>
          <w:sz w:val="28"/>
          <w:szCs w:val="28"/>
        </w:rPr>
        <w:t xml:space="preserve"> не не</w:t>
      </w:r>
      <w:r w:rsidR="00C10F6E">
        <w:rPr>
          <w:sz w:val="28"/>
          <w:szCs w:val="28"/>
        </w:rPr>
        <w:t>с</w:t>
      </w:r>
      <w:r w:rsidR="00F4384D">
        <w:rPr>
          <w:sz w:val="28"/>
          <w:szCs w:val="28"/>
        </w:rPr>
        <w:t>е</w:t>
      </w:r>
      <w:r w:rsidRPr="000E170C">
        <w:rPr>
          <w:sz w:val="28"/>
          <w:szCs w:val="28"/>
        </w:rPr>
        <w:t>т ответственности по обязател</w:t>
      </w:r>
      <w:r w:rsidRPr="000E170C">
        <w:rPr>
          <w:sz w:val="28"/>
          <w:szCs w:val="28"/>
        </w:rPr>
        <w:t>ь</w:t>
      </w:r>
      <w:r w:rsidRPr="000E170C">
        <w:rPr>
          <w:sz w:val="28"/>
          <w:szCs w:val="28"/>
        </w:rPr>
        <w:t>ствам Школы.</w:t>
      </w:r>
      <w:r>
        <w:rPr>
          <w:sz w:val="28"/>
          <w:szCs w:val="28"/>
        </w:rPr>
        <w:t xml:space="preserve"> </w:t>
      </w:r>
    </w:p>
    <w:p w:rsidR="001F0065" w:rsidRDefault="00BA0F5C" w:rsidP="00C9173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1.12. </w:t>
      </w:r>
      <w:r w:rsidRPr="00BA0F5C">
        <w:rPr>
          <w:sz w:val="28"/>
          <w:szCs w:val="28"/>
        </w:rPr>
        <w:t>Школа имеет самостоятельный баланс</w:t>
      </w:r>
      <w:r>
        <w:rPr>
          <w:sz w:val="28"/>
          <w:szCs w:val="28"/>
        </w:rPr>
        <w:t xml:space="preserve">, </w:t>
      </w:r>
      <w:r w:rsidRPr="000E170C">
        <w:rPr>
          <w:sz w:val="28"/>
          <w:szCs w:val="28"/>
        </w:rPr>
        <w:t>лицевой счет</w:t>
      </w:r>
      <w:r>
        <w:rPr>
          <w:sz w:val="28"/>
          <w:szCs w:val="28"/>
        </w:rPr>
        <w:t>,</w:t>
      </w:r>
      <w:r w:rsidRPr="00607096">
        <w:rPr>
          <w:sz w:val="22"/>
          <w:szCs w:val="22"/>
        </w:rPr>
        <w:t xml:space="preserve"> </w:t>
      </w:r>
      <w:r w:rsidRPr="00AF50A0">
        <w:rPr>
          <w:sz w:val="28"/>
          <w:szCs w:val="28"/>
        </w:rPr>
        <w:t>открытый в у</w:t>
      </w:r>
      <w:r w:rsidRPr="00AF50A0">
        <w:rPr>
          <w:sz w:val="28"/>
          <w:szCs w:val="28"/>
        </w:rPr>
        <w:t>с</w:t>
      </w:r>
      <w:r w:rsidRPr="00AF50A0">
        <w:rPr>
          <w:sz w:val="28"/>
          <w:szCs w:val="28"/>
        </w:rPr>
        <w:t xml:space="preserve">тановленном </w:t>
      </w:r>
      <w:r w:rsidRPr="008A09F9">
        <w:rPr>
          <w:sz w:val="28"/>
          <w:szCs w:val="28"/>
        </w:rPr>
        <w:t>порядке в Финансовом управлении Красноармейского муниц</w:t>
      </w:r>
      <w:r w:rsidRPr="008A09F9">
        <w:rPr>
          <w:sz w:val="28"/>
          <w:szCs w:val="28"/>
        </w:rPr>
        <w:t>и</w:t>
      </w:r>
      <w:r w:rsidRPr="008A09F9">
        <w:rPr>
          <w:sz w:val="28"/>
          <w:szCs w:val="28"/>
        </w:rPr>
        <w:t>пального района в отделе казначейского испо</w:t>
      </w:r>
      <w:r w:rsidRPr="008A09F9">
        <w:rPr>
          <w:sz w:val="28"/>
          <w:szCs w:val="28"/>
        </w:rPr>
        <w:t>л</w:t>
      </w:r>
      <w:r w:rsidRPr="008A09F9">
        <w:rPr>
          <w:sz w:val="28"/>
          <w:szCs w:val="28"/>
        </w:rPr>
        <w:t>нения бюджетов</w:t>
      </w:r>
      <w:r w:rsidR="008D0745">
        <w:rPr>
          <w:sz w:val="28"/>
          <w:szCs w:val="28"/>
        </w:rPr>
        <w:t>.</w:t>
      </w:r>
      <w:r w:rsidRPr="00BA0F5C">
        <w:rPr>
          <w:sz w:val="28"/>
          <w:szCs w:val="28"/>
        </w:rPr>
        <w:t xml:space="preserve"> </w:t>
      </w:r>
    </w:p>
    <w:p w:rsidR="00B44C36" w:rsidRDefault="001C28C8" w:rsidP="001C28C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1.13. </w:t>
      </w:r>
      <w:r w:rsidRPr="00BA0F5C">
        <w:rPr>
          <w:sz w:val="28"/>
          <w:szCs w:val="28"/>
        </w:rPr>
        <w:t>Школа имеет</w:t>
      </w:r>
      <w:r w:rsidRPr="00AF50A0">
        <w:rPr>
          <w:sz w:val="28"/>
          <w:szCs w:val="28"/>
        </w:rPr>
        <w:t xml:space="preserve"> печать с полным наиме</w:t>
      </w:r>
      <w:r>
        <w:rPr>
          <w:sz w:val="28"/>
          <w:szCs w:val="28"/>
        </w:rPr>
        <w:t>нованием Школы на русском языке.</w:t>
      </w:r>
    </w:p>
    <w:p w:rsidR="0098551F" w:rsidRPr="00224CF4" w:rsidRDefault="001C28C8" w:rsidP="00224CF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Школа </w:t>
      </w:r>
      <w:r w:rsidRPr="001C28C8">
        <w:rPr>
          <w:sz w:val="28"/>
          <w:szCs w:val="28"/>
        </w:rPr>
        <w:t>вправе иметь штампы и бланки со своим наименованием, а также зарегистрированную в уст</w:t>
      </w:r>
      <w:r w:rsidRPr="001C28C8">
        <w:rPr>
          <w:sz w:val="28"/>
          <w:szCs w:val="28"/>
        </w:rPr>
        <w:t>а</w:t>
      </w:r>
      <w:r w:rsidRPr="001C28C8">
        <w:rPr>
          <w:sz w:val="28"/>
          <w:szCs w:val="28"/>
        </w:rPr>
        <w:t>новленном порядке эмблему.</w:t>
      </w:r>
    </w:p>
    <w:p w:rsidR="00224CF4" w:rsidRDefault="00810CDC" w:rsidP="00224CF4">
      <w:pPr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>1.</w:t>
      </w:r>
      <w:r w:rsidR="0098551F">
        <w:rPr>
          <w:sz w:val="28"/>
          <w:szCs w:val="28"/>
        </w:rPr>
        <w:t>1</w:t>
      </w:r>
      <w:r w:rsidR="00ED03C4">
        <w:rPr>
          <w:sz w:val="28"/>
          <w:szCs w:val="28"/>
        </w:rPr>
        <w:t>4</w:t>
      </w:r>
      <w:r>
        <w:rPr>
          <w:sz w:val="28"/>
          <w:szCs w:val="28"/>
        </w:rPr>
        <w:t>. </w:t>
      </w:r>
      <w:r w:rsidRPr="000E170C">
        <w:rPr>
          <w:sz w:val="28"/>
          <w:szCs w:val="28"/>
        </w:rPr>
        <w:t xml:space="preserve">Школа </w:t>
      </w:r>
      <w:r w:rsidR="0005371D">
        <w:rPr>
          <w:sz w:val="28"/>
          <w:szCs w:val="28"/>
        </w:rPr>
        <w:t>осуществляет свою деятельность</w:t>
      </w:r>
      <w:r w:rsidRPr="000E170C">
        <w:rPr>
          <w:sz w:val="28"/>
          <w:szCs w:val="28"/>
        </w:rPr>
        <w:t xml:space="preserve"> </w:t>
      </w:r>
      <w:r w:rsidR="0005371D">
        <w:rPr>
          <w:sz w:val="28"/>
          <w:szCs w:val="28"/>
        </w:rPr>
        <w:t xml:space="preserve">в соответствии с </w:t>
      </w:r>
      <w:r w:rsidRPr="000E170C">
        <w:rPr>
          <w:sz w:val="28"/>
          <w:szCs w:val="28"/>
        </w:rPr>
        <w:t>Констит</w:t>
      </w:r>
      <w:r w:rsidRPr="000E170C">
        <w:rPr>
          <w:sz w:val="28"/>
          <w:szCs w:val="28"/>
        </w:rPr>
        <w:t>у</w:t>
      </w:r>
      <w:r w:rsidR="00CC4969">
        <w:rPr>
          <w:sz w:val="28"/>
          <w:szCs w:val="28"/>
        </w:rPr>
        <w:t xml:space="preserve">цией </w:t>
      </w:r>
      <w:r w:rsidRPr="000E170C">
        <w:rPr>
          <w:sz w:val="28"/>
          <w:szCs w:val="28"/>
        </w:rPr>
        <w:t xml:space="preserve">Российской Федерации, </w:t>
      </w:r>
      <w:r>
        <w:rPr>
          <w:sz w:val="28"/>
          <w:szCs w:val="28"/>
        </w:rPr>
        <w:t>Федеральным</w:t>
      </w:r>
      <w:r w:rsidRPr="00E25319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ом от 29.12.2012 №</w:t>
      </w:r>
      <w:r w:rsidRPr="00E25319">
        <w:rPr>
          <w:sz w:val="28"/>
          <w:szCs w:val="28"/>
        </w:rPr>
        <w:t xml:space="preserve"> 273-ФЗ </w:t>
      </w:r>
      <w:r>
        <w:rPr>
          <w:sz w:val="28"/>
          <w:szCs w:val="28"/>
        </w:rPr>
        <w:t>«</w:t>
      </w:r>
      <w:r w:rsidRPr="00E25319">
        <w:rPr>
          <w:sz w:val="28"/>
          <w:szCs w:val="28"/>
        </w:rPr>
        <w:t>Об образовании в Российской Феде</w:t>
      </w:r>
      <w:r>
        <w:rPr>
          <w:sz w:val="28"/>
          <w:szCs w:val="28"/>
        </w:rPr>
        <w:t>рации»</w:t>
      </w:r>
      <w:r w:rsidRPr="00E2531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0747A1">
        <w:rPr>
          <w:sz w:val="28"/>
          <w:szCs w:val="28"/>
        </w:rPr>
        <w:t>Федеральным законом от 12.01.1996 № 7-ФЗ «О некоммерческих организациях</w:t>
      </w:r>
      <w:r w:rsidRPr="00CC4969">
        <w:rPr>
          <w:sz w:val="28"/>
          <w:szCs w:val="28"/>
        </w:rPr>
        <w:t xml:space="preserve">», </w:t>
      </w:r>
      <w:r w:rsidR="00CC4969" w:rsidRPr="00CC4969">
        <w:rPr>
          <w:sz w:val="28"/>
          <w:szCs w:val="28"/>
        </w:rPr>
        <w:t>а также другими</w:t>
      </w:r>
      <w:r w:rsidR="00C50ECA" w:rsidRPr="00C50ECA">
        <w:rPr>
          <w:sz w:val="28"/>
          <w:szCs w:val="28"/>
        </w:rPr>
        <w:t xml:space="preserve"> </w:t>
      </w:r>
      <w:r w:rsidRPr="00C50ECA">
        <w:rPr>
          <w:sz w:val="28"/>
          <w:szCs w:val="28"/>
        </w:rPr>
        <w:t>фед</w:t>
      </w:r>
      <w:r w:rsidRPr="00C50ECA">
        <w:rPr>
          <w:sz w:val="28"/>
          <w:szCs w:val="28"/>
        </w:rPr>
        <w:t>е</w:t>
      </w:r>
      <w:r w:rsidRPr="00C50ECA">
        <w:rPr>
          <w:sz w:val="28"/>
          <w:szCs w:val="28"/>
        </w:rPr>
        <w:t>ральными законами</w:t>
      </w:r>
      <w:r w:rsidR="00C50ECA">
        <w:rPr>
          <w:sz w:val="28"/>
          <w:szCs w:val="28"/>
        </w:rPr>
        <w:t>,</w:t>
      </w:r>
      <w:r w:rsidR="0005371D" w:rsidRPr="00C50ECA">
        <w:rPr>
          <w:sz w:val="28"/>
          <w:szCs w:val="28"/>
        </w:rPr>
        <w:t xml:space="preserve"> </w:t>
      </w:r>
      <w:r w:rsidRPr="00195C02">
        <w:rPr>
          <w:sz w:val="28"/>
          <w:szCs w:val="28"/>
        </w:rPr>
        <w:t>указами и распоряжениями Президента Российской Фед</w:t>
      </w:r>
      <w:r w:rsidRPr="00195C02">
        <w:rPr>
          <w:sz w:val="28"/>
          <w:szCs w:val="28"/>
        </w:rPr>
        <w:t>е</w:t>
      </w:r>
      <w:r w:rsidRPr="00195C02">
        <w:rPr>
          <w:sz w:val="28"/>
          <w:szCs w:val="28"/>
        </w:rPr>
        <w:t>рации, постановлениями и распоряжениями Правительства Российской Фед</w:t>
      </w:r>
      <w:r w:rsidRPr="00195C02">
        <w:rPr>
          <w:sz w:val="28"/>
          <w:szCs w:val="28"/>
        </w:rPr>
        <w:t>е</w:t>
      </w:r>
      <w:r w:rsidRPr="00195C02">
        <w:rPr>
          <w:sz w:val="28"/>
          <w:szCs w:val="28"/>
        </w:rPr>
        <w:t>рации, Приказом Министе</w:t>
      </w:r>
      <w:r w:rsidRPr="00195C02">
        <w:rPr>
          <w:sz w:val="28"/>
          <w:szCs w:val="28"/>
        </w:rPr>
        <w:t>р</w:t>
      </w:r>
      <w:r w:rsidRPr="00195C02">
        <w:rPr>
          <w:sz w:val="28"/>
          <w:szCs w:val="28"/>
        </w:rPr>
        <w:t>ства</w:t>
      </w:r>
      <w:r w:rsidRPr="00DC1F4D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</w:t>
      </w:r>
      <w:r w:rsidRPr="00DC1F4D">
        <w:rPr>
          <w:sz w:val="28"/>
          <w:szCs w:val="28"/>
        </w:rPr>
        <w:t>и науки Российской Федерации</w:t>
      </w:r>
      <w:r>
        <w:rPr>
          <w:sz w:val="28"/>
          <w:szCs w:val="28"/>
        </w:rPr>
        <w:t xml:space="preserve"> </w:t>
      </w:r>
      <w:r w:rsidRPr="00DC1F4D">
        <w:rPr>
          <w:sz w:val="28"/>
          <w:szCs w:val="28"/>
        </w:rPr>
        <w:t>от 29</w:t>
      </w:r>
      <w:r>
        <w:rPr>
          <w:sz w:val="28"/>
          <w:szCs w:val="28"/>
        </w:rPr>
        <w:t>.08.2013 № </w:t>
      </w:r>
      <w:r w:rsidRPr="00DC1F4D">
        <w:rPr>
          <w:sz w:val="28"/>
          <w:szCs w:val="28"/>
        </w:rPr>
        <w:t>1008</w:t>
      </w:r>
      <w:r>
        <w:rPr>
          <w:sz w:val="28"/>
          <w:szCs w:val="28"/>
        </w:rPr>
        <w:t xml:space="preserve"> «</w:t>
      </w:r>
      <w:r>
        <w:rPr>
          <w:bCs/>
          <w:sz w:val="28"/>
          <w:szCs w:val="28"/>
        </w:rPr>
        <w:t>О</w:t>
      </w:r>
      <w:r w:rsidRPr="00330BA5">
        <w:rPr>
          <w:bCs/>
          <w:sz w:val="28"/>
          <w:szCs w:val="28"/>
        </w:rPr>
        <w:t>б утверждении порядка</w:t>
      </w:r>
      <w:r>
        <w:rPr>
          <w:bCs/>
          <w:sz w:val="28"/>
          <w:szCs w:val="28"/>
        </w:rPr>
        <w:t xml:space="preserve"> </w:t>
      </w:r>
      <w:r w:rsidRPr="00330BA5">
        <w:rPr>
          <w:bCs/>
          <w:sz w:val="28"/>
          <w:szCs w:val="28"/>
        </w:rPr>
        <w:t>орган</w:t>
      </w:r>
      <w:r w:rsidRPr="00330BA5">
        <w:rPr>
          <w:bCs/>
          <w:sz w:val="28"/>
          <w:szCs w:val="28"/>
        </w:rPr>
        <w:t>и</w:t>
      </w:r>
      <w:r w:rsidRPr="00330BA5">
        <w:rPr>
          <w:bCs/>
          <w:sz w:val="28"/>
          <w:szCs w:val="28"/>
        </w:rPr>
        <w:t xml:space="preserve">зации и осуществления </w:t>
      </w:r>
    </w:p>
    <w:p w:rsidR="00810CDC" w:rsidRDefault="00810CDC" w:rsidP="00224CF4">
      <w:pPr>
        <w:jc w:val="both"/>
        <w:rPr>
          <w:sz w:val="28"/>
          <w:szCs w:val="28"/>
        </w:rPr>
      </w:pPr>
      <w:r w:rsidRPr="00330BA5">
        <w:rPr>
          <w:bCs/>
          <w:sz w:val="28"/>
          <w:szCs w:val="28"/>
        </w:rPr>
        <w:t>образовательной деятельности</w:t>
      </w:r>
      <w:r>
        <w:rPr>
          <w:sz w:val="28"/>
          <w:szCs w:val="28"/>
        </w:rPr>
        <w:t xml:space="preserve"> </w:t>
      </w:r>
      <w:r w:rsidRPr="00330BA5">
        <w:rPr>
          <w:bCs/>
          <w:sz w:val="28"/>
          <w:szCs w:val="28"/>
        </w:rPr>
        <w:t>по дополнительным общеобразовательным пр</w:t>
      </w:r>
      <w:r w:rsidRPr="00330BA5">
        <w:rPr>
          <w:bCs/>
          <w:sz w:val="28"/>
          <w:szCs w:val="28"/>
        </w:rPr>
        <w:t>о</w:t>
      </w:r>
      <w:r w:rsidRPr="00330BA5">
        <w:rPr>
          <w:bCs/>
          <w:sz w:val="28"/>
          <w:szCs w:val="28"/>
        </w:rPr>
        <w:t>граммам</w:t>
      </w:r>
      <w:r>
        <w:rPr>
          <w:bCs/>
          <w:sz w:val="28"/>
          <w:szCs w:val="28"/>
        </w:rPr>
        <w:t>»,</w:t>
      </w:r>
      <w:r>
        <w:rPr>
          <w:sz w:val="28"/>
          <w:szCs w:val="28"/>
        </w:rPr>
        <w:t xml:space="preserve"> </w:t>
      </w:r>
      <w:r w:rsidRPr="00C50ECA">
        <w:rPr>
          <w:sz w:val="28"/>
          <w:szCs w:val="28"/>
        </w:rPr>
        <w:t>иными нормати</w:t>
      </w:r>
      <w:r w:rsidRPr="00C50ECA">
        <w:rPr>
          <w:sz w:val="28"/>
          <w:szCs w:val="28"/>
        </w:rPr>
        <w:t>в</w:t>
      </w:r>
      <w:r w:rsidRPr="00C50ECA">
        <w:rPr>
          <w:sz w:val="28"/>
          <w:szCs w:val="28"/>
        </w:rPr>
        <w:t>ными правовыми актами Российской Федерации,</w:t>
      </w:r>
      <w:r>
        <w:rPr>
          <w:sz w:val="28"/>
          <w:szCs w:val="28"/>
        </w:rPr>
        <w:t xml:space="preserve"> </w:t>
      </w:r>
      <w:r w:rsidRPr="006D0D48">
        <w:rPr>
          <w:sz w:val="28"/>
          <w:szCs w:val="28"/>
        </w:rPr>
        <w:t xml:space="preserve">законами и иными </w:t>
      </w:r>
      <w:r w:rsidRPr="00C50ECA">
        <w:rPr>
          <w:sz w:val="28"/>
          <w:szCs w:val="28"/>
        </w:rPr>
        <w:t>нормативными п</w:t>
      </w:r>
      <w:r w:rsidRPr="006D0D48">
        <w:rPr>
          <w:sz w:val="28"/>
          <w:szCs w:val="28"/>
        </w:rPr>
        <w:t>равовыми актами Челябинской области,</w:t>
      </w:r>
      <w:r w:rsidR="00CC4969" w:rsidRPr="00CC4969">
        <w:rPr>
          <w:color w:val="FF0000"/>
        </w:rPr>
        <w:t xml:space="preserve"> </w:t>
      </w:r>
      <w:r w:rsidR="00CC4969" w:rsidRPr="00CC4969">
        <w:rPr>
          <w:sz w:val="28"/>
          <w:szCs w:val="28"/>
        </w:rPr>
        <w:t>с</w:t>
      </w:r>
      <w:r w:rsidR="00CC4969" w:rsidRPr="00CC4969">
        <w:rPr>
          <w:sz w:val="28"/>
          <w:szCs w:val="28"/>
        </w:rPr>
        <w:t>о</w:t>
      </w:r>
      <w:r w:rsidR="00CC4969" w:rsidRPr="00CC4969">
        <w:rPr>
          <w:sz w:val="28"/>
          <w:szCs w:val="28"/>
        </w:rPr>
        <w:t>держащими нормы, регулирующие отношения в сфере образования</w:t>
      </w:r>
      <w:r w:rsidR="00CC4969">
        <w:rPr>
          <w:sz w:val="28"/>
          <w:szCs w:val="28"/>
        </w:rPr>
        <w:t xml:space="preserve">, </w:t>
      </w:r>
      <w:r w:rsidRPr="000E170C">
        <w:rPr>
          <w:sz w:val="28"/>
          <w:szCs w:val="28"/>
        </w:rPr>
        <w:t>нормати</w:t>
      </w:r>
      <w:r w:rsidRPr="000E170C">
        <w:rPr>
          <w:sz w:val="28"/>
          <w:szCs w:val="28"/>
        </w:rPr>
        <w:t>в</w:t>
      </w:r>
      <w:r w:rsidRPr="000E170C">
        <w:rPr>
          <w:sz w:val="28"/>
          <w:szCs w:val="28"/>
        </w:rPr>
        <w:t xml:space="preserve">ными </w:t>
      </w:r>
      <w:r w:rsidRPr="00454E4E">
        <w:rPr>
          <w:sz w:val="28"/>
          <w:szCs w:val="28"/>
        </w:rPr>
        <w:t xml:space="preserve">правовыми </w:t>
      </w:r>
      <w:r w:rsidRPr="000E170C">
        <w:rPr>
          <w:sz w:val="28"/>
          <w:szCs w:val="28"/>
        </w:rPr>
        <w:t>актами органов местного самоуправления Кра</w:t>
      </w:r>
      <w:r w:rsidRPr="000E170C">
        <w:rPr>
          <w:sz w:val="28"/>
          <w:szCs w:val="28"/>
        </w:rPr>
        <w:t>с</w:t>
      </w:r>
      <w:r w:rsidRPr="000E170C">
        <w:rPr>
          <w:sz w:val="28"/>
          <w:szCs w:val="28"/>
        </w:rPr>
        <w:t xml:space="preserve">ноармейского муниципального района, </w:t>
      </w:r>
      <w:r w:rsidR="00CC4969" w:rsidRPr="00CC4969">
        <w:rPr>
          <w:sz w:val="28"/>
          <w:szCs w:val="28"/>
        </w:rPr>
        <w:t>распорядител</w:t>
      </w:r>
      <w:r w:rsidR="00CC4969" w:rsidRPr="00CC4969">
        <w:rPr>
          <w:sz w:val="28"/>
          <w:szCs w:val="28"/>
        </w:rPr>
        <w:t>ь</w:t>
      </w:r>
      <w:r w:rsidR="00CC4969" w:rsidRPr="00CC4969">
        <w:rPr>
          <w:sz w:val="28"/>
          <w:szCs w:val="28"/>
        </w:rPr>
        <w:t>ными актами</w:t>
      </w:r>
      <w:r w:rsidR="00F7399B">
        <w:rPr>
          <w:sz w:val="28"/>
          <w:szCs w:val="28"/>
        </w:rPr>
        <w:t xml:space="preserve"> </w:t>
      </w:r>
      <w:r w:rsidR="0005371D">
        <w:rPr>
          <w:sz w:val="28"/>
          <w:szCs w:val="28"/>
        </w:rPr>
        <w:t>Управления</w:t>
      </w:r>
      <w:r w:rsidRPr="00653D72">
        <w:rPr>
          <w:sz w:val="28"/>
          <w:szCs w:val="28"/>
        </w:rPr>
        <w:t xml:space="preserve">, </w:t>
      </w:r>
      <w:r w:rsidRPr="00CC4969">
        <w:rPr>
          <w:sz w:val="28"/>
          <w:szCs w:val="28"/>
        </w:rPr>
        <w:t>принятыми в пределах его компетенции, настоящим уставом и локальными н</w:t>
      </w:r>
      <w:r w:rsidRPr="000E170C">
        <w:rPr>
          <w:sz w:val="28"/>
          <w:szCs w:val="28"/>
        </w:rPr>
        <w:t>орм</w:t>
      </w:r>
      <w:r w:rsidRPr="000E170C">
        <w:rPr>
          <w:sz w:val="28"/>
          <w:szCs w:val="28"/>
        </w:rPr>
        <w:t>а</w:t>
      </w:r>
      <w:r w:rsidRPr="000E170C">
        <w:rPr>
          <w:sz w:val="28"/>
          <w:szCs w:val="28"/>
        </w:rPr>
        <w:t>тивными актами Шк</w:t>
      </w:r>
      <w:r w:rsidRPr="000E170C">
        <w:rPr>
          <w:sz w:val="28"/>
          <w:szCs w:val="28"/>
        </w:rPr>
        <w:t>о</w:t>
      </w:r>
      <w:r w:rsidRPr="000E170C">
        <w:rPr>
          <w:sz w:val="28"/>
          <w:szCs w:val="28"/>
        </w:rPr>
        <w:t>лы.</w:t>
      </w:r>
    </w:p>
    <w:p w:rsidR="00810CDC" w:rsidRDefault="00810CDC" w:rsidP="00810CDC">
      <w:pPr>
        <w:ind w:firstLine="708"/>
        <w:jc w:val="both"/>
        <w:rPr>
          <w:sz w:val="28"/>
          <w:szCs w:val="28"/>
        </w:rPr>
      </w:pPr>
      <w:r w:rsidRPr="000E170C">
        <w:rPr>
          <w:sz w:val="28"/>
          <w:szCs w:val="28"/>
        </w:rPr>
        <w:lastRenderedPageBreak/>
        <w:t>При</w:t>
      </w:r>
      <w:r>
        <w:rPr>
          <w:sz w:val="28"/>
          <w:szCs w:val="28"/>
        </w:rPr>
        <w:t xml:space="preserve"> осуществлении приносящей доход</w:t>
      </w:r>
      <w:r w:rsidRPr="000E170C">
        <w:rPr>
          <w:sz w:val="28"/>
          <w:szCs w:val="28"/>
        </w:rPr>
        <w:t xml:space="preserve"> деятельности Школа руков</w:t>
      </w:r>
      <w:r w:rsidRPr="000E170C">
        <w:rPr>
          <w:sz w:val="28"/>
          <w:szCs w:val="28"/>
        </w:rPr>
        <w:t>о</w:t>
      </w:r>
      <w:r w:rsidRPr="000E170C">
        <w:rPr>
          <w:sz w:val="28"/>
          <w:szCs w:val="28"/>
        </w:rPr>
        <w:t>дствуется законодательством Российской Федерации, регулирующим данную деятел</w:t>
      </w:r>
      <w:r w:rsidRPr="000E170C">
        <w:rPr>
          <w:sz w:val="28"/>
          <w:szCs w:val="28"/>
        </w:rPr>
        <w:t>ь</w:t>
      </w:r>
      <w:r w:rsidRPr="000E170C">
        <w:rPr>
          <w:sz w:val="28"/>
          <w:szCs w:val="28"/>
        </w:rPr>
        <w:t>ность.</w:t>
      </w:r>
    </w:p>
    <w:p w:rsidR="00C36D22" w:rsidRDefault="00C36D22" w:rsidP="00810CDC">
      <w:pPr>
        <w:ind w:firstLine="708"/>
        <w:jc w:val="both"/>
        <w:rPr>
          <w:sz w:val="28"/>
          <w:szCs w:val="28"/>
        </w:rPr>
      </w:pPr>
    </w:p>
    <w:p w:rsidR="00C041CA" w:rsidRDefault="00C041CA" w:rsidP="001644D8">
      <w:pPr>
        <w:rPr>
          <w:b/>
          <w:bCs/>
          <w:sz w:val="28"/>
          <w:szCs w:val="28"/>
        </w:rPr>
      </w:pPr>
      <w:bookmarkStart w:id="1" w:name="ЦЕЛИ_И_ВИДЫ_ДЕЯТЕЛЬНОСТИ"/>
      <w:bookmarkEnd w:id="1"/>
    </w:p>
    <w:p w:rsidR="000E170C" w:rsidRDefault="000E170C" w:rsidP="000E170C">
      <w:pPr>
        <w:jc w:val="center"/>
        <w:rPr>
          <w:b/>
          <w:sz w:val="28"/>
          <w:szCs w:val="28"/>
        </w:rPr>
      </w:pPr>
      <w:r w:rsidRPr="000E170C">
        <w:rPr>
          <w:b/>
          <w:bCs/>
          <w:sz w:val="28"/>
          <w:szCs w:val="28"/>
          <w:lang w:val="en-US"/>
        </w:rPr>
        <w:t>II</w:t>
      </w:r>
      <w:r w:rsidRPr="000E170C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="00AF1F68" w:rsidRPr="00AF1F68">
        <w:rPr>
          <w:b/>
          <w:sz w:val="28"/>
          <w:szCs w:val="28"/>
        </w:rPr>
        <w:t>ПРЕДМЕТ,</w:t>
      </w:r>
      <w:r w:rsidR="00AF1F68" w:rsidRPr="00AF1F68">
        <w:rPr>
          <w:sz w:val="28"/>
          <w:szCs w:val="28"/>
        </w:rPr>
        <w:t xml:space="preserve"> </w:t>
      </w:r>
      <w:r w:rsidRPr="00AF1F68">
        <w:rPr>
          <w:b/>
          <w:sz w:val="28"/>
          <w:szCs w:val="28"/>
        </w:rPr>
        <w:t>ЦЕЛИ</w:t>
      </w:r>
      <w:r w:rsidRPr="000E170C">
        <w:rPr>
          <w:b/>
          <w:sz w:val="28"/>
          <w:szCs w:val="28"/>
        </w:rPr>
        <w:t xml:space="preserve"> И ВИДЫ ДЕЯТЕЛЬНОСТИ ШКОЛЫ</w:t>
      </w:r>
    </w:p>
    <w:p w:rsidR="000E170C" w:rsidRPr="008F6379" w:rsidRDefault="000E170C" w:rsidP="000E170C">
      <w:pPr>
        <w:jc w:val="both"/>
        <w:rPr>
          <w:b/>
          <w:bCs/>
          <w:color w:val="FF0000"/>
          <w:sz w:val="28"/>
          <w:szCs w:val="28"/>
        </w:rPr>
      </w:pPr>
    </w:p>
    <w:p w:rsidR="00043E18" w:rsidRDefault="00736C36" w:rsidP="00043E18">
      <w:pPr>
        <w:ind w:firstLine="720"/>
        <w:jc w:val="both"/>
        <w:rPr>
          <w:color w:val="FF0000"/>
          <w:sz w:val="28"/>
          <w:szCs w:val="28"/>
        </w:rPr>
      </w:pPr>
      <w:r w:rsidRPr="00467699">
        <w:rPr>
          <w:sz w:val="28"/>
          <w:szCs w:val="28"/>
        </w:rPr>
        <w:t>2.1.</w:t>
      </w:r>
      <w:r w:rsidR="000B19D6">
        <w:rPr>
          <w:color w:val="FF0000"/>
          <w:sz w:val="28"/>
          <w:szCs w:val="28"/>
        </w:rPr>
        <w:t> </w:t>
      </w:r>
      <w:r w:rsidR="000B19D6" w:rsidRPr="000B19D6">
        <w:rPr>
          <w:sz w:val="28"/>
          <w:szCs w:val="28"/>
        </w:rPr>
        <w:t xml:space="preserve">Школа создана для </w:t>
      </w:r>
      <w:r w:rsidR="00043E18" w:rsidRPr="00460EFF">
        <w:rPr>
          <w:sz w:val="28"/>
          <w:szCs w:val="28"/>
        </w:rPr>
        <w:t xml:space="preserve">выполнения работ, </w:t>
      </w:r>
      <w:r w:rsidR="000B19D6" w:rsidRPr="000B19D6">
        <w:rPr>
          <w:sz w:val="28"/>
          <w:szCs w:val="28"/>
        </w:rPr>
        <w:t>оказания услуг в целях обе</w:t>
      </w:r>
      <w:r w:rsidR="000B19D6" w:rsidRPr="000B19D6">
        <w:rPr>
          <w:sz w:val="28"/>
          <w:szCs w:val="28"/>
        </w:rPr>
        <w:t>с</w:t>
      </w:r>
      <w:r w:rsidR="000B19D6" w:rsidRPr="000B19D6">
        <w:rPr>
          <w:sz w:val="28"/>
          <w:szCs w:val="28"/>
        </w:rPr>
        <w:t>печения реализации предусмотренных законодательством</w:t>
      </w:r>
      <w:r w:rsidR="000B19D6" w:rsidRPr="00810CDC">
        <w:rPr>
          <w:color w:val="FF0000"/>
          <w:sz w:val="28"/>
          <w:szCs w:val="28"/>
        </w:rPr>
        <w:t xml:space="preserve"> </w:t>
      </w:r>
      <w:r w:rsidR="000B19D6" w:rsidRPr="000B19D6">
        <w:rPr>
          <w:sz w:val="28"/>
          <w:szCs w:val="28"/>
        </w:rPr>
        <w:t>Российской Федер</w:t>
      </w:r>
      <w:r w:rsidR="000B19D6" w:rsidRPr="000B19D6">
        <w:rPr>
          <w:sz w:val="28"/>
          <w:szCs w:val="28"/>
        </w:rPr>
        <w:t>а</w:t>
      </w:r>
      <w:r w:rsidR="000B19D6" w:rsidRPr="000B19D6">
        <w:rPr>
          <w:sz w:val="28"/>
          <w:szCs w:val="28"/>
        </w:rPr>
        <w:t>ции</w:t>
      </w:r>
      <w:r w:rsidR="000B19D6" w:rsidRPr="00810CDC">
        <w:rPr>
          <w:color w:val="FF0000"/>
          <w:sz w:val="28"/>
          <w:szCs w:val="28"/>
        </w:rPr>
        <w:t xml:space="preserve"> </w:t>
      </w:r>
      <w:r w:rsidR="000B19D6" w:rsidRPr="000B19D6">
        <w:rPr>
          <w:sz w:val="28"/>
          <w:szCs w:val="28"/>
        </w:rPr>
        <w:t>полномочий органов местного самоуправления</w:t>
      </w:r>
      <w:r w:rsidR="000B19D6" w:rsidRPr="00810CDC">
        <w:rPr>
          <w:color w:val="FF0000"/>
          <w:sz w:val="28"/>
          <w:szCs w:val="28"/>
        </w:rPr>
        <w:t xml:space="preserve"> </w:t>
      </w:r>
      <w:r w:rsidR="00FA1892" w:rsidRPr="00FA1892">
        <w:rPr>
          <w:sz w:val="28"/>
          <w:szCs w:val="28"/>
        </w:rPr>
        <w:t>Красноармейского муниц</w:t>
      </w:r>
      <w:r w:rsidR="00FA1892" w:rsidRPr="00FA1892">
        <w:rPr>
          <w:sz w:val="28"/>
          <w:szCs w:val="28"/>
        </w:rPr>
        <w:t>и</w:t>
      </w:r>
      <w:r w:rsidR="00FA1892" w:rsidRPr="00FA1892">
        <w:rPr>
          <w:sz w:val="28"/>
          <w:szCs w:val="28"/>
        </w:rPr>
        <w:t xml:space="preserve">пального района </w:t>
      </w:r>
      <w:r w:rsidR="000B19D6" w:rsidRPr="00FA1892">
        <w:rPr>
          <w:sz w:val="28"/>
          <w:szCs w:val="28"/>
        </w:rPr>
        <w:t xml:space="preserve">в </w:t>
      </w:r>
      <w:r w:rsidR="000B19D6" w:rsidRPr="001422A3">
        <w:rPr>
          <w:sz w:val="28"/>
          <w:szCs w:val="28"/>
        </w:rPr>
        <w:t>сфере образования</w:t>
      </w:r>
      <w:r w:rsidR="00E45414">
        <w:rPr>
          <w:sz w:val="28"/>
          <w:szCs w:val="28"/>
        </w:rPr>
        <w:t>.</w:t>
      </w:r>
    </w:p>
    <w:p w:rsidR="00E45414" w:rsidRPr="0048270A" w:rsidRDefault="00E45414" w:rsidP="00E45414">
      <w:pPr>
        <w:ind w:firstLine="709"/>
        <w:jc w:val="both"/>
        <w:rPr>
          <w:sz w:val="28"/>
          <w:szCs w:val="28"/>
        </w:rPr>
      </w:pPr>
      <w:r w:rsidRPr="0048270A">
        <w:rPr>
          <w:sz w:val="28"/>
          <w:szCs w:val="28"/>
        </w:rPr>
        <w:t>К полномочиям органов местного самоуправления Красноармейского м</w:t>
      </w:r>
      <w:r w:rsidRPr="0048270A">
        <w:rPr>
          <w:sz w:val="28"/>
          <w:szCs w:val="28"/>
        </w:rPr>
        <w:t>у</w:t>
      </w:r>
      <w:r w:rsidRPr="0048270A">
        <w:rPr>
          <w:sz w:val="28"/>
          <w:szCs w:val="28"/>
        </w:rPr>
        <w:t>ниципального района по решению вопросов местного значения в сфере образ</w:t>
      </w:r>
      <w:r w:rsidRPr="0048270A">
        <w:rPr>
          <w:sz w:val="28"/>
          <w:szCs w:val="28"/>
        </w:rPr>
        <w:t>о</w:t>
      </w:r>
      <w:r w:rsidRPr="0048270A">
        <w:rPr>
          <w:sz w:val="28"/>
          <w:szCs w:val="28"/>
        </w:rPr>
        <w:t xml:space="preserve">вания </w:t>
      </w:r>
      <w:r w:rsidR="0048270A" w:rsidRPr="0048270A">
        <w:rPr>
          <w:sz w:val="28"/>
          <w:szCs w:val="28"/>
        </w:rPr>
        <w:t xml:space="preserve">в отношении Школы </w:t>
      </w:r>
      <w:r w:rsidRPr="0048270A">
        <w:rPr>
          <w:sz w:val="28"/>
          <w:szCs w:val="28"/>
        </w:rPr>
        <w:t>относятся:</w:t>
      </w:r>
    </w:p>
    <w:p w:rsidR="00E45414" w:rsidRPr="00E45414" w:rsidRDefault="00776DB1" w:rsidP="00E45414">
      <w:pPr>
        <w:ind w:firstLine="709"/>
        <w:jc w:val="both"/>
        <w:rPr>
          <w:sz w:val="28"/>
          <w:szCs w:val="28"/>
        </w:rPr>
      </w:pPr>
      <w:r w:rsidRPr="0048270A">
        <w:rPr>
          <w:sz w:val="28"/>
          <w:szCs w:val="28"/>
        </w:rPr>
        <w:t>1) </w:t>
      </w:r>
      <w:r w:rsidR="004C2682">
        <w:rPr>
          <w:sz w:val="28"/>
          <w:szCs w:val="28"/>
        </w:rPr>
        <w:t xml:space="preserve">организация предоставления </w:t>
      </w:r>
      <w:r w:rsidR="00E45414" w:rsidRPr="0048270A">
        <w:rPr>
          <w:sz w:val="28"/>
          <w:szCs w:val="28"/>
        </w:rPr>
        <w:t>дополнительного</w:t>
      </w:r>
      <w:r w:rsidR="00E45414" w:rsidRPr="00E45414">
        <w:rPr>
          <w:sz w:val="28"/>
          <w:szCs w:val="28"/>
        </w:rPr>
        <w:t xml:space="preserve"> образования </w:t>
      </w:r>
      <w:r w:rsidR="00E05AF3">
        <w:rPr>
          <w:sz w:val="28"/>
          <w:szCs w:val="28"/>
        </w:rPr>
        <w:t>дете</w:t>
      </w:r>
      <w:r w:rsidR="000B12A2">
        <w:rPr>
          <w:sz w:val="28"/>
          <w:szCs w:val="28"/>
        </w:rPr>
        <w:t xml:space="preserve">й </w:t>
      </w:r>
      <w:r w:rsidR="00E45414" w:rsidRPr="00E45414">
        <w:rPr>
          <w:sz w:val="28"/>
          <w:szCs w:val="28"/>
        </w:rPr>
        <w:t>в</w:t>
      </w:r>
      <w:r w:rsidR="002161CA">
        <w:rPr>
          <w:sz w:val="28"/>
          <w:szCs w:val="28"/>
        </w:rPr>
        <w:t xml:space="preserve"> Школе</w:t>
      </w:r>
      <w:r w:rsidR="00E45414">
        <w:rPr>
          <w:sz w:val="28"/>
          <w:szCs w:val="28"/>
        </w:rPr>
        <w:t>;</w:t>
      </w:r>
    </w:p>
    <w:p w:rsidR="00E45414" w:rsidRPr="002161CA" w:rsidRDefault="00E45414" w:rsidP="00E45414">
      <w:pPr>
        <w:ind w:firstLine="709"/>
        <w:jc w:val="both"/>
        <w:rPr>
          <w:sz w:val="28"/>
          <w:szCs w:val="28"/>
        </w:rPr>
      </w:pPr>
      <w:r w:rsidRPr="002161CA">
        <w:rPr>
          <w:sz w:val="28"/>
          <w:szCs w:val="28"/>
        </w:rPr>
        <w:t>2) создание, реорганизация, ликвидация</w:t>
      </w:r>
      <w:r w:rsidR="002161CA" w:rsidRPr="002161CA">
        <w:rPr>
          <w:sz w:val="28"/>
          <w:szCs w:val="28"/>
        </w:rPr>
        <w:t xml:space="preserve"> Школы</w:t>
      </w:r>
      <w:r w:rsidRPr="002161CA">
        <w:rPr>
          <w:sz w:val="28"/>
          <w:szCs w:val="28"/>
        </w:rPr>
        <w:t>, осуществление фун</w:t>
      </w:r>
      <w:r w:rsidRPr="002161CA">
        <w:rPr>
          <w:sz w:val="28"/>
          <w:szCs w:val="28"/>
        </w:rPr>
        <w:t>к</w:t>
      </w:r>
      <w:r w:rsidRPr="002161CA">
        <w:rPr>
          <w:sz w:val="28"/>
          <w:szCs w:val="28"/>
        </w:rPr>
        <w:t xml:space="preserve">ций и полномочий </w:t>
      </w:r>
      <w:r w:rsidR="002161CA">
        <w:rPr>
          <w:sz w:val="28"/>
          <w:szCs w:val="28"/>
        </w:rPr>
        <w:t>учредителя</w:t>
      </w:r>
      <w:r w:rsidR="002161CA" w:rsidRPr="002161CA">
        <w:rPr>
          <w:sz w:val="28"/>
          <w:szCs w:val="28"/>
        </w:rPr>
        <w:t xml:space="preserve"> Школы</w:t>
      </w:r>
      <w:r w:rsidRPr="002161CA">
        <w:rPr>
          <w:sz w:val="28"/>
          <w:szCs w:val="28"/>
        </w:rPr>
        <w:t>;</w:t>
      </w:r>
    </w:p>
    <w:p w:rsidR="00E45414" w:rsidRPr="00816D89" w:rsidRDefault="00E45414" w:rsidP="00816D89">
      <w:pPr>
        <w:ind w:firstLine="709"/>
        <w:jc w:val="both"/>
        <w:rPr>
          <w:sz w:val="28"/>
          <w:szCs w:val="28"/>
        </w:rPr>
      </w:pPr>
      <w:r w:rsidRPr="002161CA">
        <w:rPr>
          <w:sz w:val="28"/>
          <w:szCs w:val="28"/>
        </w:rPr>
        <w:t>3) обеспечение содержания зданий и сооружений</w:t>
      </w:r>
      <w:r w:rsidR="002161CA">
        <w:rPr>
          <w:sz w:val="28"/>
          <w:szCs w:val="28"/>
        </w:rPr>
        <w:t xml:space="preserve"> Школы</w:t>
      </w:r>
      <w:r w:rsidRPr="002161CA">
        <w:rPr>
          <w:sz w:val="28"/>
          <w:szCs w:val="28"/>
        </w:rPr>
        <w:t>, обустройство приле</w:t>
      </w:r>
      <w:r w:rsidR="002161CA">
        <w:rPr>
          <w:sz w:val="28"/>
          <w:szCs w:val="28"/>
        </w:rPr>
        <w:t>гающей к ней</w:t>
      </w:r>
      <w:r w:rsidRPr="002161CA">
        <w:rPr>
          <w:sz w:val="28"/>
          <w:szCs w:val="28"/>
        </w:rPr>
        <w:t xml:space="preserve"> террит</w:t>
      </w:r>
      <w:r w:rsidRPr="002161CA">
        <w:rPr>
          <w:sz w:val="28"/>
          <w:szCs w:val="28"/>
        </w:rPr>
        <w:t>о</w:t>
      </w:r>
      <w:r w:rsidR="002161CA">
        <w:rPr>
          <w:sz w:val="28"/>
          <w:szCs w:val="28"/>
        </w:rPr>
        <w:t>рии</w:t>
      </w:r>
      <w:r w:rsidRPr="002161CA">
        <w:rPr>
          <w:sz w:val="28"/>
          <w:szCs w:val="28"/>
        </w:rPr>
        <w:t>;</w:t>
      </w:r>
    </w:p>
    <w:p w:rsidR="00E45414" w:rsidRPr="002161CA" w:rsidRDefault="00816D89" w:rsidP="00E4541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84911">
        <w:rPr>
          <w:sz w:val="28"/>
          <w:szCs w:val="28"/>
        </w:rPr>
        <w:t>) </w:t>
      </w:r>
      <w:r w:rsidR="00E45414" w:rsidRPr="002161CA">
        <w:rPr>
          <w:sz w:val="28"/>
          <w:szCs w:val="28"/>
        </w:rPr>
        <w:t xml:space="preserve">осуществление иных установленных Федеральным законом </w:t>
      </w:r>
      <w:r w:rsidR="00F84911" w:rsidRPr="002F1C59">
        <w:rPr>
          <w:sz w:val="28"/>
          <w:szCs w:val="28"/>
        </w:rPr>
        <w:t>от 29.12.2012 № 273-ФЗ «Об образовании в Российской Федерации»</w:t>
      </w:r>
      <w:r w:rsidR="00F84911">
        <w:rPr>
          <w:sz w:val="28"/>
          <w:szCs w:val="28"/>
        </w:rPr>
        <w:t xml:space="preserve"> </w:t>
      </w:r>
      <w:r w:rsidR="00E45414" w:rsidRPr="002161CA">
        <w:rPr>
          <w:sz w:val="28"/>
          <w:szCs w:val="28"/>
        </w:rPr>
        <w:t>полномочий в сфере образ</w:t>
      </w:r>
      <w:r w:rsidR="00E45414" w:rsidRPr="002161CA">
        <w:rPr>
          <w:sz w:val="28"/>
          <w:szCs w:val="28"/>
        </w:rPr>
        <w:t>о</w:t>
      </w:r>
      <w:r w:rsidR="00E45414" w:rsidRPr="002161CA">
        <w:rPr>
          <w:sz w:val="28"/>
          <w:szCs w:val="28"/>
        </w:rPr>
        <w:t>вания.</w:t>
      </w:r>
    </w:p>
    <w:p w:rsidR="00F505C3" w:rsidRPr="00F505C3" w:rsidRDefault="00022DCB" w:rsidP="00F505C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r w:rsidR="003F7E8A">
        <w:rPr>
          <w:sz w:val="28"/>
          <w:szCs w:val="28"/>
        </w:rPr>
        <w:t>. </w:t>
      </w:r>
      <w:r w:rsidR="00467699" w:rsidRPr="000E170C">
        <w:rPr>
          <w:sz w:val="28"/>
          <w:szCs w:val="28"/>
        </w:rPr>
        <w:t>Школа осуществляет свою деятельность в с</w:t>
      </w:r>
      <w:r w:rsidR="00467699" w:rsidRPr="000E170C">
        <w:rPr>
          <w:sz w:val="28"/>
          <w:szCs w:val="28"/>
        </w:rPr>
        <w:t>о</w:t>
      </w:r>
      <w:r w:rsidR="00467699" w:rsidRPr="000E170C">
        <w:rPr>
          <w:sz w:val="28"/>
          <w:szCs w:val="28"/>
        </w:rPr>
        <w:t>ответствии с предметом и целями деятельности, определенными в соответствии с федеральными зак</w:t>
      </w:r>
      <w:r w:rsidR="00467699" w:rsidRPr="000E170C">
        <w:rPr>
          <w:sz w:val="28"/>
          <w:szCs w:val="28"/>
        </w:rPr>
        <w:t>о</w:t>
      </w:r>
      <w:r w:rsidR="00467699" w:rsidRPr="000E170C">
        <w:rPr>
          <w:sz w:val="28"/>
          <w:szCs w:val="28"/>
        </w:rPr>
        <w:t>нами, иными нормативными правовыми актами, муниципал</w:t>
      </w:r>
      <w:r w:rsidR="00467699" w:rsidRPr="000E170C">
        <w:rPr>
          <w:sz w:val="28"/>
          <w:szCs w:val="28"/>
        </w:rPr>
        <w:t>ь</w:t>
      </w:r>
      <w:r w:rsidR="00467699" w:rsidRPr="000E170C">
        <w:rPr>
          <w:sz w:val="28"/>
          <w:szCs w:val="28"/>
        </w:rPr>
        <w:t xml:space="preserve">ными правовыми актами </w:t>
      </w:r>
      <w:r w:rsidR="00DD723C">
        <w:rPr>
          <w:sz w:val="28"/>
          <w:szCs w:val="28"/>
        </w:rPr>
        <w:t>Красноармейского муниц</w:t>
      </w:r>
      <w:r w:rsidR="00DD723C">
        <w:rPr>
          <w:sz w:val="28"/>
          <w:szCs w:val="28"/>
        </w:rPr>
        <w:t>и</w:t>
      </w:r>
      <w:r w:rsidR="00DD723C">
        <w:rPr>
          <w:sz w:val="28"/>
          <w:szCs w:val="28"/>
        </w:rPr>
        <w:t>пального района</w:t>
      </w:r>
      <w:r w:rsidR="00DD723C" w:rsidRPr="000E170C">
        <w:rPr>
          <w:sz w:val="28"/>
          <w:szCs w:val="28"/>
        </w:rPr>
        <w:t xml:space="preserve"> </w:t>
      </w:r>
      <w:r w:rsidR="00467699" w:rsidRPr="000E170C">
        <w:rPr>
          <w:sz w:val="28"/>
          <w:szCs w:val="28"/>
        </w:rPr>
        <w:t>и настоящим уставом</w:t>
      </w:r>
      <w:r w:rsidR="00467699">
        <w:rPr>
          <w:sz w:val="28"/>
          <w:szCs w:val="28"/>
        </w:rPr>
        <w:t>.</w:t>
      </w:r>
      <w:r w:rsidR="00F505C3" w:rsidRPr="00F505C3">
        <w:rPr>
          <w:color w:val="FF0000"/>
          <w:sz w:val="28"/>
          <w:szCs w:val="28"/>
          <w:u w:val="single"/>
        </w:rPr>
        <w:t xml:space="preserve"> </w:t>
      </w:r>
    </w:p>
    <w:p w:rsidR="00CC78FB" w:rsidRDefault="00022DCB" w:rsidP="003F7E8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2.3</w:t>
      </w:r>
      <w:r w:rsidR="009D4CF4">
        <w:rPr>
          <w:sz w:val="28"/>
          <w:szCs w:val="28"/>
        </w:rPr>
        <w:t>. </w:t>
      </w:r>
      <w:r w:rsidR="009D4CF4" w:rsidRPr="00250288">
        <w:rPr>
          <w:sz w:val="28"/>
          <w:szCs w:val="28"/>
        </w:rPr>
        <w:t>Предметом деятельности Школы является осуществление в устано</w:t>
      </w:r>
      <w:r w:rsidR="009D4CF4" w:rsidRPr="00250288">
        <w:rPr>
          <w:sz w:val="28"/>
          <w:szCs w:val="28"/>
        </w:rPr>
        <w:t>в</w:t>
      </w:r>
      <w:r w:rsidR="003D0BAD">
        <w:rPr>
          <w:sz w:val="28"/>
          <w:szCs w:val="28"/>
        </w:rPr>
        <w:t xml:space="preserve">ленном </w:t>
      </w:r>
      <w:r w:rsidR="009D4CF4" w:rsidRPr="00250288">
        <w:rPr>
          <w:sz w:val="28"/>
          <w:szCs w:val="28"/>
        </w:rPr>
        <w:t>пор</w:t>
      </w:r>
      <w:r w:rsidR="006447AA">
        <w:rPr>
          <w:sz w:val="28"/>
          <w:szCs w:val="28"/>
        </w:rPr>
        <w:t>ядке предусмотренных настоящим у</w:t>
      </w:r>
      <w:r w:rsidR="009D4CF4" w:rsidRPr="00250288">
        <w:rPr>
          <w:sz w:val="28"/>
          <w:szCs w:val="28"/>
        </w:rPr>
        <w:t>ставом основных видов де</w:t>
      </w:r>
      <w:r w:rsidR="009D4CF4" w:rsidRPr="00250288">
        <w:rPr>
          <w:sz w:val="28"/>
          <w:szCs w:val="28"/>
        </w:rPr>
        <w:t>я</w:t>
      </w:r>
      <w:r w:rsidR="009D4CF4" w:rsidRPr="00250288">
        <w:rPr>
          <w:sz w:val="28"/>
          <w:szCs w:val="28"/>
        </w:rPr>
        <w:t>тельност</w:t>
      </w:r>
      <w:r w:rsidR="0080262B">
        <w:rPr>
          <w:sz w:val="28"/>
          <w:szCs w:val="28"/>
        </w:rPr>
        <w:t xml:space="preserve">и и иных видов образовательной </w:t>
      </w:r>
      <w:r w:rsidR="009D4CF4" w:rsidRPr="00250288">
        <w:rPr>
          <w:sz w:val="28"/>
          <w:szCs w:val="28"/>
        </w:rPr>
        <w:t>деятельности, не являющихся осно</w:t>
      </w:r>
      <w:r w:rsidR="009D4CF4" w:rsidRPr="00250288">
        <w:rPr>
          <w:sz w:val="28"/>
          <w:szCs w:val="28"/>
        </w:rPr>
        <w:t>в</w:t>
      </w:r>
      <w:r w:rsidR="009D4CF4" w:rsidRPr="00250288">
        <w:rPr>
          <w:sz w:val="28"/>
          <w:szCs w:val="28"/>
        </w:rPr>
        <w:t>ными.</w:t>
      </w:r>
    </w:p>
    <w:p w:rsidR="005C0117" w:rsidRPr="00CC06A0" w:rsidRDefault="00022DCB" w:rsidP="00224CF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2.4. </w:t>
      </w:r>
      <w:r w:rsidR="003169CE" w:rsidRPr="00CA0BE5">
        <w:rPr>
          <w:sz w:val="28"/>
          <w:szCs w:val="28"/>
        </w:rPr>
        <w:t xml:space="preserve">Школа </w:t>
      </w:r>
      <w:r w:rsidR="003169CE">
        <w:rPr>
          <w:sz w:val="28"/>
          <w:szCs w:val="28"/>
        </w:rPr>
        <w:t xml:space="preserve">является </w:t>
      </w:r>
      <w:r w:rsidR="003169CE" w:rsidRPr="00CA0BE5">
        <w:rPr>
          <w:sz w:val="28"/>
          <w:szCs w:val="28"/>
        </w:rPr>
        <w:t>образовательной организацией, осуществляющей в качестве основной цели ее деятельности образовательную деятельность по д</w:t>
      </w:r>
      <w:r w:rsidR="003169CE" w:rsidRPr="00CA0BE5">
        <w:rPr>
          <w:sz w:val="28"/>
          <w:szCs w:val="28"/>
        </w:rPr>
        <w:t>о</w:t>
      </w:r>
      <w:r w:rsidR="003169CE" w:rsidRPr="00CA0BE5">
        <w:rPr>
          <w:sz w:val="28"/>
          <w:szCs w:val="28"/>
        </w:rPr>
        <w:t>полнительным общеобразовательным программам</w:t>
      </w:r>
      <w:r w:rsidR="003169CE" w:rsidRPr="003169CE">
        <w:rPr>
          <w:sz w:val="28"/>
          <w:szCs w:val="28"/>
        </w:rPr>
        <w:t xml:space="preserve"> </w:t>
      </w:r>
      <w:r w:rsidR="003169CE" w:rsidRPr="00E425AD">
        <w:rPr>
          <w:sz w:val="28"/>
          <w:szCs w:val="28"/>
        </w:rPr>
        <w:t>художественной направле</w:t>
      </w:r>
      <w:r w:rsidR="00224CF4">
        <w:rPr>
          <w:sz w:val="28"/>
          <w:szCs w:val="28"/>
        </w:rPr>
        <w:t>н</w:t>
      </w:r>
      <w:r w:rsidR="003169CE" w:rsidRPr="00E425AD">
        <w:rPr>
          <w:sz w:val="28"/>
          <w:szCs w:val="28"/>
        </w:rPr>
        <w:t>ности</w:t>
      </w:r>
      <w:r w:rsidR="003169CE">
        <w:rPr>
          <w:sz w:val="28"/>
          <w:szCs w:val="28"/>
        </w:rPr>
        <w:t>.</w:t>
      </w:r>
    </w:p>
    <w:p w:rsidR="00E9500A" w:rsidRDefault="002F683E" w:rsidP="0079077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2.5</w:t>
      </w:r>
      <w:r w:rsidR="006447AA" w:rsidRPr="0087681A">
        <w:rPr>
          <w:sz w:val="28"/>
          <w:szCs w:val="28"/>
        </w:rPr>
        <w:t>. </w:t>
      </w:r>
      <w:r w:rsidR="00734F45">
        <w:rPr>
          <w:sz w:val="28"/>
          <w:szCs w:val="28"/>
        </w:rPr>
        <w:t xml:space="preserve">Школа осуществляет обучение и воспитание в интересах личности, общества, государства. </w:t>
      </w:r>
    </w:p>
    <w:p w:rsidR="0087681A" w:rsidRDefault="003B7019" w:rsidP="00E9500A">
      <w:pPr>
        <w:ind w:firstLine="709"/>
        <w:jc w:val="both"/>
        <w:rPr>
          <w:sz w:val="28"/>
          <w:szCs w:val="28"/>
        </w:rPr>
      </w:pPr>
      <w:r w:rsidRPr="0087681A">
        <w:rPr>
          <w:sz w:val="28"/>
          <w:szCs w:val="28"/>
        </w:rPr>
        <w:t>Целями деятельности</w:t>
      </w:r>
      <w:r w:rsidR="009D4CF4" w:rsidRPr="0087681A">
        <w:rPr>
          <w:sz w:val="28"/>
          <w:szCs w:val="28"/>
        </w:rPr>
        <w:t>,</w:t>
      </w:r>
      <w:r w:rsidRPr="0087681A">
        <w:rPr>
          <w:sz w:val="28"/>
          <w:szCs w:val="28"/>
        </w:rPr>
        <w:t xml:space="preserve"> </w:t>
      </w:r>
      <w:r w:rsidR="009D4CF4" w:rsidRPr="0087681A">
        <w:rPr>
          <w:sz w:val="28"/>
          <w:szCs w:val="28"/>
        </w:rPr>
        <w:t>для которых создана Школа,</w:t>
      </w:r>
      <w:r w:rsidR="00095E5A" w:rsidRPr="0087681A">
        <w:rPr>
          <w:sz w:val="28"/>
          <w:szCs w:val="28"/>
        </w:rPr>
        <w:t xml:space="preserve"> </w:t>
      </w:r>
      <w:r w:rsidRPr="0087681A">
        <w:rPr>
          <w:sz w:val="28"/>
          <w:szCs w:val="28"/>
        </w:rPr>
        <w:t>я</w:t>
      </w:r>
      <w:r w:rsidRPr="0087681A">
        <w:rPr>
          <w:sz w:val="28"/>
          <w:szCs w:val="28"/>
        </w:rPr>
        <w:t>в</w:t>
      </w:r>
      <w:r w:rsidRPr="0087681A">
        <w:rPr>
          <w:sz w:val="28"/>
          <w:szCs w:val="28"/>
        </w:rPr>
        <w:t>ляются:</w:t>
      </w:r>
    </w:p>
    <w:p w:rsidR="002B15BF" w:rsidRPr="00E70D16" w:rsidRDefault="002B15BF" w:rsidP="002B15BF">
      <w:pPr>
        <w:numPr>
          <w:ilvl w:val="0"/>
          <w:numId w:val="10"/>
        </w:numPr>
        <w:jc w:val="both"/>
        <w:rPr>
          <w:sz w:val="28"/>
          <w:szCs w:val="28"/>
        </w:rPr>
      </w:pPr>
      <w:r w:rsidRPr="0082320C">
        <w:rPr>
          <w:sz w:val="28"/>
          <w:szCs w:val="28"/>
        </w:rPr>
        <w:t>образовательная деятельность:</w:t>
      </w:r>
      <w:r w:rsidRPr="001A49F8">
        <w:rPr>
          <w:color w:val="FF0000"/>
          <w:sz w:val="28"/>
          <w:szCs w:val="28"/>
        </w:rPr>
        <w:t xml:space="preserve"> </w:t>
      </w:r>
      <w:r w:rsidRPr="00E70D16">
        <w:rPr>
          <w:sz w:val="28"/>
          <w:szCs w:val="28"/>
        </w:rPr>
        <w:t>реализация дополнительных общеобраз</w:t>
      </w:r>
      <w:r w:rsidRPr="00E70D16">
        <w:rPr>
          <w:sz w:val="28"/>
          <w:szCs w:val="28"/>
        </w:rPr>
        <w:t>о</w:t>
      </w:r>
      <w:r w:rsidR="000A218A" w:rsidRPr="00E70D16">
        <w:rPr>
          <w:sz w:val="28"/>
          <w:szCs w:val="28"/>
        </w:rPr>
        <w:t xml:space="preserve">вательных </w:t>
      </w:r>
      <w:r w:rsidRPr="00E70D16">
        <w:rPr>
          <w:sz w:val="28"/>
          <w:szCs w:val="28"/>
        </w:rPr>
        <w:t>пр</w:t>
      </w:r>
      <w:r w:rsidRPr="00E70D16">
        <w:rPr>
          <w:sz w:val="28"/>
          <w:szCs w:val="28"/>
        </w:rPr>
        <w:t>о</w:t>
      </w:r>
      <w:r w:rsidRPr="00E70D16">
        <w:rPr>
          <w:sz w:val="28"/>
          <w:szCs w:val="28"/>
        </w:rPr>
        <w:t>грамм художественной направленности –</w:t>
      </w:r>
      <w:r w:rsidR="000A218A" w:rsidRPr="00E70D16">
        <w:rPr>
          <w:sz w:val="28"/>
          <w:szCs w:val="28"/>
        </w:rPr>
        <w:t> </w:t>
      </w:r>
      <w:r w:rsidRPr="00E70D16">
        <w:rPr>
          <w:sz w:val="28"/>
          <w:szCs w:val="28"/>
        </w:rPr>
        <w:t xml:space="preserve">дополнительных </w:t>
      </w:r>
      <w:r w:rsidR="002F683E">
        <w:rPr>
          <w:sz w:val="28"/>
          <w:szCs w:val="28"/>
        </w:rPr>
        <w:t xml:space="preserve">общеобразовательных </w:t>
      </w:r>
      <w:r w:rsidRPr="00E70D16">
        <w:rPr>
          <w:sz w:val="28"/>
          <w:szCs w:val="28"/>
        </w:rPr>
        <w:t xml:space="preserve">общеразвивающих программ, дополнительных </w:t>
      </w:r>
      <w:r w:rsidR="002F683E">
        <w:rPr>
          <w:sz w:val="28"/>
          <w:szCs w:val="28"/>
        </w:rPr>
        <w:t xml:space="preserve">общеобразовательных </w:t>
      </w:r>
      <w:r w:rsidRPr="00E70D16">
        <w:rPr>
          <w:sz w:val="28"/>
          <w:szCs w:val="28"/>
        </w:rPr>
        <w:t>предпрофессиональных пр</w:t>
      </w:r>
      <w:r w:rsidRPr="00E70D16">
        <w:rPr>
          <w:sz w:val="28"/>
          <w:szCs w:val="28"/>
        </w:rPr>
        <w:t>о</w:t>
      </w:r>
      <w:r w:rsidRPr="00E70D16">
        <w:rPr>
          <w:sz w:val="28"/>
          <w:szCs w:val="28"/>
        </w:rPr>
        <w:t>грамм;</w:t>
      </w:r>
    </w:p>
    <w:p w:rsidR="006B4FFC" w:rsidRPr="000A218A" w:rsidRDefault="006B4FFC" w:rsidP="002B15BF">
      <w:pPr>
        <w:numPr>
          <w:ilvl w:val="0"/>
          <w:numId w:val="10"/>
        </w:numPr>
        <w:jc w:val="both"/>
        <w:rPr>
          <w:sz w:val="28"/>
          <w:szCs w:val="28"/>
        </w:rPr>
      </w:pPr>
      <w:r w:rsidRPr="00190BA8">
        <w:rPr>
          <w:rStyle w:val="FontStyle16"/>
          <w:sz w:val="28"/>
          <w:szCs w:val="28"/>
        </w:rPr>
        <w:t>создание условий для художественного образования, эстетического во</w:t>
      </w:r>
      <w:r w:rsidRPr="00190BA8">
        <w:rPr>
          <w:rStyle w:val="FontStyle16"/>
          <w:sz w:val="28"/>
          <w:szCs w:val="28"/>
        </w:rPr>
        <w:t>с</w:t>
      </w:r>
      <w:r w:rsidRPr="00190BA8">
        <w:rPr>
          <w:rStyle w:val="FontStyle16"/>
          <w:sz w:val="28"/>
          <w:szCs w:val="28"/>
        </w:rPr>
        <w:t>питания, духовно-нравственного развития детей;</w:t>
      </w:r>
    </w:p>
    <w:p w:rsidR="00095E5A" w:rsidRDefault="00095E5A" w:rsidP="0087681A">
      <w:pPr>
        <w:pStyle w:val="ConsPlusNormal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7681A">
        <w:rPr>
          <w:rFonts w:ascii="Times New Roman" w:hAnsi="Times New Roman" w:cs="Times New Roman"/>
          <w:sz w:val="28"/>
          <w:szCs w:val="28"/>
        </w:rPr>
        <w:t>формирование и развитие творческих способн</w:t>
      </w:r>
      <w:r w:rsidRPr="0087681A">
        <w:rPr>
          <w:rFonts w:ascii="Times New Roman" w:hAnsi="Times New Roman" w:cs="Times New Roman"/>
          <w:sz w:val="28"/>
          <w:szCs w:val="28"/>
        </w:rPr>
        <w:t>о</w:t>
      </w:r>
      <w:r w:rsidRPr="0087681A">
        <w:rPr>
          <w:rFonts w:ascii="Times New Roman" w:hAnsi="Times New Roman" w:cs="Times New Roman"/>
          <w:sz w:val="28"/>
          <w:szCs w:val="28"/>
        </w:rPr>
        <w:t>стей</w:t>
      </w:r>
      <w:r w:rsidR="00B743E0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87681A">
        <w:rPr>
          <w:rFonts w:ascii="Times New Roman" w:hAnsi="Times New Roman" w:cs="Times New Roman"/>
          <w:sz w:val="28"/>
          <w:szCs w:val="28"/>
        </w:rPr>
        <w:t>;</w:t>
      </w:r>
    </w:p>
    <w:p w:rsidR="00EE4098" w:rsidRPr="0087681A" w:rsidRDefault="00EE4098" w:rsidP="0087681A">
      <w:pPr>
        <w:pStyle w:val="ConsPlusNormal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0BA8">
        <w:rPr>
          <w:rStyle w:val="FontStyle16"/>
          <w:sz w:val="28"/>
          <w:szCs w:val="28"/>
        </w:rPr>
        <w:lastRenderedPageBreak/>
        <w:t>приобретение детьми опыта творческой деятел</w:t>
      </w:r>
      <w:r w:rsidRPr="00190BA8">
        <w:rPr>
          <w:rStyle w:val="FontStyle16"/>
          <w:sz w:val="28"/>
          <w:szCs w:val="28"/>
        </w:rPr>
        <w:t>ь</w:t>
      </w:r>
      <w:r w:rsidRPr="00190BA8">
        <w:rPr>
          <w:rStyle w:val="FontStyle16"/>
          <w:sz w:val="28"/>
          <w:szCs w:val="28"/>
        </w:rPr>
        <w:t>ности;</w:t>
      </w:r>
    </w:p>
    <w:p w:rsidR="00095E5A" w:rsidRPr="008C4F25" w:rsidRDefault="00095E5A" w:rsidP="0087681A">
      <w:pPr>
        <w:pStyle w:val="ConsPlusNormal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7681A">
        <w:rPr>
          <w:rFonts w:ascii="Times New Roman" w:hAnsi="Times New Roman" w:cs="Times New Roman"/>
          <w:sz w:val="28"/>
          <w:szCs w:val="28"/>
        </w:rPr>
        <w:t xml:space="preserve">удовлетворение индивидуальных потребностей </w:t>
      </w:r>
      <w:r w:rsidR="008C4F25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87681A">
        <w:rPr>
          <w:rFonts w:ascii="Times New Roman" w:hAnsi="Times New Roman" w:cs="Times New Roman"/>
          <w:sz w:val="28"/>
          <w:szCs w:val="28"/>
        </w:rPr>
        <w:t>в интеллектуал</w:t>
      </w:r>
      <w:r w:rsidRPr="0087681A">
        <w:rPr>
          <w:rFonts w:ascii="Times New Roman" w:hAnsi="Times New Roman" w:cs="Times New Roman"/>
          <w:sz w:val="28"/>
          <w:szCs w:val="28"/>
        </w:rPr>
        <w:t>ь</w:t>
      </w:r>
      <w:r w:rsidRPr="0087681A">
        <w:rPr>
          <w:rFonts w:ascii="Times New Roman" w:hAnsi="Times New Roman" w:cs="Times New Roman"/>
          <w:sz w:val="28"/>
          <w:szCs w:val="28"/>
        </w:rPr>
        <w:t xml:space="preserve">ном, художественно-эстетическом, нравственном и </w:t>
      </w:r>
      <w:r w:rsidR="008C4F25" w:rsidRPr="008C4F25">
        <w:rPr>
          <w:rFonts w:ascii="Times New Roman" w:hAnsi="Times New Roman" w:cs="Times New Roman"/>
          <w:sz w:val="28"/>
          <w:szCs w:val="28"/>
        </w:rPr>
        <w:t>физическом сове</w:t>
      </w:r>
      <w:r w:rsidR="008C4F25" w:rsidRPr="008C4F25">
        <w:rPr>
          <w:rFonts w:ascii="Times New Roman" w:hAnsi="Times New Roman" w:cs="Times New Roman"/>
          <w:sz w:val="28"/>
          <w:szCs w:val="28"/>
        </w:rPr>
        <w:t>р</w:t>
      </w:r>
      <w:r w:rsidR="008C4F25" w:rsidRPr="008C4F25">
        <w:rPr>
          <w:rFonts w:ascii="Times New Roman" w:hAnsi="Times New Roman" w:cs="Times New Roman"/>
          <w:sz w:val="28"/>
          <w:szCs w:val="28"/>
        </w:rPr>
        <w:t>шенствовании</w:t>
      </w:r>
      <w:r w:rsidRPr="008C4F25">
        <w:rPr>
          <w:rFonts w:ascii="Times New Roman" w:hAnsi="Times New Roman" w:cs="Times New Roman"/>
          <w:sz w:val="28"/>
          <w:szCs w:val="28"/>
        </w:rPr>
        <w:t>;</w:t>
      </w:r>
      <w:r w:rsidR="008C4F25" w:rsidRPr="008C4F2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95E5A" w:rsidRDefault="00095E5A" w:rsidP="0087681A">
      <w:pPr>
        <w:pStyle w:val="ConsPlusNormal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7681A">
        <w:rPr>
          <w:rFonts w:ascii="Times New Roman" w:hAnsi="Times New Roman" w:cs="Times New Roman"/>
          <w:sz w:val="28"/>
          <w:szCs w:val="28"/>
        </w:rPr>
        <w:t>формирование культуры здорового и безопасного образа жизни, укрепл</w:t>
      </w:r>
      <w:r w:rsidRPr="0087681A">
        <w:rPr>
          <w:rFonts w:ascii="Times New Roman" w:hAnsi="Times New Roman" w:cs="Times New Roman"/>
          <w:sz w:val="28"/>
          <w:szCs w:val="28"/>
        </w:rPr>
        <w:t>е</w:t>
      </w:r>
      <w:r w:rsidRPr="0087681A">
        <w:rPr>
          <w:rFonts w:ascii="Times New Roman" w:hAnsi="Times New Roman" w:cs="Times New Roman"/>
          <w:sz w:val="28"/>
          <w:szCs w:val="28"/>
        </w:rPr>
        <w:t>ние здоровья</w:t>
      </w:r>
      <w:r w:rsidR="00EE0492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2A5796">
        <w:rPr>
          <w:rFonts w:ascii="Times New Roman" w:hAnsi="Times New Roman" w:cs="Times New Roman"/>
          <w:sz w:val="28"/>
          <w:szCs w:val="28"/>
        </w:rPr>
        <w:t>;</w:t>
      </w:r>
    </w:p>
    <w:p w:rsidR="00EE0492" w:rsidRPr="00C07923" w:rsidRDefault="00BD731C" w:rsidP="00C07923">
      <w:pPr>
        <w:pStyle w:val="ConsPlusNormal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EE0492" w:rsidRPr="00EE0492">
        <w:rPr>
          <w:rFonts w:ascii="Times New Roman" w:hAnsi="Times New Roman" w:cs="Times New Roman"/>
          <w:sz w:val="28"/>
          <w:szCs w:val="28"/>
        </w:rPr>
        <w:t>свободного времени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="00EE0492" w:rsidRPr="00EE0492">
        <w:rPr>
          <w:rFonts w:ascii="Times New Roman" w:hAnsi="Times New Roman" w:cs="Times New Roman"/>
          <w:sz w:val="28"/>
          <w:szCs w:val="28"/>
        </w:rPr>
        <w:t>;</w:t>
      </w:r>
    </w:p>
    <w:p w:rsidR="00775BE4" w:rsidRPr="00775BE4" w:rsidRDefault="00170D89" w:rsidP="00095E5A">
      <w:pPr>
        <w:pStyle w:val="ConsPlusNormal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выявление, развитие и поддержка</w:t>
      </w:r>
      <w:r w:rsidR="00095E5A" w:rsidRPr="002A5796">
        <w:rPr>
          <w:rFonts w:ascii="Times New Roman" w:hAnsi="Times New Roman" w:cs="Times New Roman"/>
          <w:sz w:val="28"/>
          <w:szCs w:val="28"/>
        </w:rPr>
        <w:t xml:space="preserve"> талантливых</w:t>
      </w:r>
      <w:r w:rsidR="00382D39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095E5A" w:rsidRPr="002A5796">
        <w:rPr>
          <w:rFonts w:ascii="Times New Roman" w:hAnsi="Times New Roman" w:cs="Times New Roman"/>
          <w:sz w:val="28"/>
          <w:szCs w:val="28"/>
        </w:rPr>
        <w:t>, а также лиц, пр</w:t>
      </w:r>
      <w:r w:rsidR="00095E5A" w:rsidRPr="002A5796">
        <w:rPr>
          <w:rFonts w:ascii="Times New Roman" w:hAnsi="Times New Roman" w:cs="Times New Roman"/>
          <w:sz w:val="28"/>
          <w:szCs w:val="28"/>
        </w:rPr>
        <w:t>о</w:t>
      </w:r>
      <w:r w:rsidR="00095E5A" w:rsidRPr="002A5796">
        <w:rPr>
          <w:rFonts w:ascii="Times New Roman" w:hAnsi="Times New Roman" w:cs="Times New Roman"/>
          <w:sz w:val="28"/>
          <w:szCs w:val="28"/>
        </w:rPr>
        <w:t>явивших выдающиеся сп</w:t>
      </w:r>
      <w:r w:rsidR="00095E5A" w:rsidRPr="002A5796">
        <w:rPr>
          <w:rFonts w:ascii="Times New Roman" w:hAnsi="Times New Roman" w:cs="Times New Roman"/>
          <w:sz w:val="28"/>
          <w:szCs w:val="28"/>
        </w:rPr>
        <w:t>о</w:t>
      </w:r>
      <w:r w:rsidR="00095E5A" w:rsidRPr="002A5796">
        <w:rPr>
          <w:rFonts w:ascii="Times New Roman" w:hAnsi="Times New Roman" w:cs="Times New Roman"/>
          <w:sz w:val="28"/>
          <w:szCs w:val="28"/>
        </w:rPr>
        <w:t>собности;</w:t>
      </w:r>
      <w:r w:rsidR="00775BE4" w:rsidRPr="00775BE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95E5A" w:rsidRPr="002A5796" w:rsidRDefault="00170D89" w:rsidP="00095E5A">
      <w:pPr>
        <w:pStyle w:val="ConsPlusNormal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профессиональная ориентация</w:t>
      </w:r>
      <w:r w:rsidR="00095E5A" w:rsidRPr="00363973">
        <w:rPr>
          <w:rFonts w:ascii="Times New Roman" w:hAnsi="Times New Roman" w:cs="Times New Roman"/>
          <w:sz w:val="28"/>
          <w:szCs w:val="28"/>
        </w:rPr>
        <w:t xml:space="preserve"> </w:t>
      </w:r>
      <w:r w:rsidR="00382D39">
        <w:rPr>
          <w:rFonts w:ascii="Times New Roman" w:hAnsi="Times New Roman" w:cs="Times New Roman"/>
          <w:sz w:val="28"/>
          <w:szCs w:val="28"/>
        </w:rPr>
        <w:t>об</w:t>
      </w:r>
      <w:r w:rsidR="00095E5A" w:rsidRPr="00363973">
        <w:rPr>
          <w:rFonts w:ascii="Times New Roman" w:hAnsi="Times New Roman" w:cs="Times New Roman"/>
          <w:sz w:val="28"/>
          <w:szCs w:val="28"/>
        </w:rPr>
        <w:t>уча</w:t>
      </w:r>
      <w:r w:rsidR="00382D39">
        <w:rPr>
          <w:rFonts w:ascii="Times New Roman" w:hAnsi="Times New Roman" w:cs="Times New Roman"/>
          <w:sz w:val="28"/>
          <w:szCs w:val="28"/>
        </w:rPr>
        <w:t>ю</w:t>
      </w:r>
      <w:r w:rsidR="00095E5A" w:rsidRPr="00363973">
        <w:rPr>
          <w:rFonts w:ascii="Times New Roman" w:hAnsi="Times New Roman" w:cs="Times New Roman"/>
          <w:sz w:val="28"/>
          <w:szCs w:val="28"/>
        </w:rPr>
        <w:t>щихся</w:t>
      </w:r>
      <w:r w:rsidR="00095E5A" w:rsidRPr="002A5796">
        <w:rPr>
          <w:rFonts w:ascii="Times New Roman" w:hAnsi="Times New Roman" w:cs="Times New Roman"/>
          <w:sz w:val="28"/>
          <w:szCs w:val="28"/>
        </w:rPr>
        <w:t>;</w:t>
      </w:r>
    </w:p>
    <w:p w:rsidR="008939BB" w:rsidRPr="004970D6" w:rsidRDefault="00095E5A" w:rsidP="004970D6">
      <w:pPr>
        <w:pStyle w:val="ConsPlusNormal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5796">
        <w:rPr>
          <w:rFonts w:ascii="Times New Roman" w:hAnsi="Times New Roman" w:cs="Times New Roman"/>
          <w:sz w:val="28"/>
          <w:szCs w:val="28"/>
        </w:rPr>
        <w:t>создание и обеспечение необходимых условий для личностного развития, укре</w:t>
      </w:r>
      <w:r w:rsidR="00170D89">
        <w:rPr>
          <w:rFonts w:ascii="Times New Roman" w:hAnsi="Times New Roman" w:cs="Times New Roman"/>
          <w:sz w:val="28"/>
          <w:szCs w:val="28"/>
        </w:rPr>
        <w:t>пления</w:t>
      </w:r>
      <w:r w:rsidRPr="002A5796">
        <w:rPr>
          <w:rFonts w:ascii="Times New Roman" w:hAnsi="Times New Roman" w:cs="Times New Roman"/>
          <w:sz w:val="28"/>
          <w:szCs w:val="28"/>
        </w:rPr>
        <w:t xml:space="preserve"> здоровья, профессионального самоопределения и творч</w:t>
      </w:r>
      <w:r w:rsidRPr="002A5796">
        <w:rPr>
          <w:rFonts w:ascii="Times New Roman" w:hAnsi="Times New Roman" w:cs="Times New Roman"/>
          <w:sz w:val="28"/>
          <w:szCs w:val="28"/>
        </w:rPr>
        <w:t>е</w:t>
      </w:r>
      <w:r w:rsidRPr="002A5796">
        <w:rPr>
          <w:rFonts w:ascii="Times New Roman" w:hAnsi="Times New Roman" w:cs="Times New Roman"/>
          <w:sz w:val="28"/>
          <w:szCs w:val="28"/>
        </w:rPr>
        <w:t>ского труда</w:t>
      </w:r>
      <w:r w:rsidR="00382D39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2A5796">
        <w:rPr>
          <w:rFonts w:ascii="Times New Roman" w:hAnsi="Times New Roman" w:cs="Times New Roman"/>
          <w:sz w:val="28"/>
          <w:szCs w:val="28"/>
        </w:rPr>
        <w:t>;</w:t>
      </w:r>
    </w:p>
    <w:p w:rsidR="00095E5A" w:rsidRPr="002A5796" w:rsidRDefault="00170D89" w:rsidP="00095E5A">
      <w:pPr>
        <w:pStyle w:val="ConsPlusNormal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социализация</w:t>
      </w:r>
      <w:r w:rsidR="00095E5A" w:rsidRPr="002A5796">
        <w:rPr>
          <w:rFonts w:ascii="Times New Roman" w:hAnsi="Times New Roman" w:cs="Times New Roman"/>
          <w:sz w:val="28"/>
          <w:szCs w:val="28"/>
        </w:rPr>
        <w:t xml:space="preserve"> и адаптаци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095E5A" w:rsidRPr="002A5796">
        <w:rPr>
          <w:rFonts w:ascii="Times New Roman" w:hAnsi="Times New Roman" w:cs="Times New Roman"/>
          <w:sz w:val="28"/>
          <w:szCs w:val="28"/>
        </w:rPr>
        <w:t xml:space="preserve"> </w:t>
      </w:r>
      <w:r w:rsidR="00775BE4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095E5A" w:rsidRPr="002A5796">
        <w:rPr>
          <w:rFonts w:ascii="Times New Roman" w:hAnsi="Times New Roman" w:cs="Times New Roman"/>
          <w:sz w:val="28"/>
          <w:szCs w:val="28"/>
        </w:rPr>
        <w:t>к жизни в общ</w:t>
      </w:r>
      <w:r w:rsidR="00095E5A" w:rsidRPr="002A5796">
        <w:rPr>
          <w:rFonts w:ascii="Times New Roman" w:hAnsi="Times New Roman" w:cs="Times New Roman"/>
          <w:sz w:val="28"/>
          <w:szCs w:val="28"/>
        </w:rPr>
        <w:t>е</w:t>
      </w:r>
      <w:r w:rsidR="00095E5A" w:rsidRPr="002A5796">
        <w:rPr>
          <w:rFonts w:ascii="Times New Roman" w:hAnsi="Times New Roman" w:cs="Times New Roman"/>
          <w:sz w:val="28"/>
          <w:szCs w:val="28"/>
        </w:rPr>
        <w:t>стве;</w:t>
      </w:r>
    </w:p>
    <w:p w:rsidR="008147E0" w:rsidRPr="00E9500A" w:rsidRDefault="00095E5A" w:rsidP="00E9500A">
      <w:pPr>
        <w:pStyle w:val="ConsPlusNormal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5796">
        <w:rPr>
          <w:rFonts w:ascii="Times New Roman" w:hAnsi="Times New Roman" w:cs="Times New Roman"/>
          <w:sz w:val="28"/>
          <w:szCs w:val="28"/>
        </w:rPr>
        <w:t>формирование общей культуры</w:t>
      </w:r>
      <w:r w:rsidR="00775BE4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E9500A">
        <w:rPr>
          <w:rFonts w:ascii="Times New Roman" w:hAnsi="Times New Roman" w:cs="Times New Roman"/>
          <w:sz w:val="28"/>
          <w:szCs w:val="28"/>
        </w:rPr>
        <w:t>.</w:t>
      </w:r>
    </w:p>
    <w:p w:rsidR="00C4231A" w:rsidRDefault="008147E0" w:rsidP="00EA0ED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147E0">
        <w:rPr>
          <w:rFonts w:ascii="Times New Roman" w:hAnsi="Times New Roman" w:cs="Times New Roman"/>
          <w:sz w:val="28"/>
          <w:szCs w:val="28"/>
        </w:rPr>
        <w:t xml:space="preserve">Дополнительные </w:t>
      </w:r>
      <w:r w:rsidR="002F683E">
        <w:rPr>
          <w:rFonts w:ascii="Times New Roman" w:hAnsi="Times New Roman" w:cs="Times New Roman"/>
          <w:sz w:val="28"/>
          <w:szCs w:val="28"/>
        </w:rPr>
        <w:t xml:space="preserve">общеобразовательные </w:t>
      </w:r>
      <w:r w:rsidRPr="008147E0">
        <w:rPr>
          <w:rFonts w:ascii="Times New Roman" w:hAnsi="Times New Roman" w:cs="Times New Roman"/>
          <w:sz w:val="28"/>
          <w:szCs w:val="28"/>
        </w:rPr>
        <w:t>предпрофессиональные програ</w:t>
      </w:r>
      <w:r w:rsidRPr="008147E0">
        <w:rPr>
          <w:rFonts w:ascii="Times New Roman" w:hAnsi="Times New Roman" w:cs="Times New Roman"/>
          <w:sz w:val="28"/>
          <w:szCs w:val="28"/>
        </w:rPr>
        <w:t>м</w:t>
      </w:r>
      <w:r w:rsidRPr="008147E0">
        <w:rPr>
          <w:rFonts w:ascii="Times New Roman" w:hAnsi="Times New Roman" w:cs="Times New Roman"/>
          <w:sz w:val="28"/>
          <w:szCs w:val="28"/>
        </w:rPr>
        <w:t>мы в области искусств реализуются в целях выявления одаренных детей в ра</w:t>
      </w:r>
      <w:r w:rsidRPr="008147E0">
        <w:rPr>
          <w:rFonts w:ascii="Times New Roman" w:hAnsi="Times New Roman" w:cs="Times New Roman"/>
          <w:sz w:val="28"/>
          <w:szCs w:val="28"/>
        </w:rPr>
        <w:t>н</w:t>
      </w:r>
      <w:r w:rsidRPr="008147E0">
        <w:rPr>
          <w:rFonts w:ascii="Times New Roman" w:hAnsi="Times New Roman" w:cs="Times New Roman"/>
          <w:sz w:val="28"/>
          <w:szCs w:val="28"/>
        </w:rPr>
        <w:t>нем возрасте, создания условий для их художественного образования и эстет</w:t>
      </w:r>
      <w:r w:rsidRPr="008147E0">
        <w:rPr>
          <w:rFonts w:ascii="Times New Roman" w:hAnsi="Times New Roman" w:cs="Times New Roman"/>
          <w:sz w:val="28"/>
          <w:szCs w:val="28"/>
        </w:rPr>
        <w:t>и</w:t>
      </w:r>
      <w:r w:rsidRPr="008147E0">
        <w:rPr>
          <w:rFonts w:ascii="Times New Roman" w:hAnsi="Times New Roman" w:cs="Times New Roman"/>
          <w:sz w:val="28"/>
          <w:szCs w:val="28"/>
        </w:rPr>
        <w:t>ческого воспитания, приобретения ими знаний, умений, навыков в области в</w:t>
      </w:r>
      <w:r w:rsidRPr="008147E0">
        <w:rPr>
          <w:rFonts w:ascii="Times New Roman" w:hAnsi="Times New Roman" w:cs="Times New Roman"/>
          <w:sz w:val="28"/>
          <w:szCs w:val="28"/>
        </w:rPr>
        <w:t>ы</w:t>
      </w:r>
      <w:r w:rsidRPr="008147E0">
        <w:rPr>
          <w:rFonts w:ascii="Times New Roman" w:hAnsi="Times New Roman" w:cs="Times New Roman"/>
          <w:sz w:val="28"/>
          <w:szCs w:val="28"/>
        </w:rPr>
        <w:t>бранного вида искусств, опыта творческой деятельности и ос</w:t>
      </w:r>
      <w:r w:rsidRPr="008147E0">
        <w:rPr>
          <w:rFonts w:ascii="Times New Roman" w:hAnsi="Times New Roman" w:cs="Times New Roman"/>
          <w:sz w:val="28"/>
          <w:szCs w:val="28"/>
        </w:rPr>
        <w:t>у</w:t>
      </w:r>
      <w:r w:rsidRPr="008147E0">
        <w:rPr>
          <w:rFonts w:ascii="Times New Roman" w:hAnsi="Times New Roman" w:cs="Times New Roman"/>
          <w:sz w:val="28"/>
          <w:szCs w:val="28"/>
        </w:rPr>
        <w:t>ществления их подготовки к получению профессиональн</w:t>
      </w:r>
      <w:r w:rsidRPr="008147E0">
        <w:rPr>
          <w:rFonts w:ascii="Times New Roman" w:hAnsi="Times New Roman" w:cs="Times New Roman"/>
          <w:sz w:val="28"/>
          <w:szCs w:val="28"/>
        </w:rPr>
        <w:t>о</w:t>
      </w:r>
      <w:r w:rsidRPr="008147E0">
        <w:rPr>
          <w:rFonts w:ascii="Times New Roman" w:hAnsi="Times New Roman" w:cs="Times New Roman"/>
          <w:sz w:val="28"/>
          <w:szCs w:val="28"/>
        </w:rPr>
        <w:t>го образования в области искусств.</w:t>
      </w:r>
    </w:p>
    <w:p w:rsidR="001D21B6" w:rsidRDefault="001D21B6" w:rsidP="001D21B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D5E74">
        <w:rPr>
          <w:rFonts w:ascii="Times New Roman" w:hAnsi="Times New Roman" w:cs="Times New Roman"/>
          <w:sz w:val="28"/>
          <w:szCs w:val="28"/>
        </w:rPr>
        <w:t xml:space="preserve">Дополнительные </w:t>
      </w:r>
      <w:r w:rsidR="002F683E">
        <w:rPr>
          <w:rFonts w:ascii="Times New Roman" w:hAnsi="Times New Roman" w:cs="Times New Roman"/>
          <w:sz w:val="28"/>
          <w:szCs w:val="28"/>
        </w:rPr>
        <w:t xml:space="preserve">общеобразовательные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657D2">
        <w:rPr>
          <w:rFonts w:ascii="Times New Roman" w:hAnsi="Times New Roman" w:cs="Times New Roman"/>
          <w:sz w:val="28"/>
          <w:szCs w:val="28"/>
        </w:rPr>
        <w:t xml:space="preserve">бщеразвивающие программы в области искусств </w:t>
      </w:r>
      <w:r w:rsidRPr="008147E0">
        <w:rPr>
          <w:rFonts w:ascii="Times New Roman" w:hAnsi="Times New Roman" w:cs="Times New Roman"/>
          <w:sz w:val="28"/>
          <w:szCs w:val="28"/>
        </w:rPr>
        <w:t>реализуются в целях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4231A" w:rsidRDefault="00C4231A" w:rsidP="00C4231A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</w:t>
      </w:r>
      <w:r w:rsidR="00DE033B">
        <w:rPr>
          <w:rFonts w:ascii="Times New Roman" w:hAnsi="Times New Roman" w:cs="Times New Roman"/>
          <w:sz w:val="28"/>
          <w:szCs w:val="28"/>
        </w:rPr>
        <w:t>я</w:t>
      </w:r>
      <w:r w:rsidRPr="007E7E8B">
        <w:rPr>
          <w:rFonts w:ascii="Times New Roman" w:hAnsi="Times New Roman" w:cs="Times New Roman"/>
          <w:sz w:val="28"/>
          <w:szCs w:val="28"/>
        </w:rPr>
        <w:t xml:space="preserve"> у обучающихся эстетических взглядов, нравственных у</w:t>
      </w:r>
      <w:r w:rsidRPr="007E7E8B">
        <w:rPr>
          <w:rFonts w:ascii="Times New Roman" w:hAnsi="Times New Roman" w:cs="Times New Roman"/>
          <w:sz w:val="28"/>
          <w:szCs w:val="28"/>
        </w:rPr>
        <w:t>с</w:t>
      </w:r>
      <w:r w:rsidRPr="007E7E8B">
        <w:rPr>
          <w:rFonts w:ascii="Times New Roman" w:hAnsi="Times New Roman" w:cs="Times New Roman"/>
          <w:sz w:val="28"/>
          <w:szCs w:val="28"/>
        </w:rPr>
        <w:t>тановок и потребности общения с духовными ценностями, произвед</w:t>
      </w:r>
      <w:r w:rsidRPr="007E7E8B">
        <w:rPr>
          <w:rFonts w:ascii="Times New Roman" w:hAnsi="Times New Roman" w:cs="Times New Roman"/>
          <w:sz w:val="28"/>
          <w:szCs w:val="28"/>
        </w:rPr>
        <w:t>е</w:t>
      </w:r>
      <w:r w:rsidRPr="007E7E8B">
        <w:rPr>
          <w:rFonts w:ascii="Times New Roman" w:hAnsi="Times New Roman" w:cs="Times New Roman"/>
          <w:sz w:val="28"/>
          <w:szCs w:val="28"/>
        </w:rPr>
        <w:t>ниями искусства;</w:t>
      </w:r>
    </w:p>
    <w:p w:rsidR="001D21B6" w:rsidRDefault="00C4231A" w:rsidP="001D21B6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</w:t>
      </w:r>
      <w:r w:rsidR="00DE033B">
        <w:rPr>
          <w:rFonts w:ascii="Times New Roman" w:hAnsi="Times New Roman" w:cs="Times New Roman"/>
          <w:sz w:val="28"/>
          <w:szCs w:val="28"/>
        </w:rPr>
        <w:t>я</w:t>
      </w:r>
      <w:r w:rsidRPr="005253E4">
        <w:rPr>
          <w:rFonts w:ascii="Times New Roman" w:hAnsi="Times New Roman" w:cs="Times New Roman"/>
          <w:sz w:val="28"/>
          <w:szCs w:val="28"/>
        </w:rPr>
        <w:t xml:space="preserve"> активного слушателя, зрителя, участника творческой сам</w:t>
      </w:r>
      <w:r w:rsidRPr="005253E4">
        <w:rPr>
          <w:rFonts w:ascii="Times New Roman" w:hAnsi="Times New Roman" w:cs="Times New Roman"/>
          <w:sz w:val="28"/>
          <w:szCs w:val="28"/>
        </w:rPr>
        <w:t>о</w:t>
      </w:r>
      <w:r w:rsidRPr="005253E4">
        <w:rPr>
          <w:rFonts w:ascii="Times New Roman" w:hAnsi="Times New Roman" w:cs="Times New Roman"/>
          <w:sz w:val="28"/>
          <w:szCs w:val="28"/>
        </w:rPr>
        <w:t>деятель</w:t>
      </w:r>
      <w:r w:rsidR="00331D71">
        <w:rPr>
          <w:rFonts w:ascii="Times New Roman" w:hAnsi="Times New Roman" w:cs="Times New Roman"/>
          <w:sz w:val="28"/>
          <w:szCs w:val="28"/>
        </w:rPr>
        <w:t>ности;</w:t>
      </w:r>
    </w:p>
    <w:p w:rsidR="000870D0" w:rsidRDefault="00DE033B" w:rsidP="00DE033B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развития</w:t>
      </w:r>
      <w:r w:rsidR="00331D71" w:rsidRPr="001D21B6">
        <w:rPr>
          <w:rFonts w:ascii="Times New Roman" w:hAnsi="Times New Roman" w:cs="Times New Roman"/>
          <w:sz w:val="28"/>
          <w:szCs w:val="28"/>
        </w:rPr>
        <w:t xml:space="preserve"> </w:t>
      </w:r>
      <w:r w:rsidR="00C4231A" w:rsidRPr="001D21B6">
        <w:rPr>
          <w:rFonts w:ascii="Times New Roman" w:hAnsi="Times New Roman" w:cs="Times New Roman"/>
          <w:sz w:val="28"/>
          <w:szCs w:val="28"/>
        </w:rPr>
        <w:t>интеллектуальных и художественно-творческих способностей</w:t>
      </w:r>
      <w:r w:rsidR="001D21B6" w:rsidRPr="001D21B6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C4231A" w:rsidRPr="001D21B6">
        <w:rPr>
          <w:rFonts w:ascii="Times New Roman" w:hAnsi="Times New Roman" w:cs="Times New Roman"/>
          <w:sz w:val="28"/>
          <w:szCs w:val="28"/>
        </w:rPr>
        <w:t xml:space="preserve">, </w:t>
      </w:r>
      <w:r w:rsidR="001D21B6" w:rsidRPr="001D21B6">
        <w:rPr>
          <w:rFonts w:ascii="Times New Roman" w:hAnsi="Times New Roman" w:cs="Times New Roman"/>
          <w:sz w:val="28"/>
          <w:szCs w:val="28"/>
        </w:rPr>
        <w:t xml:space="preserve">их </w:t>
      </w:r>
      <w:r w:rsidR="00C4231A" w:rsidRPr="001D21B6">
        <w:rPr>
          <w:rFonts w:ascii="Times New Roman" w:hAnsi="Times New Roman" w:cs="Times New Roman"/>
          <w:sz w:val="28"/>
          <w:szCs w:val="28"/>
        </w:rPr>
        <w:t>личностных и духов</w:t>
      </w:r>
      <w:r w:rsidR="000870D0">
        <w:rPr>
          <w:rFonts w:ascii="Times New Roman" w:hAnsi="Times New Roman" w:cs="Times New Roman"/>
          <w:sz w:val="28"/>
          <w:szCs w:val="28"/>
        </w:rPr>
        <w:t>ных качеств;</w:t>
      </w:r>
    </w:p>
    <w:p w:rsidR="001D21B6" w:rsidRPr="000870D0" w:rsidRDefault="001D21B6" w:rsidP="00DE033B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870D0">
        <w:rPr>
          <w:rFonts w:ascii="Times New Roman" w:hAnsi="Times New Roman" w:cs="Times New Roman"/>
          <w:sz w:val="28"/>
          <w:szCs w:val="28"/>
        </w:rPr>
        <w:t>формировани</w:t>
      </w:r>
      <w:r w:rsidR="00DE033B" w:rsidRPr="000870D0">
        <w:rPr>
          <w:rFonts w:ascii="Times New Roman" w:hAnsi="Times New Roman" w:cs="Times New Roman"/>
          <w:sz w:val="28"/>
          <w:szCs w:val="28"/>
        </w:rPr>
        <w:t>я</w:t>
      </w:r>
      <w:r w:rsidRPr="000870D0">
        <w:rPr>
          <w:rFonts w:ascii="Times New Roman" w:hAnsi="Times New Roman" w:cs="Times New Roman"/>
          <w:sz w:val="28"/>
          <w:szCs w:val="28"/>
        </w:rPr>
        <w:t xml:space="preserve"> устойчивого интереса </w:t>
      </w:r>
      <w:r w:rsidR="00DE033B" w:rsidRPr="000870D0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0870D0">
        <w:rPr>
          <w:rFonts w:ascii="Times New Roman" w:hAnsi="Times New Roman" w:cs="Times New Roman"/>
          <w:sz w:val="28"/>
          <w:szCs w:val="28"/>
        </w:rPr>
        <w:t>к творческой деятельн</w:t>
      </w:r>
      <w:r w:rsidRPr="000870D0">
        <w:rPr>
          <w:rFonts w:ascii="Times New Roman" w:hAnsi="Times New Roman" w:cs="Times New Roman"/>
          <w:sz w:val="28"/>
          <w:szCs w:val="28"/>
        </w:rPr>
        <w:t>о</w:t>
      </w:r>
      <w:r w:rsidRPr="000870D0">
        <w:rPr>
          <w:rFonts w:ascii="Times New Roman" w:hAnsi="Times New Roman" w:cs="Times New Roman"/>
          <w:sz w:val="28"/>
          <w:szCs w:val="28"/>
        </w:rPr>
        <w:t>сти</w:t>
      </w:r>
      <w:r w:rsidR="000870D0" w:rsidRPr="000870D0">
        <w:rPr>
          <w:rFonts w:ascii="Times New Roman" w:hAnsi="Times New Roman" w:cs="Times New Roman"/>
          <w:sz w:val="28"/>
          <w:szCs w:val="28"/>
        </w:rPr>
        <w:t>, их</w:t>
      </w:r>
    </w:p>
    <w:p w:rsidR="000870D0" w:rsidRPr="000870D0" w:rsidRDefault="003704F7" w:rsidP="000870D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870D0">
        <w:rPr>
          <w:rFonts w:ascii="Times New Roman" w:hAnsi="Times New Roman" w:cs="Times New Roman"/>
          <w:sz w:val="28"/>
          <w:szCs w:val="28"/>
        </w:rPr>
        <w:t>творческого и духовно-нравственного</w:t>
      </w:r>
      <w:r w:rsidR="001D21B6" w:rsidRPr="000870D0">
        <w:rPr>
          <w:rFonts w:ascii="Times New Roman" w:hAnsi="Times New Roman" w:cs="Times New Roman"/>
          <w:sz w:val="28"/>
          <w:szCs w:val="28"/>
        </w:rPr>
        <w:t xml:space="preserve"> самоопр</w:t>
      </w:r>
      <w:r w:rsidR="001D21B6" w:rsidRPr="000870D0">
        <w:rPr>
          <w:rFonts w:ascii="Times New Roman" w:hAnsi="Times New Roman" w:cs="Times New Roman"/>
          <w:sz w:val="28"/>
          <w:szCs w:val="28"/>
        </w:rPr>
        <w:t>е</w:t>
      </w:r>
      <w:r w:rsidR="001D21B6" w:rsidRPr="000870D0">
        <w:rPr>
          <w:rFonts w:ascii="Times New Roman" w:hAnsi="Times New Roman" w:cs="Times New Roman"/>
          <w:sz w:val="28"/>
          <w:szCs w:val="28"/>
        </w:rPr>
        <w:t>дел</w:t>
      </w:r>
      <w:r w:rsidRPr="000870D0">
        <w:rPr>
          <w:rFonts w:ascii="Times New Roman" w:hAnsi="Times New Roman" w:cs="Times New Roman"/>
          <w:sz w:val="28"/>
          <w:szCs w:val="28"/>
        </w:rPr>
        <w:t>ения</w:t>
      </w:r>
      <w:r w:rsidR="000870D0">
        <w:rPr>
          <w:rFonts w:ascii="Times New Roman" w:hAnsi="Times New Roman" w:cs="Times New Roman"/>
          <w:sz w:val="28"/>
          <w:szCs w:val="28"/>
        </w:rPr>
        <w:t>;</w:t>
      </w:r>
      <w:r w:rsidR="001D21B6" w:rsidRPr="000870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4D0B" w:rsidRPr="00064A79" w:rsidRDefault="001D21B6" w:rsidP="00064A79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</w:t>
      </w:r>
      <w:r w:rsidR="003704F7">
        <w:rPr>
          <w:rFonts w:ascii="Times New Roman" w:hAnsi="Times New Roman" w:cs="Times New Roman"/>
          <w:sz w:val="28"/>
          <w:szCs w:val="28"/>
        </w:rPr>
        <w:t>я</w:t>
      </w:r>
      <w:r w:rsidRPr="008A6EC0">
        <w:rPr>
          <w:rFonts w:ascii="Times New Roman" w:hAnsi="Times New Roman" w:cs="Times New Roman"/>
          <w:sz w:val="28"/>
          <w:szCs w:val="28"/>
        </w:rPr>
        <w:t xml:space="preserve"> творчески мобильной личности, способной к успешной соц</w:t>
      </w:r>
      <w:r w:rsidRPr="008A6EC0">
        <w:rPr>
          <w:rFonts w:ascii="Times New Roman" w:hAnsi="Times New Roman" w:cs="Times New Roman"/>
          <w:sz w:val="28"/>
          <w:szCs w:val="28"/>
        </w:rPr>
        <w:t>и</w:t>
      </w:r>
      <w:r w:rsidRPr="008A6EC0">
        <w:rPr>
          <w:rFonts w:ascii="Times New Roman" w:hAnsi="Times New Roman" w:cs="Times New Roman"/>
          <w:sz w:val="28"/>
          <w:szCs w:val="28"/>
        </w:rPr>
        <w:t>альной адаптации в усл</w:t>
      </w:r>
      <w:r w:rsidRPr="008A6EC0">
        <w:rPr>
          <w:rFonts w:ascii="Times New Roman" w:hAnsi="Times New Roman" w:cs="Times New Roman"/>
          <w:sz w:val="28"/>
          <w:szCs w:val="28"/>
        </w:rPr>
        <w:t>о</w:t>
      </w:r>
      <w:r w:rsidR="000870D0">
        <w:rPr>
          <w:rFonts w:ascii="Times New Roman" w:hAnsi="Times New Roman" w:cs="Times New Roman"/>
          <w:sz w:val="28"/>
          <w:szCs w:val="28"/>
        </w:rPr>
        <w:t>виях быстро меняющегося мира.</w:t>
      </w:r>
    </w:p>
    <w:p w:rsidR="00ED4D0B" w:rsidRPr="0034105E" w:rsidRDefault="002F683E" w:rsidP="00064A79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2.6</w:t>
      </w:r>
      <w:r w:rsidR="00064A79" w:rsidRPr="0034105E">
        <w:rPr>
          <w:sz w:val="28"/>
          <w:szCs w:val="28"/>
        </w:rPr>
        <w:t>. </w:t>
      </w:r>
      <w:r w:rsidR="00683A7A" w:rsidRPr="0034105E">
        <w:rPr>
          <w:sz w:val="28"/>
          <w:szCs w:val="28"/>
        </w:rPr>
        <w:t>Задачами деятельности Школы являются</w:t>
      </w:r>
      <w:r w:rsidR="00ED4D0B" w:rsidRPr="0034105E">
        <w:rPr>
          <w:sz w:val="28"/>
          <w:szCs w:val="28"/>
        </w:rPr>
        <w:t>:</w:t>
      </w:r>
    </w:p>
    <w:p w:rsidR="00ED4D0B" w:rsidRDefault="004970D6" w:rsidP="004970D6">
      <w:pPr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ED4D0B" w:rsidRPr="00ED4D0B">
        <w:rPr>
          <w:sz w:val="28"/>
          <w:szCs w:val="28"/>
        </w:rPr>
        <w:t>оспитание у детей любви к искусству;</w:t>
      </w:r>
    </w:p>
    <w:p w:rsidR="004970D6" w:rsidRDefault="004970D6" w:rsidP="004970D6">
      <w:pPr>
        <w:numPr>
          <w:ilvl w:val="0"/>
          <w:numId w:val="32"/>
        </w:numPr>
        <w:jc w:val="both"/>
        <w:rPr>
          <w:sz w:val="28"/>
          <w:szCs w:val="28"/>
        </w:rPr>
      </w:pPr>
      <w:r w:rsidRPr="004970D6">
        <w:rPr>
          <w:sz w:val="28"/>
          <w:szCs w:val="28"/>
        </w:rPr>
        <w:t>развитие мотивации личности к познанию и тво</w:t>
      </w:r>
      <w:r w:rsidRPr="004970D6">
        <w:rPr>
          <w:sz w:val="28"/>
          <w:szCs w:val="28"/>
        </w:rPr>
        <w:t>р</w:t>
      </w:r>
      <w:r w:rsidRPr="004970D6">
        <w:rPr>
          <w:sz w:val="28"/>
          <w:szCs w:val="28"/>
        </w:rPr>
        <w:t>честву, формирование в процессе обучения познавательной активности, умения приобретать и творчески применять полученные знания в содержательном досуге и а</w:t>
      </w:r>
      <w:r w:rsidRPr="004970D6">
        <w:rPr>
          <w:sz w:val="28"/>
          <w:szCs w:val="28"/>
        </w:rPr>
        <w:t>к</w:t>
      </w:r>
      <w:r w:rsidRPr="004970D6">
        <w:rPr>
          <w:sz w:val="28"/>
          <w:szCs w:val="28"/>
        </w:rPr>
        <w:t>тивной самостоятельной работе;</w:t>
      </w:r>
    </w:p>
    <w:p w:rsidR="004970D6" w:rsidRDefault="004970D6" w:rsidP="004970D6">
      <w:pPr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ED4D0B" w:rsidRPr="004970D6">
        <w:rPr>
          <w:sz w:val="28"/>
          <w:szCs w:val="28"/>
        </w:rPr>
        <w:t xml:space="preserve">ыявление одаренных детей в области того или иного </w:t>
      </w:r>
      <w:r w:rsidR="002F683E">
        <w:rPr>
          <w:sz w:val="28"/>
          <w:szCs w:val="28"/>
        </w:rPr>
        <w:t xml:space="preserve">вида </w:t>
      </w:r>
      <w:r w:rsidR="00ED4D0B" w:rsidRPr="004970D6">
        <w:rPr>
          <w:sz w:val="28"/>
          <w:szCs w:val="28"/>
        </w:rPr>
        <w:t>искусства и их подготовка к возможному освоению образовательных программ сре</w:t>
      </w:r>
      <w:r w:rsidR="00ED4D0B" w:rsidRPr="004970D6">
        <w:rPr>
          <w:sz w:val="28"/>
          <w:szCs w:val="28"/>
        </w:rPr>
        <w:t>д</w:t>
      </w:r>
      <w:r w:rsidR="00ED4D0B" w:rsidRPr="004970D6">
        <w:rPr>
          <w:sz w:val="28"/>
          <w:szCs w:val="28"/>
        </w:rPr>
        <w:t>него и высшего профессионального образования соответствующего проф</w:t>
      </w:r>
      <w:r w:rsidR="00ED4D0B" w:rsidRPr="004970D6">
        <w:rPr>
          <w:sz w:val="28"/>
          <w:szCs w:val="28"/>
        </w:rPr>
        <w:t>и</w:t>
      </w:r>
      <w:r w:rsidR="00ED4D0B" w:rsidRPr="004970D6">
        <w:rPr>
          <w:sz w:val="28"/>
          <w:szCs w:val="28"/>
        </w:rPr>
        <w:t>ля;</w:t>
      </w:r>
    </w:p>
    <w:p w:rsidR="004970D6" w:rsidRDefault="004970D6" w:rsidP="004970D6">
      <w:pPr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</w:t>
      </w:r>
      <w:r w:rsidR="00ED4D0B" w:rsidRPr="004970D6">
        <w:rPr>
          <w:sz w:val="28"/>
          <w:szCs w:val="28"/>
        </w:rPr>
        <w:t>ормирование будущей аудитории культурного слушателя, способного к восприятию и критич</w:t>
      </w:r>
      <w:r w:rsidR="00ED4D0B" w:rsidRPr="004970D6">
        <w:rPr>
          <w:sz w:val="28"/>
          <w:szCs w:val="28"/>
        </w:rPr>
        <w:t>е</w:t>
      </w:r>
      <w:r w:rsidR="00ED4D0B" w:rsidRPr="004970D6">
        <w:rPr>
          <w:sz w:val="28"/>
          <w:szCs w:val="28"/>
        </w:rPr>
        <w:t>скому осмыслению искусства;</w:t>
      </w:r>
    </w:p>
    <w:p w:rsidR="004970D6" w:rsidRPr="004970D6" w:rsidRDefault="004970D6" w:rsidP="004970D6">
      <w:pPr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ED4D0B" w:rsidRPr="004970D6">
        <w:rPr>
          <w:sz w:val="28"/>
          <w:szCs w:val="28"/>
        </w:rPr>
        <w:t>оспитание и развитие у обучающихся личностных качеств, позволя</w:t>
      </w:r>
      <w:r w:rsidR="00ED4D0B" w:rsidRPr="004970D6">
        <w:rPr>
          <w:sz w:val="28"/>
          <w:szCs w:val="28"/>
        </w:rPr>
        <w:t>ю</w:t>
      </w:r>
      <w:r w:rsidR="00ED4D0B" w:rsidRPr="004970D6">
        <w:rPr>
          <w:sz w:val="28"/>
          <w:szCs w:val="28"/>
        </w:rPr>
        <w:t>щих уважать и принимать духовные и культурные ценности разных нар</w:t>
      </w:r>
      <w:r w:rsidR="00ED4D0B" w:rsidRPr="004970D6">
        <w:rPr>
          <w:sz w:val="28"/>
          <w:szCs w:val="28"/>
        </w:rPr>
        <w:t>о</w:t>
      </w:r>
      <w:r w:rsidR="00ED4D0B" w:rsidRPr="004970D6">
        <w:rPr>
          <w:sz w:val="28"/>
          <w:szCs w:val="28"/>
        </w:rPr>
        <w:t>дов;</w:t>
      </w:r>
      <w:r w:rsidRPr="004970D6">
        <w:t xml:space="preserve"> </w:t>
      </w:r>
    </w:p>
    <w:p w:rsidR="004970D6" w:rsidRDefault="004970D6" w:rsidP="004970D6">
      <w:pPr>
        <w:numPr>
          <w:ilvl w:val="0"/>
          <w:numId w:val="32"/>
        </w:numPr>
        <w:jc w:val="both"/>
        <w:rPr>
          <w:sz w:val="28"/>
          <w:szCs w:val="28"/>
        </w:rPr>
      </w:pPr>
      <w:r w:rsidRPr="004970D6">
        <w:rPr>
          <w:sz w:val="28"/>
          <w:szCs w:val="28"/>
        </w:rPr>
        <w:t>создание условий, гарантирующих охрану и укрепление здоровья об</w:t>
      </w:r>
      <w:r w:rsidRPr="004970D6">
        <w:rPr>
          <w:sz w:val="28"/>
          <w:szCs w:val="28"/>
        </w:rPr>
        <w:t>у</w:t>
      </w:r>
      <w:r w:rsidRPr="004970D6">
        <w:rPr>
          <w:sz w:val="28"/>
          <w:szCs w:val="28"/>
        </w:rPr>
        <w:t>чающихся;</w:t>
      </w:r>
    </w:p>
    <w:p w:rsidR="004970D6" w:rsidRDefault="004970D6" w:rsidP="004970D6">
      <w:pPr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ED4D0B" w:rsidRPr="004970D6">
        <w:rPr>
          <w:sz w:val="28"/>
          <w:szCs w:val="28"/>
        </w:rPr>
        <w:t>оспитание творчески мобильной личности, умеющей находить соотве</w:t>
      </w:r>
      <w:r w:rsidR="00ED4D0B" w:rsidRPr="004970D6">
        <w:rPr>
          <w:sz w:val="28"/>
          <w:szCs w:val="28"/>
        </w:rPr>
        <w:t>т</w:t>
      </w:r>
      <w:r w:rsidR="00ED4D0B" w:rsidRPr="004970D6">
        <w:rPr>
          <w:sz w:val="28"/>
          <w:szCs w:val="28"/>
        </w:rPr>
        <w:t>ствующее своим профессиональным качествам место в быстро меня</w:t>
      </w:r>
      <w:r w:rsidR="00ED4D0B" w:rsidRPr="004970D6">
        <w:rPr>
          <w:sz w:val="28"/>
          <w:szCs w:val="28"/>
        </w:rPr>
        <w:t>ю</w:t>
      </w:r>
      <w:r w:rsidR="00ED4D0B" w:rsidRPr="004970D6">
        <w:rPr>
          <w:sz w:val="28"/>
          <w:szCs w:val="28"/>
        </w:rPr>
        <w:t>щемся мире;</w:t>
      </w:r>
    </w:p>
    <w:p w:rsidR="004970D6" w:rsidRDefault="004970D6" w:rsidP="004970D6">
      <w:pPr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ED4D0B" w:rsidRPr="004970D6">
        <w:rPr>
          <w:sz w:val="28"/>
          <w:szCs w:val="28"/>
        </w:rPr>
        <w:t>аскрытие творческого потенциала детей и по</w:t>
      </w:r>
      <w:r w:rsidR="00ED4D0B" w:rsidRPr="004970D6">
        <w:rPr>
          <w:sz w:val="28"/>
          <w:szCs w:val="28"/>
        </w:rPr>
        <w:t>д</w:t>
      </w:r>
      <w:r w:rsidR="00ED4D0B" w:rsidRPr="004970D6">
        <w:rPr>
          <w:sz w:val="28"/>
          <w:szCs w:val="28"/>
        </w:rPr>
        <w:t>ростков;</w:t>
      </w:r>
    </w:p>
    <w:p w:rsidR="00ED4D0B" w:rsidRPr="004970D6" w:rsidRDefault="004970D6" w:rsidP="004970D6">
      <w:pPr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ED4D0B" w:rsidRPr="004970D6">
        <w:rPr>
          <w:sz w:val="28"/>
          <w:szCs w:val="28"/>
        </w:rPr>
        <w:t>оздание современной образовательной среды для повышения разност</w:t>
      </w:r>
      <w:r w:rsidR="00ED4D0B" w:rsidRPr="004970D6">
        <w:rPr>
          <w:sz w:val="28"/>
          <w:szCs w:val="28"/>
        </w:rPr>
        <w:t>о</w:t>
      </w:r>
      <w:r w:rsidR="00ED4D0B" w:rsidRPr="004970D6">
        <w:rPr>
          <w:sz w:val="28"/>
          <w:szCs w:val="28"/>
        </w:rPr>
        <w:t>роннего творческого развития и самореализации личности, культурного уровня</w:t>
      </w:r>
      <w:r w:rsidR="00064A79" w:rsidRPr="004970D6">
        <w:rPr>
          <w:sz w:val="28"/>
          <w:szCs w:val="28"/>
        </w:rPr>
        <w:t xml:space="preserve"> д</w:t>
      </w:r>
      <w:r w:rsidR="00064A79" w:rsidRPr="004970D6">
        <w:rPr>
          <w:sz w:val="28"/>
          <w:szCs w:val="28"/>
        </w:rPr>
        <w:t>е</w:t>
      </w:r>
      <w:r w:rsidR="00064A79" w:rsidRPr="004970D6">
        <w:rPr>
          <w:sz w:val="28"/>
          <w:szCs w:val="28"/>
        </w:rPr>
        <w:t>тей</w:t>
      </w:r>
      <w:r w:rsidR="00ED4D0B" w:rsidRPr="004970D6">
        <w:rPr>
          <w:sz w:val="28"/>
          <w:szCs w:val="28"/>
        </w:rPr>
        <w:t>.</w:t>
      </w:r>
    </w:p>
    <w:p w:rsidR="00EB78E4" w:rsidRDefault="002F683E" w:rsidP="00EB78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2.7</w:t>
      </w:r>
      <w:r w:rsidR="00B441C8">
        <w:rPr>
          <w:sz w:val="28"/>
          <w:szCs w:val="28"/>
        </w:rPr>
        <w:t>. Школа выполняет м</w:t>
      </w:r>
      <w:r w:rsidR="00B441C8" w:rsidRPr="000E170C">
        <w:rPr>
          <w:sz w:val="28"/>
          <w:szCs w:val="28"/>
        </w:rPr>
        <w:t>униципальные задания</w:t>
      </w:r>
      <w:r w:rsidR="00B441C8">
        <w:rPr>
          <w:sz w:val="28"/>
          <w:szCs w:val="28"/>
        </w:rPr>
        <w:t>,</w:t>
      </w:r>
      <w:r w:rsidR="00B441C8" w:rsidRPr="000E170C">
        <w:rPr>
          <w:sz w:val="28"/>
          <w:szCs w:val="28"/>
        </w:rPr>
        <w:t xml:space="preserve"> </w:t>
      </w:r>
      <w:r w:rsidR="00B441C8">
        <w:rPr>
          <w:sz w:val="28"/>
          <w:szCs w:val="28"/>
        </w:rPr>
        <w:t xml:space="preserve">которые </w:t>
      </w:r>
      <w:r w:rsidR="00B441C8" w:rsidRPr="000E170C">
        <w:rPr>
          <w:sz w:val="28"/>
          <w:szCs w:val="28"/>
        </w:rPr>
        <w:t>для Школы в с</w:t>
      </w:r>
      <w:r w:rsidR="00B441C8" w:rsidRPr="000E170C">
        <w:rPr>
          <w:sz w:val="28"/>
          <w:szCs w:val="28"/>
        </w:rPr>
        <w:t>о</w:t>
      </w:r>
      <w:r w:rsidR="00B441C8" w:rsidRPr="000E170C">
        <w:rPr>
          <w:sz w:val="28"/>
          <w:szCs w:val="28"/>
        </w:rPr>
        <w:t xml:space="preserve">ответствии с предусмотренными </w:t>
      </w:r>
      <w:r w:rsidR="00B441C8">
        <w:rPr>
          <w:sz w:val="28"/>
          <w:szCs w:val="28"/>
        </w:rPr>
        <w:t xml:space="preserve">настоящим уставом </w:t>
      </w:r>
      <w:r w:rsidR="00B441C8" w:rsidRPr="000E170C">
        <w:rPr>
          <w:sz w:val="28"/>
          <w:szCs w:val="28"/>
        </w:rPr>
        <w:t>основными видами де</w:t>
      </w:r>
      <w:r w:rsidR="00B441C8" w:rsidRPr="000E170C">
        <w:rPr>
          <w:sz w:val="28"/>
          <w:szCs w:val="28"/>
        </w:rPr>
        <w:t>я</w:t>
      </w:r>
      <w:r w:rsidR="00B441C8" w:rsidRPr="000E170C">
        <w:rPr>
          <w:sz w:val="28"/>
          <w:szCs w:val="28"/>
        </w:rPr>
        <w:t xml:space="preserve">тельности формирует и </w:t>
      </w:r>
      <w:r w:rsidR="00B441C8" w:rsidRPr="00B441C8">
        <w:rPr>
          <w:sz w:val="28"/>
          <w:szCs w:val="28"/>
        </w:rPr>
        <w:t xml:space="preserve">утверждает </w:t>
      </w:r>
      <w:r w:rsidR="00B441C8" w:rsidRPr="00810ED0">
        <w:rPr>
          <w:sz w:val="28"/>
          <w:szCs w:val="28"/>
        </w:rPr>
        <w:t xml:space="preserve">Управление </w:t>
      </w:r>
      <w:r w:rsidR="00B441C8" w:rsidRPr="000E170C">
        <w:rPr>
          <w:sz w:val="28"/>
          <w:szCs w:val="28"/>
        </w:rPr>
        <w:t>в порядк</w:t>
      </w:r>
      <w:r w:rsidR="00B441C8">
        <w:rPr>
          <w:sz w:val="28"/>
          <w:szCs w:val="28"/>
        </w:rPr>
        <w:t>е, определенном п</w:t>
      </w:r>
      <w:r w:rsidR="00B441C8">
        <w:rPr>
          <w:sz w:val="28"/>
          <w:szCs w:val="28"/>
        </w:rPr>
        <w:t>о</w:t>
      </w:r>
      <w:r w:rsidR="00B441C8">
        <w:rPr>
          <w:sz w:val="28"/>
          <w:szCs w:val="28"/>
        </w:rPr>
        <w:t>становлением а</w:t>
      </w:r>
      <w:r w:rsidR="00B441C8" w:rsidRPr="000E170C">
        <w:rPr>
          <w:sz w:val="28"/>
          <w:szCs w:val="28"/>
        </w:rPr>
        <w:t>дминистрации Красноармейского муниц</w:t>
      </w:r>
      <w:r w:rsidR="00B441C8" w:rsidRPr="000E170C">
        <w:rPr>
          <w:sz w:val="28"/>
          <w:szCs w:val="28"/>
        </w:rPr>
        <w:t>и</w:t>
      </w:r>
      <w:r w:rsidR="00B441C8" w:rsidRPr="000E170C">
        <w:rPr>
          <w:sz w:val="28"/>
          <w:szCs w:val="28"/>
        </w:rPr>
        <w:t xml:space="preserve">пального района. </w:t>
      </w:r>
    </w:p>
    <w:p w:rsidR="00EB78E4" w:rsidRPr="0002175E" w:rsidRDefault="002F683E" w:rsidP="0029330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2.8</w:t>
      </w:r>
      <w:r w:rsidR="00293308" w:rsidRPr="0002175E">
        <w:rPr>
          <w:sz w:val="28"/>
          <w:szCs w:val="28"/>
        </w:rPr>
        <w:t>. </w:t>
      </w:r>
      <w:r w:rsidR="00EB78E4" w:rsidRPr="0002175E">
        <w:rPr>
          <w:sz w:val="28"/>
          <w:szCs w:val="28"/>
        </w:rPr>
        <w:t>Категори</w:t>
      </w:r>
      <w:r w:rsidR="00293308" w:rsidRPr="0002175E">
        <w:rPr>
          <w:sz w:val="28"/>
          <w:szCs w:val="28"/>
        </w:rPr>
        <w:t>я</w:t>
      </w:r>
      <w:r w:rsidR="0002175E" w:rsidRPr="0002175E">
        <w:rPr>
          <w:sz w:val="28"/>
          <w:szCs w:val="28"/>
        </w:rPr>
        <w:t xml:space="preserve"> </w:t>
      </w:r>
      <w:r w:rsidR="00EB78E4" w:rsidRPr="0002175E">
        <w:rPr>
          <w:sz w:val="28"/>
          <w:szCs w:val="28"/>
        </w:rPr>
        <w:t>потребителя муниципальной услуги: граждане, прож</w:t>
      </w:r>
      <w:r w:rsidR="00EB78E4" w:rsidRPr="0002175E">
        <w:rPr>
          <w:sz w:val="28"/>
          <w:szCs w:val="28"/>
        </w:rPr>
        <w:t>и</w:t>
      </w:r>
      <w:r w:rsidR="00EB78E4" w:rsidRPr="0002175E">
        <w:rPr>
          <w:sz w:val="28"/>
          <w:szCs w:val="28"/>
        </w:rPr>
        <w:t>ваю</w:t>
      </w:r>
      <w:r w:rsidR="0002175E" w:rsidRPr="0002175E">
        <w:rPr>
          <w:sz w:val="28"/>
          <w:szCs w:val="28"/>
        </w:rPr>
        <w:t xml:space="preserve">щие на </w:t>
      </w:r>
      <w:r w:rsidR="00EB78E4" w:rsidRPr="0002175E">
        <w:rPr>
          <w:sz w:val="28"/>
          <w:szCs w:val="28"/>
        </w:rPr>
        <w:t>территории Красноа</w:t>
      </w:r>
      <w:r w:rsidR="00EB78E4" w:rsidRPr="0002175E">
        <w:rPr>
          <w:sz w:val="28"/>
          <w:szCs w:val="28"/>
        </w:rPr>
        <w:t>р</w:t>
      </w:r>
      <w:r w:rsidR="00EB78E4" w:rsidRPr="0002175E">
        <w:rPr>
          <w:sz w:val="28"/>
          <w:szCs w:val="28"/>
        </w:rPr>
        <w:t>мейского муниципального района в возрасте от 6 до 18 лет</w:t>
      </w:r>
      <w:r w:rsidR="00293308" w:rsidRPr="0002175E">
        <w:rPr>
          <w:sz w:val="28"/>
          <w:szCs w:val="28"/>
        </w:rPr>
        <w:t>.</w:t>
      </w:r>
    </w:p>
    <w:p w:rsidR="00B441C8" w:rsidRPr="000E170C" w:rsidRDefault="002F683E" w:rsidP="00796A5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2.9</w:t>
      </w:r>
      <w:r w:rsidR="00E122FA">
        <w:rPr>
          <w:sz w:val="28"/>
          <w:szCs w:val="28"/>
        </w:rPr>
        <w:t>. </w:t>
      </w:r>
      <w:r w:rsidR="00B441C8" w:rsidRPr="000E170C">
        <w:rPr>
          <w:sz w:val="28"/>
          <w:szCs w:val="28"/>
        </w:rPr>
        <w:t>Школа не вправе отказаться от выполнения муниципального зад</w:t>
      </w:r>
      <w:r w:rsidR="00B441C8" w:rsidRPr="000E170C">
        <w:rPr>
          <w:sz w:val="28"/>
          <w:szCs w:val="28"/>
        </w:rPr>
        <w:t>а</w:t>
      </w:r>
      <w:r w:rsidR="00B441C8" w:rsidRPr="000E170C">
        <w:rPr>
          <w:sz w:val="28"/>
          <w:szCs w:val="28"/>
        </w:rPr>
        <w:t>ния.</w:t>
      </w:r>
    </w:p>
    <w:p w:rsidR="00EB78E4" w:rsidRPr="00B441C8" w:rsidRDefault="00B441C8" w:rsidP="00E733C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441C8">
        <w:rPr>
          <w:rFonts w:ascii="Times New Roman" w:hAnsi="Times New Roman" w:cs="Times New Roman"/>
          <w:sz w:val="28"/>
          <w:szCs w:val="28"/>
        </w:rPr>
        <w:t>Уменьшение объема субсидии, предоставленной на выполнение муниц</w:t>
      </w:r>
      <w:r w:rsidRPr="00B441C8">
        <w:rPr>
          <w:rFonts w:ascii="Times New Roman" w:hAnsi="Times New Roman" w:cs="Times New Roman"/>
          <w:sz w:val="28"/>
          <w:szCs w:val="28"/>
        </w:rPr>
        <w:t>и</w:t>
      </w:r>
      <w:r w:rsidRPr="00B441C8">
        <w:rPr>
          <w:rFonts w:ascii="Times New Roman" w:hAnsi="Times New Roman" w:cs="Times New Roman"/>
          <w:sz w:val="28"/>
          <w:szCs w:val="28"/>
        </w:rPr>
        <w:t>пального задания, в течение ср</w:t>
      </w:r>
      <w:r w:rsidRPr="00B441C8">
        <w:rPr>
          <w:rFonts w:ascii="Times New Roman" w:hAnsi="Times New Roman" w:cs="Times New Roman"/>
          <w:sz w:val="28"/>
          <w:szCs w:val="28"/>
        </w:rPr>
        <w:t>о</w:t>
      </w:r>
      <w:r w:rsidRPr="00B441C8">
        <w:rPr>
          <w:rFonts w:ascii="Times New Roman" w:hAnsi="Times New Roman" w:cs="Times New Roman"/>
          <w:sz w:val="28"/>
          <w:szCs w:val="28"/>
        </w:rPr>
        <w:t>ка его выполнения</w:t>
      </w:r>
      <w:r w:rsidRPr="00B441C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441C8">
        <w:rPr>
          <w:rFonts w:ascii="Times New Roman" w:hAnsi="Times New Roman" w:cs="Times New Roman"/>
          <w:sz w:val="28"/>
          <w:szCs w:val="28"/>
        </w:rPr>
        <w:t>осуществляется только при соответствующем изменении муниц</w:t>
      </w:r>
      <w:r w:rsidRPr="00B441C8">
        <w:rPr>
          <w:rFonts w:ascii="Times New Roman" w:hAnsi="Times New Roman" w:cs="Times New Roman"/>
          <w:sz w:val="28"/>
          <w:szCs w:val="28"/>
        </w:rPr>
        <w:t>и</w:t>
      </w:r>
      <w:r w:rsidRPr="00B441C8">
        <w:rPr>
          <w:rFonts w:ascii="Times New Roman" w:hAnsi="Times New Roman" w:cs="Times New Roman"/>
          <w:sz w:val="28"/>
          <w:szCs w:val="28"/>
        </w:rPr>
        <w:t>пального задания.</w:t>
      </w:r>
    </w:p>
    <w:p w:rsidR="00C3411A" w:rsidRPr="00790775" w:rsidRDefault="002F683E" w:rsidP="00224CF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2.10</w:t>
      </w:r>
      <w:r w:rsidR="00B441C8">
        <w:rPr>
          <w:sz w:val="28"/>
          <w:szCs w:val="28"/>
        </w:rPr>
        <w:t>. </w:t>
      </w:r>
      <w:r w:rsidR="00EC5782" w:rsidRPr="000E170C">
        <w:rPr>
          <w:sz w:val="28"/>
          <w:szCs w:val="28"/>
        </w:rPr>
        <w:t>Школа осуществляет в соответствии с мун</w:t>
      </w:r>
      <w:r w:rsidR="00EC5782" w:rsidRPr="000E170C">
        <w:rPr>
          <w:sz w:val="28"/>
          <w:szCs w:val="28"/>
        </w:rPr>
        <w:t>и</w:t>
      </w:r>
      <w:r w:rsidR="00EC5782" w:rsidRPr="000E170C">
        <w:rPr>
          <w:sz w:val="28"/>
          <w:szCs w:val="28"/>
        </w:rPr>
        <w:t xml:space="preserve">ципальными заданиями </w:t>
      </w:r>
      <w:r w:rsidR="00EC5782" w:rsidRPr="009060CE">
        <w:rPr>
          <w:sz w:val="28"/>
          <w:szCs w:val="28"/>
        </w:rPr>
        <w:t xml:space="preserve">и </w:t>
      </w:r>
      <w:r w:rsidR="00EC5782" w:rsidRPr="002F292A">
        <w:rPr>
          <w:sz w:val="28"/>
          <w:szCs w:val="28"/>
        </w:rPr>
        <w:t>(или)</w:t>
      </w:r>
      <w:r w:rsidR="002F292A">
        <w:rPr>
          <w:color w:val="FF0000"/>
          <w:sz w:val="28"/>
          <w:szCs w:val="28"/>
        </w:rPr>
        <w:t xml:space="preserve"> </w:t>
      </w:r>
      <w:r w:rsidR="00EC5782" w:rsidRPr="009060CE">
        <w:rPr>
          <w:sz w:val="28"/>
          <w:szCs w:val="28"/>
        </w:rPr>
        <w:t>обязательствами перед страховщик</w:t>
      </w:r>
      <w:r w:rsidR="00224CF4">
        <w:rPr>
          <w:sz w:val="28"/>
          <w:szCs w:val="28"/>
        </w:rPr>
        <w:t xml:space="preserve">ом по обязательному социальному </w:t>
      </w:r>
      <w:r w:rsidR="00EC5782" w:rsidRPr="009060CE">
        <w:rPr>
          <w:sz w:val="28"/>
          <w:szCs w:val="28"/>
        </w:rPr>
        <w:t>страх</w:t>
      </w:r>
      <w:r w:rsidR="00EC5782" w:rsidRPr="009060CE">
        <w:rPr>
          <w:sz w:val="28"/>
          <w:szCs w:val="28"/>
        </w:rPr>
        <w:t>о</w:t>
      </w:r>
      <w:r w:rsidR="00EC5782" w:rsidRPr="009060CE">
        <w:rPr>
          <w:sz w:val="28"/>
          <w:szCs w:val="28"/>
        </w:rPr>
        <w:t>ванию</w:t>
      </w:r>
      <w:r w:rsidR="00EC5782" w:rsidRPr="000E170C">
        <w:rPr>
          <w:sz w:val="28"/>
          <w:szCs w:val="28"/>
        </w:rPr>
        <w:t xml:space="preserve"> деятельность, связанную с выпо</w:t>
      </w:r>
      <w:r w:rsidR="00224CF4">
        <w:rPr>
          <w:sz w:val="28"/>
          <w:szCs w:val="28"/>
        </w:rPr>
        <w:t xml:space="preserve">лнением работ, оказанием услуг, </w:t>
      </w:r>
      <w:r w:rsidR="00EC5782" w:rsidRPr="000E170C">
        <w:rPr>
          <w:sz w:val="28"/>
          <w:szCs w:val="28"/>
        </w:rPr>
        <w:t xml:space="preserve">относящихся к основным видам деятельности Школы, в </w:t>
      </w:r>
      <w:r w:rsidR="00EC5782" w:rsidRPr="00790775">
        <w:rPr>
          <w:sz w:val="28"/>
          <w:szCs w:val="28"/>
        </w:rPr>
        <w:t>сфере</w:t>
      </w:r>
      <w:r w:rsidR="00E9345C" w:rsidRPr="00790775">
        <w:rPr>
          <w:sz w:val="28"/>
          <w:szCs w:val="28"/>
        </w:rPr>
        <w:t xml:space="preserve"> образов</w:t>
      </w:r>
      <w:r w:rsidR="00E9345C" w:rsidRPr="00790775">
        <w:rPr>
          <w:sz w:val="28"/>
          <w:szCs w:val="28"/>
        </w:rPr>
        <w:t>а</w:t>
      </w:r>
      <w:r w:rsidR="00E9345C" w:rsidRPr="00790775">
        <w:rPr>
          <w:sz w:val="28"/>
          <w:szCs w:val="28"/>
        </w:rPr>
        <w:t>ния</w:t>
      </w:r>
      <w:r w:rsidR="00EC5782" w:rsidRPr="00790775">
        <w:rPr>
          <w:sz w:val="28"/>
          <w:szCs w:val="28"/>
        </w:rPr>
        <w:t>.</w:t>
      </w:r>
    </w:p>
    <w:p w:rsidR="000E170C" w:rsidRPr="000050C3" w:rsidRDefault="00B07835" w:rsidP="000E17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050C3">
        <w:rPr>
          <w:sz w:val="28"/>
          <w:szCs w:val="28"/>
        </w:rPr>
        <w:t>.</w:t>
      </w:r>
      <w:r w:rsidR="002F683E">
        <w:rPr>
          <w:sz w:val="28"/>
          <w:szCs w:val="28"/>
        </w:rPr>
        <w:t>11</w:t>
      </w:r>
      <w:r>
        <w:rPr>
          <w:sz w:val="28"/>
          <w:szCs w:val="28"/>
        </w:rPr>
        <w:t>. </w:t>
      </w:r>
      <w:r w:rsidR="000E170C" w:rsidRPr="000F5CA1">
        <w:rPr>
          <w:sz w:val="28"/>
          <w:szCs w:val="28"/>
        </w:rPr>
        <w:t xml:space="preserve">Для достижения целей, указанных </w:t>
      </w:r>
      <w:r w:rsidR="00D21A21" w:rsidRPr="00A8443C">
        <w:rPr>
          <w:sz w:val="28"/>
          <w:szCs w:val="28"/>
        </w:rPr>
        <w:t>в пункте</w:t>
      </w:r>
      <w:r w:rsidR="000E170C" w:rsidRPr="00A8443C">
        <w:rPr>
          <w:sz w:val="28"/>
          <w:szCs w:val="28"/>
        </w:rPr>
        <w:t xml:space="preserve"> 2.</w:t>
      </w:r>
      <w:r w:rsidR="00EA0EDE" w:rsidRPr="00A8443C">
        <w:rPr>
          <w:sz w:val="28"/>
          <w:szCs w:val="28"/>
        </w:rPr>
        <w:t>6</w:t>
      </w:r>
      <w:r w:rsidR="00D21A21">
        <w:rPr>
          <w:color w:val="FF0000"/>
          <w:sz w:val="28"/>
          <w:szCs w:val="28"/>
        </w:rPr>
        <w:t xml:space="preserve"> </w:t>
      </w:r>
      <w:r w:rsidR="000E170C" w:rsidRPr="000F5CA1">
        <w:rPr>
          <w:sz w:val="28"/>
          <w:szCs w:val="28"/>
        </w:rPr>
        <w:t>настоящего</w:t>
      </w:r>
      <w:r w:rsidR="00EA0EDE">
        <w:rPr>
          <w:sz w:val="28"/>
          <w:szCs w:val="28"/>
        </w:rPr>
        <w:t xml:space="preserve"> раздела</w:t>
      </w:r>
      <w:r w:rsidR="00AF2448">
        <w:rPr>
          <w:sz w:val="28"/>
          <w:szCs w:val="28"/>
        </w:rPr>
        <w:t>, Школа осуществляет</w:t>
      </w:r>
      <w:r w:rsidR="000E170C" w:rsidRPr="000F5CA1">
        <w:rPr>
          <w:sz w:val="28"/>
          <w:szCs w:val="28"/>
        </w:rPr>
        <w:t xml:space="preserve"> </w:t>
      </w:r>
      <w:r w:rsidR="006447AA">
        <w:rPr>
          <w:sz w:val="28"/>
          <w:szCs w:val="28"/>
        </w:rPr>
        <w:t>о</w:t>
      </w:r>
      <w:r w:rsidR="00AF2448">
        <w:rPr>
          <w:sz w:val="28"/>
          <w:szCs w:val="28"/>
        </w:rPr>
        <w:t>сновной</w:t>
      </w:r>
      <w:r w:rsidR="006447AA" w:rsidRPr="000F5CA1">
        <w:rPr>
          <w:sz w:val="28"/>
          <w:szCs w:val="28"/>
        </w:rPr>
        <w:t xml:space="preserve"> </w:t>
      </w:r>
      <w:r w:rsidR="00AF2448">
        <w:rPr>
          <w:sz w:val="28"/>
          <w:szCs w:val="28"/>
        </w:rPr>
        <w:t>вид</w:t>
      </w:r>
      <w:r w:rsidR="000E170C" w:rsidRPr="000F5CA1">
        <w:rPr>
          <w:sz w:val="28"/>
          <w:szCs w:val="28"/>
        </w:rPr>
        <w:t xml:space="preserve"> деятельности</w:t>
      </w:r>
      <w:r w:rsidR="000E170C" w:rsidRPr="000050C3">
        <w:rPr>
          <w:sz w:val="28"/>
          <w:szCs w:val="28"/>
        </w:rPr>
        <w:t>:  </w:t>
      </w:r>
    </w:p>
    <w:p w:rsidR="00224CF4" w:rsidRDefault="00C94138" w:rsidP="002B15BF">
      <w:pPr>
        <w:pStyle w:val="ac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126FB">
        <w:rPr>
          <w:sz w:val="28"/>
          <w:szCs w:val="28"/>
        </w:rPr>
        <w:t>1) образовательная деятельность:</w:t>
      </w:r>
      <w:r>
        <w:rPr>
          <w:sz w:val="28"/>
          <w:szCs w:val="28"/>
        </w:rPr>
        <w:t xml:space="preserve"> </w:t>
      </w:r>
      <w:r w:rsidRPr="00004207">
        <w:rPr>
          <w:sz w:val="28"/>
          <w:szCs w:val="28"/>
        </w:rPr>
        <w:t xml:space="preserve">реализация </w:t>
      </w:r>
      <w:r>
        <w:rPr>
          <w:sz w:val="28"/>
          <w:szCs w:val="28"/>
        </w:rPr>
        <w:t>дополнительных</w:t>
      </w:r>
      <w:r w:rsidRPr="00AC3985">
        <w:rPr>
          <w:sz w:val="28"/>
          <w:szCs w:val="28"/>
        </w:rPr>
        <w:t xml:space="preserve"> общеобр</w:t>
      </w:r>
      <w:r w:rsidRPr="00AC3985">
        <w:rPr>
          <w:sz w:val="28"/>
          <w:szCs w:val="28"/>
        </w:rPr>
        <w:t>а</w:t>
      </w:r>
      <w:r w:rsidR="00224CF4">
        <w:rPr>
          <w:sz w:val="28"/>
          <w:szCs w:val="28"/>
        </w:rPr>
        <w:t>-</w:t>
      </w:r>
    </w:p>
    <w:p w:rsidR="00995F81" w:rsidRPr="00321F4D" w:rsidRDefault="00C94138" w:rsidP="00224CF4">
      <w:pPr>
        <w:pStyle w:val="ac"/>
        <w:tabs>
          <w:tab w:val="left" w:pos="0"/>
        </w:tabs>
        <w:spacing w:before="0" w:beforeAutospacing="0" w:after="0" w:afterAutospacing="0"/>
        <w:jc w:val="both"/>
        <w:rPr>
          <w:sz w:val="28"/>
          <w:szCs w:val="28"/>
        </w:rPr>
      </w:pPr>
      <w:r w:rsidRPr="00AC3985">
        <w:rPr>
          <w:sz w:val="28"/>
          <w:szCs w:val="28"/>
        </w:rPr>
        <w:t>зо</w:t>
      </w:r>
      <w:r>
        <w:rPr>
          <w:sz w:val="28"/>
          <w:szCs w:val="28"/>
        </w:rPr>
        <w:t>вательных программ </w:t>
      </w:r>
      <w:r w:rsidR="00292669" w:rsidRPr="00E425AD">
        <w:rPr>
          <w:sz w:val="28"/>
          <w:szCs w:val="28"/>
        </w:rPr>
        <w:t>художественной направленности</w:t>
      </w:r>
      <w:r w:rsidR="00292669">
        <w:rPr>
          <w:sz w:val="28"/>
          <w:szCs w:val="28"/>
        </w:rPr>
        <w:t> </w:t>
      </w:r>
      <w:r>
        <w:rPr>
          <w:sz w:val="28"/>
          <w:szCs w:val="28"/>
        </w:rPr>
        <w:t xml:space="preserve">– дополнительных </w:t>
      </w:r>
      <w:r w:rsidR="002F683E">
        <w:rPr>
          <w:sz w:val="28"/>
          <w:szCs w:val="28"/>
        </w:rPr>
        <w:t>о</w:t>
      </w:r>
      <w:r w:rsidR="002F683E">
        <w:rPr>
          <w:sz w:val="28"/>
          <w:szCs w:val="28"/>
        </w:rPr>
        <w:t>б</w:t>
      </w:r>
      <w:r w:rsidR="002F683E">
        <w:rPr>
          <w:sz w:val="28"/>
          <w:szCs w:val="28"/>
        </w:rPr>
        <w:t xml:space="preserve">щеобразовательных </w:t>
      </w:r>
      <w:r>
        <w:rPr>
          <w:sz w:val="28"/>
          <w:szCs w:val="28"/>
        </w:rPr>
        <w:t>общеразвивающих</w:t>
      </w:r>
      <w:r w:rsidRPr="00AC3985">
        <w:rPr>
          <w:sz w:val="28"/>
          <w:szCs w:val="28"/>
        </w:rPr>
        <w:t xml:space="preserve"> програ</w:t>
      </w:r>
      <w:r>
        <w:rPr>
          <w:sz w:val="28"/>
          <w:szCs w:val="28"/>
        </w:rPr>
        <w:t xml:space="preserve">мм, </w:t>
      </w:r>
      <w:r w:rsidRPr="00321F4D">
        <w:rPr>
          <w:sz w:val="28"/>
          <w:szCs w:val="28"/>
        </w:rPr>
        <w:t>допо</w:t>
      </w:r>
      <w:r w:rsidR="002B15BF">
        <w:rPr>
          <w:sz w:val="28"/>
          <w:szCs w:val="28"/>
        </w:rPr>
        <w:t>лнительных</w:t>
      </w:r>
      <w:r w:rsidR="002F683E">
        <w:rPr>
          <w:sz w:val="28"/>
          <w:szCs w:val="28"/>
        </w:rPr>
        <w:t xml:space="preserve">  общеобр</w:t>
      </w:r>
      <w:r w:rsidR="002F683E">
        <w:rPr>
          <w:sz w:val="28"/>
          <w:szCs w:val="28"/>
        </w:rPr>
        <w:t>а</w:t>
      </w:r>
      <w:r w:rsidR="002F683E">
        <w:rPr>
          <w:sz w:val="28"/>
          <w:szCs w:val="28"/>
        </w:rPr>
        <w:t xml:space="preserve">зовательных  </w:t>
      </w:r>
      <w:r w:rsidR="002B15BF">
        <w:rPr>
          <w:sz w:val="28"/>
          <w:szCs w:val="28"/>
        </w:rPr>
        <w:t xml:space="preserve"> пре</w:t>
      </w:r>
      <w:r w:rsidR="002B15BF">
        <w:rPr>
          <w:sz w:val="28"/>
          <w:szCs w:val="28"/>
        </w:rPr>
        <w:t>д</w:t>
      </w:r>
      <w:r w:rsidR="002B15BF">
        <w:rPr>
          <w:sz w:val="28"/>
          <w:szCs w:val="28"/>
        </w:rPr>
        <w:t xml:space="preserve">профессиональных </w:t>
      </w:r>
      <w:r w:rsidRPr="00321F4D">
        <w:rPr>
          <w:sz w:val="28"/>
          <w:szCs w:val="28"/>
        </w:rPr>
        <w:t>программ</w:t>
      </w:r>
      <w:r w:rsidR="004B146D" w:rsidRPr="00321F4D">
        <w:rPr>
          <w:sz w:val="28"/>
          <w:szCs w:val="28"/>
        </w:rPr>
        <w:t>;</w:t>
      </w:r>
    </w:p>
    <w:p w:rsidR="00B441C8" w:rsidRPr="003465A2" w:rsidRDefault="009F59CA" w:rsidP="00B441C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2.12</w:t>
      </w:r>
      <w:r w:rsidR="00E733C5">
        <w:rPr>
          <w:sz w:val="28"/>
          <w:szCs w:val="28"/>
        </w:rPr>
        <w:t>. </w:t>
      </w:r>
      <w:r w:rsidR="003465A2" w:rsidRPr="003465A2">
        <w:rPr>
          <w:sz w:val="28"/>
          <w:szCs w:val="28"/>
        </w:rPr>
        <w:t>Школа</w:t>
      </w:r>
      <w:r w:rsidR="003465A2">
        <w:rPr>
          <w:sz w:val="28"/>
          <w:szCs w:val="28"/>
        </w:rPr>
        <w:t xml:space="preserve"> не вправе осуществлять виды деятельности, не предусмо</w:t>
      </w:r>
      <w:r w:rsidR="003465A2">
        <w:rPr>
          <w:sz w:val="28"/>
          <w:szCs w:val="28"/>
        </w:rPr>
        <w:t>т</w:t>
      </w:r>
      <w:r w:rsidR="003465A2">
        <w:rPr>
          <w:sz w:val="28"/>
          <w:szCs w:val="28"/>
        </w:rPr>
        <w:t>ренные настоящим уставом.</w:t>
      </w:r>
      <w:bookmarkStart w:id="2" w:name="ВИДЫ_ДЕЯТЕЛЬНОСТИ"/>
      <w:bookmarkEnd w:id="2"/>
    </w:p>
    <w:p w:rsidR="00516E3D" w:rsidRPr="00516E3D" w:rsidRDefault="009F59CA" w:rsidP="00516E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2.13</w:t>
      </w:r>
      <w:r w:rsidR="00B218F6">
        <w:rPr>
          <w:sz w:val="28"/>
          <w:szCs w:val="28"/>
        </w:rPr>
        <w:t>.</w:t>
      </w:r>
      <w:r w:rsidR="000105F1">
        <w:rPr>
          <w:sz w:val="28"/>
          <w:szCs w:val="28"/>
        </w:rPr>
        <w:t> </w:t>
      </w:r>
      <w:r w:rsidR="00D057D6" w:rsidRPr="000E170C">
        <w:rPr>
          <w:sz w:val="28"/>
          <w:szCs w:val="28"/>
        </w:rPr>
        <w:t>Школа вправе сверх установленного муниципального задания, а также в случаях, определенных федеральными законами, в пределах устано</w:t>
      </w:r>
      <w:r w:rsidR="00D057D6" w:rsidRPr="000E170C">
        <w:rPr>
          <w:sz w:val="28"/>
          <w:szCs w:val="28"/>
        </w:rPr>
        <w:t>в</w:t>
      </w:r>
      <w:r w:rsidR="00D057D6" w:rsidRPr="000E170C">
        <w:rPr>
          <w:sz w:val="28"/>
          <w:szCs w:val="28"/>
        </w:rPr>
        <w:t>лен</w:t>
      </w:r>
      <w:r w:rsidR="007B0F06">
        <w:rPr>
          <w:sz w:val="28"/>
          <w:szCs w:val="28"/>
        </w:rPr>
        <w:t xml:space="preserve">ного </w:t>
      </w:r>
      <w:r w:rsidR="00D057D6" w:rsidRPr="000E170C">
        <w:rPr>
          <w:sz w:val="28"/>
          <w:szCs w:val="28"/>
        </w:rPr>
        <w:t>муниципального задания выполнять работы, оказывать услуги, отн</w:t>
      </w:r>
      <w:r w:rsidR="00D057D6" w:rsidRPr="000E170C">
        <w:rPr>
          <w:sz w:val="28"/>
          <w:szCs w:val="28"/>
        </w:rPr>
        <w:t>о</w:t>
      </w:r>
      <w:r w:rsidR="00D057D6" w:rsidRPr="000E170C">
        <w:rPr>
          <w:sz w:val="28"/>
          <w:szCs w:val="28"/>
        </w:rPr>
        <w:t xml:space="preserve">сящиеся к ее основным видам деятельности, </w:t>
      </w:r>
      <w:r w:rsidR="00553802" w:rsidRPr="00553802">
        <w:rPr>
          <w:sz w:val="28"/>
          <w:szCs w:val="28"/>
        </w:rPr>
        <w:t>предусмотренным</w:t>
      </w:r>
      <w:r w:rsidR="00553802" w:rsidRPr="000E170C">
        <w:rPr>
          <w:sz w:val="28"/>
          <w:szCs w:val="28"/>
        </w:rPr>
        <w:t xml:space="preserve"> </w:t>
      </w:r>
      <w:r w:rsidR="000B6FE7" w:rsidRPr="000E170C">
        <w:rPr>
          <w:sz w:val="28"/>
          <w:szCs w:val="28"/>
        </w:rPr>
        <w:t>настоящ</w:t>
      </w:r>
      <w:r w:rsidR="00553802">
        <w:rPr>
          <w:sz w:val="28"/>
          <w:szCs w:val="28"/>
        </w:rPr>
        <w:t>им у</w:t>
      </w:r>
      <w:r w:rsidR="00553802">
        <w:rPr>
          <w:sz w:val="28"/>
          <w:szCs w:val="28"/>
        </w:rPr>
        <w:t>с</w:t>
      </w:r>
      <w:r w:rsidR="00553802">
        <w:rPr>
          <w:sz w:val="28"/>
          <w:szCs w:val="28"/>
        </w:rPr>
        <w:t>тавом</w:t>
      </w:r>
      <w:r w:rsidR="00D057D6" w:rsidRPr="000E170C">
        <w:rPr>
          <w:sz w:val="28"/>
          <w:szCs w:val="28"/>
        </w:rPr>
        <w:t xml:space="preserve">, </w:t>
      </w:r>
      <w:r w:rsidR="00D057D6" w:rsidRPr="0085545D">
        <w:rPr>
          <w:sz w:val="28"/>
          <w:szCs w:val="28"/>
        </w:rPr>
        <w:t xml:space="preserve">в сфере </w:t>
      </w:r>
      <w:r w:rsidR="009060CE" w:rsidRPr="0085545D">
        <w:rPr>
          <w:sz w:val="28"/>
          <w:szCs w:val="28"/>
        </w:rPr>
        <w:t>образования</w:t>
      </w:r>
      <w:r w:rsidR="009060CE">
        <w:rPr>
          <w:color w:val="FF0000"/>
          <w:sz w:val="28"/>
          <w:szCs w:val="28"/>
        </w:rPr>
        <w:t xml:space="preserve"> </w:t>
      </w:r>
      <w:r w:rsidR="00D057D6" w:rsidRPr="00053D15">
        <w:rPr>
          <w:sz w:val="28"/>
          <w:szCs w:val="28"/>
        </w:rPr>
        <w:t>для граждан и юридических лиц за плату и на од</w:t>
      </w:r>
      <w:r w:rsidR="00D057D6" w:rsidRPr="00053D15">
        <w:rPr>
          <w:sz w:val="28"/>
          <w:szCs w:val="28"/>
        </w:rPr>
        <w:t>и</w:t>
      </w:r>
      <w:r w:rsidR="00D057D6" w:rsidRPr="00053D15">
        <w:rPr>
          <w:sz w:val="28"/>
          <w:szCs w:val="28"/>
        </w:rPr>
        <w:t>наковых при оказании одних и тех же услуг условиях. Порядок определения указанной пла</w:t>
      </w:r>
      <w:r w:rsidR="00D961E5">
        <w:rPr>
          <w:sz w:val="28"/>
          <w:szCs w:val="28"/>
        </w:rPr>
        <w:t xml:space="preserve">ты </w:t>
      </w:r>
      <w:r w:rsidR="00D057D6" w:rsidRPr="00053D15">
        <w:rPr>
          <w:sz w:val="28"/>
          <w:szCs w:val="28"/>
        </w:rPr>
        <w:t>устанавливается</w:t>
      </w:r>
      <w:r w:rsidR="00E87F63">
        <w:rPr>
          <w:sz w:val="28"/>
          <w:szCs w:val="28"/>
        </w:rPr>
        <w:t xml:space="preserve"> постановлениями </w:t>
      </w:r>
      <w:r w:rsidR="009060CE">
        <w:rPr>
          <w:sz w:val="28"/>
          <w:szCs w:val="28"/>
        </w:rPr>
        <w:t>а</w:t>
      </w:r>
      <w:r w:rsidR="00D057D6" w:rsidRPr="00E87F63">
        <w:rPr>
          <w:sz w:val="28"/>
          <w:szCs w:val="28"/>
        </w:rPr>
        <w:t>дминист</w:t>
      </w:r>
      <w:r w:rsidR="00D057D6" w:rsidRPr="000E170C">
        <w:rPr>
          <w:sz w:val="28"/>
          <w:szCs w:val="28"/>
        </w:rPr>
        <w:t>рации Красноа</w:t>
      </w:r>
      <w:r w:rsidR="00D057D6" w:rsidRPr="000E170C">
        <w:rPr>
          <w:sz w:val="28"/>
          <w:szCs w:val="28"/>
        </w:rPr>
        <w:t>р</w:t>
      </w:r>
      <w:r w:rsidR="00D057D6" w:rsidRPr="000E170C">
        <w:rPr>
          <w:sz w:val="28"/>
          <w:szCs w:val="28"/>
        </w:rPr>
        <w:lastRenderedPageBreak/>
        <w:t>мейского муниципального района, если иное не предусмотрено федеральным</w:t>
      </w:r>
      <w:r w:rsidR="00D057D6">
        <w:rPr>
          <w:sz w:val="28"/>
          <w:szCs w:val="28"/>
        </w:rPr>
        <w:t>и закон</w:t>
      </w:r>
      <w:r w:rsidR="00D057D6">
        <w:rPr>
          <w:sz w:val="28"/>
          <w:szCs w:val="28"/>
        </w:rPr>
        <w:t>а</w:t>
      </w:r>
      <w:r w:rsidR="00D057D6" w:rsidRPr="000E170C">
        <w:rPr>
          <w:sz w:val="28"/>
          <w:szCs w:val="28"/>
        </w:rPr>
        <w:t>м</w:t>
      </w:r>
      <w:r w:rsidR="00D057D6">
        <w:rPr>
          <w:sz w:val="28"/>
          <w:szCs w:val="28"/>
        </w:rPr>
        <w:t>и</w:t>
      </w:r>
      <w:r w:rsidR="00D057D6" w:rsidRPr="000E170C">
        <w:rPr>
          <w:sz w:val="28"/>
          <w:szCs w:val="28"/>
        </w:rPr>
        <w:t>.</w:t>
      </w:r>
    </w:p>
    <w:p w:rsidR="007F79BF" w:rsidRPr="007B5901" w:rsidRDefault="009F59CA" w:rsidP="00D65A3C">
      <w:pPr>
        <w:ind w:firstLine="708"/>
        <w:jc w:val="both"/>
        <w:rPr>
          <w:sz w:val="28"/>
          <w:szCs w:val="28"/>
        </w:rPr>
      </w:pPr>
      <w:r w:rsidRPr="007B5901">
        <w:rPr>
          <w:sz w:val="28"/>
          <w:szCs w:val="28"/>
        </w:rPr>
        <w:t>2.14</w:t>
      </w:r>
      <w:r w:rsidR="007F79BF" w:rsidRPr="007B5901">
        <w:rPr>
          <w:sz w:val="28"/>
          <w:szCs w:val="28"/>
        </w:rPr>
        <w:t>. Организация платных образовательных услуг, порядок и условия их предоставления регламентируются соответствующими локальными нормати</w:t>
      </w:r>
      <w:r w:rsidR="007F79BF" w:rsidRPr="007B5901">
        <w:rPr>
          <w:sz w:val="28"/>
          <w:szCs w:val="28"/>
        </w:rPr>
        <w:t>в</w:t>
      </w:r>
      <w:r w:rsidR="007F79BF" w:rsidRPr="007B5901">
        <w:rPr>
          <w:sz w:val="28"/>
          <w:szCs w:val="28"/>
        </w:rPr>
        <w:t>ными актами Школы, утвержденными директором Школы</w:t>
      </w:r>
      <w:r w:rsidR="007437FA" w:rsidRPr="007B5901">
        <w:rPr>
          <w:sz w:val="28"/>
          <w:szCs w:val="28"/>
        </w:rPr>
        <w:t xml:space="preserve"> или уполномоче</w:t>
      </w:r>
      <w:r w:rsidR="007437FA" w:rsidRPr="007B5901">
        <w:rPr>
          <w:sz w:val="28"/>
          <w:szCs w:val="28"/>
        </w:rPr>
        <w:t>н</w:t>
      </w:r>
      <w:r w:rsidR="007437FA" w:rsidRPr="007B5901">
        <w:rPr>
          <w:sz w:val="28"/>
          <w:szCs w:val="28"/>
        </w:rPr>
        <w:t>ным им должностным лицом</w:t>
      </w:r>
      <w:r w:rsidR="007F79BF" w:rsidRPr="007B5901">
        <w:rPr>
          <w:sz w:val="28"/>
          <w:szCs w:val="28"/>
        </w:rPr>
        <w:t>.</w:t>
      </w:r>
    </w:p>
    <w:p w:rsidR="00757D35" w:rsidRPr="007B5901" w:rsidRDefault="00790AC3" w:rsidP="00757D35">
      <w:pPr>
        <w:ind w:firstLine="709"/>
        <w:jc w:val="both"/>
        <w:rPr>
          <w:sz w:val="28"/>
          <w:szCs w:val="28"/>
        </w:rPr>
      </w:pPr>
      <w:r w:rsidRPr="007B5901">
        <w:rPr>
          <w:sz w:val="28"/>
          <w:szCs w:val="28"/>
        </w:rPr>
        <w:t>2.</w:t>
      </w:r>
      <w:r w:rsidR="009F59CA" w:rsidRPr="007B5901">
        <w:rPr>
          <w:sz w:val="28"/>
          <w:szCs w:val="28"/>
        </w:rPr>
        <w:t>15</w:t>
      </w:r>
      <w:r w:rsidR="00A34A05" w:rsidRPr="007B5901">
        <w:rPr>
          <w:sz w:val="28"/>
          <w:szCs w:val="28"/>
        </w:rPr>
        <w:t>. </w:t>
      </w:r>
      <w:r w:rsidRPr="007B5901">
        <w:rPr>
          <w:sz w:val="28"/>
          <w:szCs w:val="28"/>
        </w:rPr>
        <w:t>Платные образовательные услуги не могут быть оказаны вместо о</w:t>
      </w:r>
      <w:r w:rsidRPr="007B5901">
        <w:rPr>
          <w:sz w:val="28"/>
          <w:szCs w:val="28"/>
        </w:rPr>
        <w:t>б</w:t>
      </w:r>
      <w:r w:rsidRPr="007B5901">
        <w:rPr>
          <w:sz w:val="28"/>
          <w:szCs w:val="28"/>
        </w:rPr>
        <w:t xml:space="preserve">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</w:t>
      </w:r>
      <w:r w:rsidR="005C62D0" w:rsidRPr="007B5901">
        <w:rPr>
          <w:sz w:val="28"/>
          <w:szCs w:val="28"/>
        </w:rPr>
        <w:t>местного бюджета</w:t>
      </w:r>
      <w:r w:rsidRPr="007B5901">
        <w:rPr>
          <w:sz w:val="28"/>
          <w:szCs w:val="28"/>
        </w:rPr>
        <w:t xml:space="preserve">. Средства, полученные </w:t>
      </w:r>
      <w:r w:rsidR="005C62D0" w:rsidRPr="007B5901">
        <w:rPr>
          <w:sz w:val="28"/>
          <w:szCs w:val="28"/>
        </w:rPr>
        <w:t xml:space="preserve">Школой </w:t>
      </w:r>
      <w:r w:rsidRPr="007B5901">
        <w:rPr>
          <w:sz w:val="28"/>
          <w:szCs w:val="28"/>
        </w:rPr>
        <w:t>при оказании таких платных образовательных услуг, возвращаются оплатившим эти у</w:t>
      </w:r>
      <w:r w:rsidRPr="007B5901">
        <w:rPr>
          <w:sz w:val="28"/>
          <w:szCs w:val="28"/>
        </w:rPr>
        <w:t>с</w:t>
      </w:r>
      <w:r w:rsidRPr="007B5901">
        <w:rPr>
          <w:sz w:val="28"/>
          <w:szCs w:val="28"/>
        </w:rPr>
        <w:t>луги лицам.</w:t>
      </w:r>
    </w:p>
    <w:p w:rsidR="00D21A21" w:rsidRPr="007B5901" w:rsidRDefault="009F59CA" w:rsidP="00232240">
      <w:pPr>
        <w:ind w:firstLine="709"/>
        <w:jc w:val="both"/>
        <w:rPr>
          <w:sz w:val="28"/>
          <w:szCs w:val="28"/>
        </w:rPr>
      </w:pPr>
      <w:r w:rsidRPr="007B5901">
        <w:rPr>
          <w:sz w:val="28"/>
          <w:szCs w:val="28"/>
        </w:rPr>
        <w:t>2.16</w:t>
      </w:r>
      <w:r w:rsidR="00212B4E" w:rsidRPr="007B5901">
        <w:rPr>
          <w:sz w:val="28"/>
          <w:szCs w:val="28"/>
        </w:rPr>
        <w:t>. </w:t>
      </w:r>
      <w:r w:rsidR="00CB4091" w:rsidRPr="007B5901">
        <w:rPr>
          <w:sz w:val="28"/>
          <w:szCs w:val="28"/>
        </w:rPr>
        <w:t>Школа обеспечивает оказание платных образовательных услуг в полном объеме в соответствии с образовательными программами (частью обр</w:t>
      </w:r>
      <w:r w:rsidR="00CB4091" w:rsidRPr="007B5901">
        <w:rPr>
          <w:sz w:val="28"/>
          <w:szCs w:val="28"/>
        </w:rPr>
        <w:t>а</w:t>
      </w:r>
      <w:r w:rsidR="00CB4091" w:rsidRPr="007B5901">
        <w:rPr>
          <w:sz w:val="28"/>
          <w:szCs w:val="28"/>
        </w:rPr>
        <w:t>зовательной программы) и условиями договора, заключе</w:t>
      </w:r>
      <w:r w:rsidR="00CB4091" w:rsidRPr="007B5901">
        <w:rPr>
          <w:sz w:val="28"/>
          <w:szCs w:val="28"/>
        </w:rPr>
        <w:t>н</w:t>
      </w:r>
      <w:r w:rsidR="00CB4091" w:rsidRPr="007B5901">
        <w:rPr>
          <w:sz w:val="28"/>
          <w:szCs w:val="28"/>
        </w:rPr>
        <w:t>ного в соответствии с действующим законодательством.</w:t>
      </w:r>
    </w:p>
    <w:p w:rsidR="00D52065" w:rsidRPr="007B5901" w:rsidRDefault="009F59CA" w:rsidP="00506EC1">
      <w:pPr>
        <w:ind w:firstLine="709"/>
        <w:jc w:val="both"/>
        <w:rPr>
          <w:sz w:val="28"/>
          <w:szCs w:val="28"/>
        </w:rPr>
      </w:pPr>
      <w:r w:rsidRPr="007B5901">
        <w:rPr>
          <w:sz w:val="28"/>
          <w:szCs w:val="28"/>
        </w:rPr>
        <w:t>2.17.</w:t>
      </w:r>
      <w:r w:rsidR="00256A8C" w:rsidRPr="007B5901">
        <w:rPr>
          <w:sz w:val="28"/>
          <w:szCs w:val="28"/>
        </w:rPr>
        <w:t> </w:t>
      </w:r>
      <w:r w:rsidR="00516E3D" w:rsidRPr="007B5901">
        <w:rPr>
          <w:sz w:val="28"/>
          <w:szCs w:val="28"/>
        </w:rPr>
        <w:t>Школа вправе осуществлять иные виды деятельности, не являющи</w:t>
      </w:r>
      <w:r w:rsidR="00516E3D" w:rsidRPr="007B5901">
        <w:rPr>
          <w:sz w:val="28"/>
          <w:szCs w:val="28"/>
        </w:rPr>
        <w:t>е</w:t>
      </w:r>
      <w:r w:rsidR="00516E3D" w:rsidRPr="007B5901">
        <w:rPr>
          <w:sz w:val="28"/>
          <w:szCs w:val="28"/>
        </w:rPr>
        <w:t>ся основными видами деятельности, лишь постольку, поскольку это служит д</w:t>
      </w:r>
      <w:r w:rsidR="00516E3D" w:rsidRPr="007B5901">
        <w:rPr>
          <w:sz w:val="28"/>
          <w:szCs w:val="28"/>
        </w:rPr>
        <w:t>о</w:t>
      </w:r>
      <w:r w:rsidR="00516E3D" w:rsidRPr="007B5901">
        <w:rPr>
          <w:sz w:val="28"/>
          <w:szCs w:val="28"/>
        </w:rPr>
        <w:t>стижению целей, ради которых она создана, и соответству</w:t>
      </w:r>
      <w:r w:rsidR="00516E3D" w:rsidRPr="007B5901">
        <w:rPr>
          <w:sz w:val="28"/>
          <w:szCs w:val="28"/>
        </w:rPr>
        <w:t>ю</w:t>
      </w:r>
      <w:r w:rsidR="00516E3D" w:rsidRPr="007B5901">
        <w:rPr>
          <w:sz w:val="28"/>
          <w:szCs w:val="28"/>
        </w:rPr>
        <w:t xml:space="preserve">щие указанным </w:t>
      </w:r>
    </w:p>
    <w:p w:rsidR="00516E3D" w:rsidRPr="00506EC1" w:rsidRDefault="00516E3D" w:rsidP="00D52065">
      <w:pPr>
        <w:jc w:val="both"/>
        <w:rPr>
          <w:sz w:val="28"/>
          <w:szCs w:val="28"/>
        </w:rPr>
      </w:pPr>
      <w:r w:rsidRPr="007B5901">
        <w:rPr>
          <w:sz w:val="28"/>
          <w:szCs w:val="28"/>
        </w:rPr>
        <w:t>ц</w:t>
      </w:r>
      <w:r w:rsidRPr="007B5901">
        <w:rPr>
          <w:sz w:val="28"/>
          <w:szCs w:val="28"/>
        </w:rPr>
        <w:t>е</w:t>
      </w:r>
      <w:r w:rsidRPr="007B5901">
        <w:rPr>
          <w:sz w:val="28"/>
          <w:szCs w:val="28"/>
        </w:rPr>
        <w:t>лям, при условии, что такая деятельность указана в</w:t>
      </w:r>
      <w:r w:rsidRPr="007B5901">
        <w:rPr>
          <w:color w:val="FF0000"/>
          <w:sz w:val="28"/>
          <w:szCs w:val="28"/>
        </w:rPr>
        <w:t xml:space="preserve"> </w:t>
      </w:r>
      <w:r w:rsidRPr="007B5901">
        <w:rPr>
          <w:sz w:val="28"/>
          <w:szCs w:val="28"/>
        </w:rPr>
        <w:t>настоящем уставе.</w:t>
      </w:r>
    </w:p>
    <w:p w:rsidR="00852DD9" w:rsidRDefault="009F59CA" w:rsidP="00E44C1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2.18</w:t>
      </w:r>
      <w:r w:rsidR="00506EC1">
        <w:rPr>
          <w:sz w:val="28"/>
          <w:szCs w:val="28"/>
        </w:rPr>
        <w:t>. </w:t>
      </w:r>
      <w:r w:rsidR="00256A8C" w:rsidRPr="00256A8C">
        <w:rPr>
          <w:sz w:val="28"/>
          <w:szCs w:val="28"/>
        </w:rPr>
        <w:t>Школа вправе осуществлять</w:t>
      </w:r>
      <w:r w:rsidR="00256A8C">
        <w:rPr>
          <w:sz w:val="28"/>
          <w:szCs w:val="28"/>
        </w:rPr>
        <w:t xml:space="preserve"> </w:t>
      </w:r>
      <w:r w:rsidR="006D5A01" w:rsidRPr="00852DD9">
        <w:rPr>
          <w:sz w:val="28"/>
          <w:szCs w:val="28"/>
        </w:rPr>
        <w:t xml:space="preserve">иные </w:t>
      </w:r>
      <w:r w:rsidR="00256A8C" w:rsidRPr="00852DD9">
        <w:rPr>
          <w:sz w:val="28"/>
          <w:szCs w:val="28"/>
        </w:rPr>
        <w:t>в</w:t>
      </w:r>
      <w:r w:rsidR="00256A8C" w:rsidRPr="000E170C">
        <w:rPr>
          <w:sz w:val="28"/>
          <w:szCs w:val="28"/>
        </w:rPr>
        <w:t>иды деятельности</w:t>
      </w:r>
      <w:r w:rsidR="00256A8C">
        <w:rPr>
          <w:sz w:val="28"/>
          <w:szCs w:val="28"/>
        </w:rPr>
        <w:t xml:space="preserve">, </w:t>
      </w:r>
      <w:r w:rsidR="00256A8C" w:rsidRPr="000E170C">
        <w:rPr>
          <w:sz w:val="28"/>
          <w:szCs w:val="28"/>
        </w:rPr>
        <w:t>не являющи</w:t>
      </w:r>
      <w:r w:rsidR="00256A8C" w:rsidRPr="000E170C">
        <w:rPr>
          <w:sz w:val="28"/>
          <w:szCs w:val="28"/>
        </w:rPr>
        <w:t>е</w:t>
      </w:r>
      <w:r w:rsidR="00256A8C" w:rsidRPr="000E170C">
        <w:rPr>
          <w:sz w:val="28"/>
          <w:szCs w:val="28"/>
        </w:rPr>
        <w:t>ся основными:</w:t>
      </w:r>
    </w:p>
    <w:p w:rsidR="00CC42EC" w:rsidRDefault="00CC42EC" w:rsidP="00852DD9">
      <w:pPr>
        <w:numPr>
          <w:ilvl w:val="0"/>
          <w:numId w:val="29"/>
        </w:numPr>
        <w:jc w:val="both"/>
        <w:rPr>
          <w:sz w:val="28"/>
          <w:szCs w:val="28"/>
        </w:rPr>
      </w:pPr>
      <w:r w:rsidRPr="00B70527">
        <w:rPr>
          <w:sz w:val="28"/>
          <w:szCs w:val="28"/>
        </w:rPr>
        <w:t>исследовательская</w:t>
      </w:r>
      <w:r w:rsidRPr="00CC42EC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деятельность;</w:t>
      </w:r>
    </w:p>
    <w:p w:rsidR="00B13024" w:rsidRDefault="009666C3" w:rsidP="00852DD9">
      <w:pPr>
        <w:numPr>
          <w:ilvl w:val="0"/>
          <w:numId w:val="29"/>
        </w:numPr>
        <w:jc w:val="both"/>
        <w:rPr>
          <w:sz w:val="28"/>
          <w:szCs w:val="28"/>
        </w:rPr>
      </w:pPr>
      <w:r w:rsidRPr="009666C3">
        <w:rPr>
          <w:sz w:val="28"/>
          <w:szCs w:val="28"/>
        </w:rPr>
        <w:t>рекламная</w:t>
      </w:r>
      <w:r>
        <w:rPr>
          <w:sz w:val="28"/>
          <w:szCs w:val="28"/>
        </w:rPr>
        <w:t xml:space="preserve"> деятельность;</w:t>
      </w:r>
      <w:r w:rsidR="00B13024" w:rsidRPr="00B13024">
        <w:rPr>
          <w:sz w:val="28"/>
          <w:szCs w:val="28"/>
        </w:rPr>
        <w:t xml:space="preserve"> </w:t>
      </w:r>
    </w:p>
    <w:p w:rsidR="009666C3" w:rsidRPr="006D5A01" w:rsidRDefault="00B13024" w:rsidP="00852DD9">
      <w:pPr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деятельность</w:t>
      </w:r>
      <w:r w:rsidRPr="00A576BB">
        <w:rPr>
          <w:sz w:val="28"/>
          <w:szCs w:val="28"/>
        </w:rPr>
        <w:t xml:space="preserve"> </w:t>
      </w:r>
      <w:r>
        <w:rPr>
          <w:sz w:val="28"/>
          <w:szCs w:val="28"/>
        </w:rPr>
        <w:t>по оказанию помощи</w:t>
      </w:r>
      <w:r w:rsidRPr="00A576BB">
        <w:rPr>
          <w:sz w:val="28"/>
          <w:szCs w:val="28"/>
        </w:rPr>
        <w:t xml:space="preserve"> педагогическим коллективам других образовательных организаций в реализации дополнительных общеобр</w:t>
      </w:r>
      <w:r w:rsidRPr="00A576BB">
        <w:rPr>
          <w:sz w:val="28"/>
          <w:szCs w:val="28"/>
        </w:rPr>
        <w:t>а</w:t>
      </w:r>
      <w:r w:rsidRPr="00A576BB">
        <w:rPr>
          <w:sz w:val="28"/>
          <w:szCs w:val="28"/>
        </w:rPr>
        <w:t>зовательных программ, организации досуговой и внеучебной деятельн</w:t>
      </w:r>
      <w:r w:rsidRPr="00A576BB">
        <w:rPr>
          <w:sz w:val="28"/>
          <w:szCs w:val="28"/>
        </w:rPr>
        <w:t>о</w:t>
      </w:r>
      <w:r w:rsidRPr="00A576BB">
        <w:rPr>
          <w:sz w:val="28"/>
          <w:szCs w:val="28"/>
        </w:rPr>
        <w:t xml:space="preserve">сти </w:t>
      </w:r>
      <w:r>
        <w:rPr>
          <w:sz w:val="28"/>
          <w:szCs w:val="28"/>
        </w:rPr>
        <w:t>об</w:t>
      </w:r>
      <w:r w:rsidRPr="00A576BB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A576BB">
        <w:rPr>
          <w:sz w:val="28"/>
          <w:szCs w:val="28"/>
        </w:rPr>
        <w:t>щихся, а также молодежным и детским общественным объ</w:t>
      </w:r>
      <w:r w:rsidRPr="00A576BB">
        <w:rPr>
          <w:sz w:val="28"/>
          <w:szCs w:val="28"/>
        </w:rPr>
        <w:t>е</w:t>
      </w:r>
      <w:r w:rsidRPr="00A576BB">
        <w:rPr>
          <w:sz w:val="28"/>
          <w:szCs w:val="28"/>
        </w:rPr>
        <w:t>динениям и организац</w:t>
      </w:r>
      <w:r w:rsidRPr="00A576BB">
        <w:rPr>
          <w:sz w:val="28"/>
          <w:szCs w:val="28"/>
        </w:rPr>
        <w:t>и</w:t>
      </w:r>
      <w:r w:rsidRPr="00A576BB">
        <w:rPr>
          <w:sz w:val="28"/>
          <w:szCs w:val="28"/>
        </w:rPr>
        <w:t>ям на договорной основе</w:t>
      </w:r>
      <w:r>
        <w:rPr>
          <w:sz w:val="28"/>
          <w:szCs w:val="28"/>
        </w:rPr>
        <w:t>;</w:t>
      </w:r>
    </w:p>
    <w:p w:rsidR="00602CEC" w:rsidRPr="0079634B" w:rsidRDefault="000E170C" w:rsidP="0079634B">
      <w:pPr>
        <w:widowControl w:val="0"/>
        <w:numPr>
          <w:ilvl w:val="0"/>
          <w:numId w:val="23"/>
        </w:numPr>
        <w:tabs>
          <w:tab w:val="left" w:pos="720"/>
        </w:tabs>
        <w:overflowPunct/>
        <w:jc w:val="both"/>
        <w:textAlignment w:val="auto"/>
        <w:rPr>
          <w:sz w:val="28"/>
          <w:szCs w:val="28"/>
        </w:rPr>
      </w:pPr>
      <w:r w:rsidRPr="000E170C">
        <w:rPr>
          <w:sz w:val="28"/>
          <w:szCs w:val="28"/>
        </w:rPr>
        <w:t>приобретение, аренда за счет имеющихся у Школы денежных средств, сдача в аренду в установленном порядке недвижимого и движимого им</w:t>
      </w:r>
      <w:r w:rsidRPr="000E170C">
        <w:rPr>
          <w:sz w:val="28"/>
          <w:szCs w:val="28"/>
        </w:rPr>
        <w:t>у</w:t>
      </w:r>
      <w:r w:rsidRPr="000E170C">
        <w:rPr>
          <w:sz w:val="28"/>
          <w:szCs w:val="28"/>
        </w:rPr>
        <w:t>щества по согласованию с Комитетом</w:t>
      </w:r>
      <w:r w:rsidR="0079634B">
        <w:rPr>
          <w:sz w:val="28"/>
          <w:szCs w:val="28"/>
        </w:rPr>
        <w:t xml:space="preserve"> и Управл</w:t>
      </w:r>
      <w:r w:rsidR="0079634B">
        <w:rPr>
          <w:sz w:val="28"/>
          <w:szCs w:val="28"/>
        </w:rPr>
        <w:t>е</w:t>
      </w:r>
      <w:r w:rsidR="0079634B">
        <w:rPr>
          <w:sz w:val="28"/>
          <w:szCs w:val="28"/>
        </w:rPr>
        <w:t>нием;</w:t>
      </w:r>
    </w:p>
    <w:p w:rsidR="00582CFC" w:rsidRPr="00DD53E9" w:rsidRDefault="004D5044" w:rsidP="00DD53E9">
      <w:pPr>
        <w:widowControl w:val="0"/>
        <w:numPr>
          <w:ilvl w:val="0"/>
          <w:numId w:val="33"/>
        </w:numPr>
        <w:tabs>
          <w:tab w:val="left" w:pos="720"/>
        </w:tabs>
        <w:overflowPunct/>
        <w:jc w:val="both"/>
        <w:textAlignment w:val="auto"/>
        <w:rPr>
          <w:sz w:val="28"/>
          <w:szCs w:val="28"/>
        </w:rPr>
      </w:pPr>
      <w:r w:rsidRPr="004D5044">
        <w:rPr>
          <w:sz w:val="28"/>
          <w:szCs w:val="28"/>
        </w:rPr>
        <w:t>предоставление платных дополнительных образовательных услуг за пр</w:t>
      </w:r>
      <w:r w:rsidRPr="004D5044">
        <w:rPr>
          <w:sz w:val="28"/>
          <w:szCs w:val="28"/>
        </w:rPr>
        <w:t>е</w:t>
      </w:r>
      <w:r w:rsidRPr="004D5044">
        <w:rPr>
          <w:sz w:val="28"/>
          <w:szCs w:val="28"/>
        </w:rPr>
        <w:t>делами основных пр</w:t>
      </w:r>
      <w:r w:rsidRPr="004D5044">
        <w:rPr>
          <w:sz w:val="28"/>
          <w:szCs w:val="28"/>
        </w:rPr>
        <w:t>о</w:t>
      </w:r>
      <w:r w:rsidRPr="004D5044">
        <w:rPr>
          <w:sz w:val="28"/>
          <w:szCs w:val="28"/>
        </w:rPr>
        <w:t>грамм, определяющих статус Школы;</w:t>
      </w:r>
    </w:p>
    <w:p w:rsidR="00582CFC" w:rsidRDefault="00582CFC" w:rsidP="00582CFC">
      <w:pPr>
        <w:widowControl w:val="0"/>
        <w:numPr>
          <w:ilvl w:val="0"/>
          <w:numId w:val="28"/>
        </w:numPr>
        <w:tabs>
          <w:tab w:val="left" w:pos="720"/>
        </w:tabs>
        <w:overflowPunct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создание</w:t>
      </w:r>
      <w:r w:rsidRPr="00C03E1A">
        <w:rPr>
          <w:sz w:val="28"/>
          <w:szCs w:val="28"/>
        </w:rPr>
        <w:t xml:space="preserve"> необходи</w:t>
      </w:r>
      <w:r>
        <w:rPr>
          <w:sz w:val="28"/>
          <w:szCs w:val="28"/>
        </w:rPr>
        <w:t>мых</w:t>
      </w:r>
      <w:r w:rsidRPr="00C03E1A">
        <w:rPr>
          <w:sz w:val="28"/>
          <w:szCs w:val="28"/>
        </w:rPr>
        <w:t xml:space="preserve"> усло</w:t>
      </w:r>
      <w:r>
        <w:rPr>
          <w:sz w:val="28"/>
          <w:szCs w:val="28"/>
        </w:rPr>
        <w:t>вий</w:t>
      </w:r>
      <w:r w:rsidRPr="00C03E1A">
        <w:rPr>
          <w:sz w:val="28"/>
          <w:szCs w:val="28"/>
        </w:rPr>
        <w:t xml:space="preserve"> </w:t>
      </w:r>
      <w:r w:rsidRPr="00F818FA">
        <w:rPr>
          <w:sz w:val="28"/>
          <w:szCs w:val="28"/>
        </w:rPr>
        <w:t>для совместного труда</w:t>
      </w:r>
      <w:r w:rsidRPr="00C03E1A">
        <w:rPr>
          <w:sz w:val="28"/>
          <w:szCs w:val="28"/>
        </w:rPr>
        <w:t xml:space="preserve"> и (или) отдыха </w:t>
      </w:r>
      <w:r>
        <w:rPr>
          <w:sz w:val="28"/>
          <w:szCs w:val="28"/>
        </w:rPr>
        <w:t>об</w:t>
      </w:r>
      <w:r w:rsidRPr="00C03E1A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C03E1A">
        <w:rPr>
          <w:sz w:val="28"/>
          <w:szCs w:val="28"/>
        </w:rPr>
        <w:t>щихся, родителей (законных представит</w:t>
      </w:r>
      <w:r w:rsidRPr="00C03E1A">
        <w:rPr>
          <w:sz w:val="28"/>
          <w:szCs w:val="28"/>
        </w:rPr>
        <w:t>е</w:t>
      </w:r>
      <w:r w:rsidRPr="00C03E1A">
        <w:rPr>
          <w:sz w:val="28"/>
          <w:szCs w:val="28"/>
        </w:rPr>
        <w:t>лей)</w:t>
      </w:r>
      <w:r w:rsidR="002C1A01">
        <w:rPr>
          <w:sz w:val="28"/>
          <w:szCs w:val="28"/>
        </w:rPr>
        <w:t>;</w:t>
      </w:r>
    </w:p>
    <w:p w:rsidR="00930DD1" w:rsidRPr="00930DD1" w:rsidRDefault="00D0509A" w:rsidP="00930DD1">
      <w:pPr>
        <w:widowControl w:val="0"/>
        <w:numPr>
          <w:ilvl w:val="0"/>
          <w:numId w:val="23"/>
        </w:numPr>
        <w:tabs>
          <w:tab w:val="left" w:pos="720"/>
        </w:tabs>
        <w:overflowPunct/>
        <w:jc w:val="both"/>
        <w:textAlignment w:val="auto"/>
        <w:rPr>
          <w:sz w:val="28"/>
          <w:szCs w:val="28"/>
        </w:rPr>
      </w:pPr>
      <w:r w:rsidRPr="00F818FA">
        <w:rPr>
          <w:sz w:val="28"/>
          <w:szCs w:val="28"/>
        </w:rPr>
        <w:t>организация отдыха и оздоровления обучающихся в каникулярное вр</w:t>
      </w:r>
      <w:r w:rsidRPr="00F818FA">
        <w:rPr>
          <w:sz w:val="28"/>
          <w:szCs w:val="28"/>
        </w:rPr>
        <w:t>е</w:t>
      </w:r>
      <w:r w:rsidRPr="00F818FA">
        <w:rPr>
          <w:sz w:val="28"/>
          <w:szCs w:val="28"/>
        </w:rPr>
        <w:t>мя</w:t>
      </w:r>
      <w:r w:rsidR="00930DD1">
        <w:rPr>
          <w:sz w:val="28"/>
          <w:szCs w:val="28"/>
        </w:rPr>
        <w:t>.</w:t>
      </w:r>
    </w:p>
    <w:p w:rsidR="00637C5E" w:rsidRPr="000E170C" w:rsidRDefault="009653D9" w:rsidP="008B5972">
      <w:pPr>
        <w:widowControl w:val="0"/>
        <w:tabs>
          <w:tab w:val="left" w:pos="0"/>
        </w:tabs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2.19</w:t>
      </w:r>
      <w:r w:rsidR="00506EC1" w:rsidRPr="00506EC1">
        <w:rPr>
          <w:sz w:val="28"/>
          <w:szCs w:val="28"/>
        </w:rPr>
        <w:t>.</w:t>
      </w:r>
      <w:r w:rsidR="000768FC">
        <w:rPr>
          <w:color w:val="FF0000"/>
          <w:sz w:val="28"/>
          <w:szCs w:val="28"/>
        </w:rPr>
        <w:t> </w:t>
      </w:r>
      <w:r w:rsidR="004D385E" w:rsidRPr="000768FC">
        <w:rPr>
          <w:sz w:val="28"/>
          <w:szCs w:val="28"/>
        </w:rPr>
        <w:t>Школа вправе осуществлять приносящую доходы деятельность лишь постол</w:t>
      </w:r>
      <w:r w:rsidR="004D385E" w:rsidRPr="000768FC">
        <w:rPr>
          <w:sz w:val="28"/>
          <w:szCs w:val="28"/>
        </w:rPr>
        <w:t>ь</w:t>
      </w:r>
      <w:r w:rsidR="004D385E" w:rsidRPr="000768FC">
        <w:rPr>
          <w:sz w:val="28"/>
          <w:szCs w:val="28"/>
        </w:rPr>
        <w:t>ку, поскольку</w:t>
      </w:r>
      <w:r w:rsidR="004D385E" w:rsidRPr="00AC74D1">
        <w:rPr>
          <w:sz w:val="28"/>
          <w:szCs w:val="28"/>
        </w:rPr>
        <w:t xml:space="preserve"> это служит достижению целей, ради ко</w:t>
      </w:r>
      <w:r w:rsidR="00AC74D1" w:rsidRPr="00AC74D1">
        <w:rPr>
          <w:sz w:val="28"/>
          <w:szCs w:val="28"/>
        </w:rPr>
        <w:t>торых она создана</w:t>
      </w:r>
      <w:r w:rsidR="004D385E" w:rsidRPr="00AC74D1">
        <w:rPr>
          <w:sz w:val="28"/>
          <w:szCs w:val="28"/>
        </w:rPr>
        <w:t>, и соо</w:t>
      </w:r>
      <w:r w:rsidR="004D385E" w:rsidRPr="00AC74D1">
        <w:rPr>
          <w:sz w:val="28"/>
          <w:szCs w:val="28"/>
        </w:rPr>
        <w:t>т</w:t>
      </w:r>
      <w:r w:rsidR="004D385E" w:rsidRPr="00AC74D1">
        <w:rPr>
          <w:sz w:val="28"/>
          <w:szCs w:val="28"/>
        </w:rPr>
        <w:t>ветствующую этим целям,</w:t>
      </w:r>
      <w:r w:rsidR="004D385E" w:rsidRPr="004D385E">
        <w:rPr>
          <w:color w:val="FF0000"/>
          <w:sz w:val="28"/>
          <w:szCs w:val="28"/>
        </w:rPr>
        <w:t xml:space="preserve"> </w:t>
      </w:r>
      <w:r w:rsidR="004D385E" w:rsidRPr="00AC74D1">
        <w:rPr>
          <w:sz w:val="28"/>
          <w:szCs w:val="28"/>
        </w:rPr>
        <w:t>при условии, что такая деятельность указана в настоящем уставе. Доходы, полученные от такой деятельности, и приобретенное за счет этих доходов имущество</w:t>
      </w:r>
      <w:r w:rsidR="004D385E" w:rsidRPr="004D385E">
        <w:rPr>
          <w:sz w:val="28"/>
          <w:szCs w:val="28"/>
        </w:rPr>
        <w:t xml:space="preserve"> поступают в самосто</w:t>
      </w:r>
      <w:r w:rsidR="004D385E" w:rsidRPr="004D385E">
        <w:rPr>
          <w:sz w:val="28"/>
          <w:szCs w:val="28"/>
        </w:rPr>
        <w:t>я</w:t>
      </w:r>
      <w:r w:rsidR="004D385E" w:rsidRPr="004D385E">
        <w:rPr>
          <w:sz w:val="28"/>
          <w:szCs w:val="28"/>
        </w:rPr>
        <w:t>тельное распоряж</w:t>
      </w:r>
      <w:r w:rsidR="004D385E" w:rsidRPr="004D385E">
        <w:rPr>
          <w:sz w:val="28"/>
          <w:szCs w:val="28"/>
        </w:rPr>
        <w:t>е</w:t>
      </w:r>
      <w:r w:rsidR="004D385E" w:rsidRPr="004D385E">
        <w:rPr>
          <w:sz w:val="28"/>
          <w:szCs w:val="28"/>
        </w:rPr>
        <w:t>ние Школы.</w:t>
      </w:r>
    </w:p>
    <w:p w:rsidR="00265C6F" w:rsidRDefault="00265C6F" w:rsidP="006B574C">
      <w:pPr>
        <w:jc w:val="center"/>
        <w:rPr>
          <w:b/>
          <w:bCs/>
          <w:sz w:val="28"/>
          <w:szCs w:val="28"/>
        </w:rPr>
      </w:pPr>
      <w:bookmarkStart w:id="3" w:name="ОРГАНИЗАЦИЯ_ДЕЯТЕЛЬНОСТИ_ШКОЛЫ"/>
      <w:bookmarkEnd w:id="3"/>
    </w:p>
    <w:p w:rsidR="002F5485" w:rsidRDefault="000E170C" w:rsidP="006B574C">
      <w:pPr>
        <w:jc w:val="center"/>
        <w:rPr>
          <w:b/>
          <w:sz w:val="28"/>
          <w:szCs w:val="28"/>
        </w:rPr>
      </w:pPr>
      <w:r w:rsidRPr="000E170C">
        <w:rPr>
          <w:b/>
          <w:bCs/>
          <w:sz w:val="28"/>
          <w:szCs w:val="28"/>
          <w:lang w:val="en-US"/>
        </w:rPr>
        <w:lastRenderedPageBreak/>
        <w:t>III</w:t>
      </w:r>
      <w:r w:rsidRPr="000E170C">
        <w:rPr>
          <w:b/>
          <w:bCs/>
          <w:sz w:val="28"/>
          <w:szCs w:val="28"/>
        </w:rPr>
        <w:t>.</w:t>
      </w:r>
      <w:r w:rsidR="000F5CA1">
        <w:rPr>
          <w:b/>
          <w:bCs/>
          <w:sz w:val="28"/>
          <w:szCs w:val="28"/>
        </w:rPr>
        <w:t xml:space="preserve"> </w:t>
      </w:r>
      <w:r w:rsidRPr="000E170C">
        <w:rPr>
          <w:b/>
          <w:sz w:val="28"/>
          <w:szCs w:val="28"/>
        </w:rPr>
        <w:t>ОРГАНИЗАЦИЯ ДЕЯТЕЛЬНОСТИ ШКОЛЫ</w:t>
      </w:r>
    </w:p>
    <w:p w:rsidR="006B574C" w:rsidRDefault="006B574C" w:rsidP="006B574C">
      <w:pPr>
        <w:jc w:val="center"/>
        <w:rPr>
          <w:b/>
          <w:sz w:val="28"/>
          <w:szCs w:val="28"/>
        </w:rPr>
      </w:pPr>
    </w:p>
    <w:p w:rsidR="0036213A" w:rsidRDefault="00815199" w:rsidP="00D65A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="00F44B36">
        <w:rPr>
          <w:sz w:val="28"/>
          <w:szCs w:val="28"/>
        </w:rPr>
        <w:t>. </w:t>
      </w:r>
      <w:r w:rsidR="002C2E25" w:rsidRPr="003F069E">
        <w:rPr>
          <w:sz w:val="28"/>
          <w:szCs w:val="28"/>
        </w:rPr>
        <w:t>Школа</w:t>
      </w:r>
      <w:r w:rsidR="002C2E25" w:rsidRPr="003F069E">
        <w:t xml:space="preserve"> </w:t>
      </w:r>
      <w:r w:rsidR="002C2E25">
        <w:rPr>
          <w:sz w:val="28"/>
          <w:szCs w:val="28"/>
        </w:rPr>
        <w:t>самостоятельна</w:t>
      </w:r>
      <w:r w:rsidR="002C2E25" w:rsidRPr="003F069E">
        <w:rPr>
          <w:sz w:val="28"/>
          <w:szCs w:val="28"/>
        </w:rPr>
        <w:t xml:space="preserve"> в формировании своей структуры</w:t>
      </w:r>
      <w:r w:rsidR="00DC1B6F">
        <w:rPr>
          <w:sz w:val="28"/>
          <w:szCs w:val="28"/>
        </w:rPr>
        <w:t xml:space="preserve">. </w:t>
      </w:r>
      <w:r w:rsidR="002C2E25" w:rsidRPr="00F4495E">
        <w:rPr>
          <w:sz w:val="28"/>
          <w:szCs w:val="28"/>
        </w:rPr>
        <w:t>Школа м</w:t>
      </w:r>
      <w:r w:rsidR="002C2E25" w:rsidRPr="00F4495E">
        <w:rPr>
          <w:sz w:val="28"/>
          <w:szCs w:val="28"/>
        </w:rPr>
        <w:t>о</w:t>
      </w:r>
      <w:r w:rsidR="002C2E25" w:rsidRPr="00F4495E">
        <w:rPr>
          <w:sz w:val="28"/>
          <w:szCs w:val="28"/>
        </w:rPr>
        <w:t>жет иметь в своей структуре различные</w:t>
      </w:r>
      <w:r w:rsidR="0049700B">
        <w:rPr>
          <w:sz w:val="28"/>
          <w:szCs w:val="28"/>
        </w:rPr>
        <w:t>,</w:t>
      </w:r>
      <w:r w:rsidR="002C2E25" w:rsidRPr="00F4495E">
        <w:rPr>
          <w:sz w:val="28"/>
          <w:szCs w:val="28"/>
        </w:rPr>
        <w:t xml:space="preserve"> </w:t>
      </w:r>
      <w:r w:rsidR="00A07980" w:rsidRPr="00383BC1">
        <w:rPr>
          <w:sz w:val="28"/>
          <w:szCs w:val="28"/>
        </w:rPr>
        <w:t>предусмотренные локальными норм</w:t>
      </w:r>
      <w:r w:rsidR="00A07980" w:rsidRPr="00383BC1">
        <w:rPr>
          <w:sz w:val="28"/>
          <w:szCs w:val="28"/>
        </w:rPr>
        <w:t>а</w:t>
      </w:r>
      <w:r w:rsidR="00A07980" w:rsidRPr="00383BC1">
        <w:rPr>
          <w:sz w:val="28"/>
          <w:szCs w:val="28"/>
        </w:rPr>
        <w:t>тивными актами Школы</w:t>
      </w:r>
      <w:r w:rsidR="0049700B">
        <w:rPr>
          <w:sz w:val="28"/>
          <w:szCs w:val="28"/>
        </w:rPr>
        <w:t>,</w:t>
      </w:r>
      <w:r w:rsidR="00A07980" w:rsidRPr="00F4495E">
        <w:rPr>
          <w:sz w:val="28"/>
          <w:szCs w:val="28"/>
        </w:rPr>
        <w:t xml:space="preserve"> </w:t>
      </w:r>
      <w:r w:rsidR="002C2E25" w:rsidRPr="00F4495E">
        <w:rPr>
          <w:sz w:val="28"/>
          <w:szCs w:val="28"/>
        </w:rPr>
        <w:t>структурные подразделения, обеспечивающие осу</w:t>
      </w:r>
      <w:r w:rsidR="0049700B">
        <w:rPr>
          <w:sz w:val="28"/>
          <w:szCs w:val="28"/>
        </w:rPr>
        <w:t>щ</w:t>
      </w:r>
      <w:r w:rsidR="0049700B">
        <w:rPr>
          <w:sz w:val="28"/>
          <w:szCs w:val="28"/>
        </w:rPr>
        <w:t>е</w:t>
      </w:r>
      <w:r w:rsidR="0049700B">
        <w:rPr>
          <w:sz w:val="28"/>
          <w:szCs w:val="28"/>
        </w:rPr>
        <w:t xml:space="preserve">ствление </w:t>
      </w:r>
      <w:r w:rsidR="002C2E25" w:rsidRPr="00994766">
        <w:rPr>
          <w:sz w:val="28"/>
          <w:szCs w:val="28"/>
        </w:rPr>
        <w:t>образовательной</w:t>
      </w:r>
      <w:r w:rsidR="002C2E25" w:rsidRPr="00F4495E">
        <w:rPr>
          <w:sz w:val="28"/>
          <w:szCs w:val="28"/>
        </w:rPr>
        <w:t xml:space="preserve"> деятельности с учетом вида и направленности реал</w:t>
      </w:r>
      <w:r w:rsidR="002C2E25" w:rsidRPr="00F4495E">
        <w:rPr>
          <w:sz w:val="28"/>
          <w:szCs w:val="28"/>
        </w:rPr>
        <w:t>и</w:t>
      </w:r>
      <w:r w:rsidR="002C2E25" w:rsidRPr="00F4495E">
        <w:rPr>
          <w:sz w:val="28"/>
          <w:szCs w:val="28"/>
        </w:rPr>
        <w:t>зуемых образовательных программ, формы обучения и режима преб</w:t>
      </w:r>
      <w:r w:rsidR="002C2E25" w:rsidRPr="00F4495E">
        <w:rPr>
          <w:sz w:val="28"/>
          <w:szCs w:val="28"/>
        </w:rPr>
        <w:t>ы</w:t>
      </w:r>
      <w:r w:rsidR="002C2E25" w:rsidRPr="00F4495E">
        <w:rPr>
          <w:sz w:val="28"/>
          <w:szCs w:val="28"/>
        </w:rPr>
        <w:t>вания обучающихся</w:t>
      </w:r>
      <w:r w:rsidR="00A07980">
        <w:rPr>
          <w:sz w:val="28"/>
          <w:szCs w:val="28"/>
        </w:rPr>
        <w:t>.</w:t>
      </w:r>
    </w:p>
    <w:p w:rsidR="00D75D33" w:rsidRPr="00F22A22" w:rsidRDefault="009653D9" w:rsidP="00D75D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</w:t>
      </w:r>
      <w:r w:rsidR="0071435A">
        <w:rPr>
          <w:sz w:val="28"/>
          <w:szCs w:val="28"/>
        </w:rPr>
        <w:t>. </w:t>
      </w:r>
      <w:r w:rsidR="00F22A22" w:rsidRPr="00F22A22">
        <w:rPr>
          <w:sz w:val="28"/>
          <w:szCs w:val="28"/>
        </w:rPr>
        <w:t>Школа обладает автономией, самостоятельность</w:t>
      </w:r>
      <w:r w:rsidR="00D0346C">
        <w:rPr>
          <w:sz w:val="28"/>
          <w:szCs w:val="28"/>
        </w:rPr>
        <w:t>ю</w:t>
      </w:r>
      <w:r w:rsidR="00F22A22" w:rsidRPr="00F22A22">
        <w:rPr>
          <w:sz w:val="28"/>
          <w:szCs w:val="28"/>
        </w:rPr>
        <w:t xml:space="preserve"> в осуществлении образовательной, администр</w:t>
      </w:r>
      <w:r w:rsidR="00F22A22" w:rsidRPr="00F22A22">
        <w:rPr>
          <w:sz w:val="28"/>
          <w:szCs w:val="28"/>
        </w:rPr>
        <w:t>а</w:t>
      </w:r>
      <w:r w:rsidR="00F22A22" w:rsidRPr="00F22A22">
        <w:rPr>
          <w:sz w:val="28"/>
          <w:szCs w:val="28"/>
        </w:rPr>
        <w:t xml:space="preserve">тивной, </w:t>
      </w:r>
      <w:r w:rsidR="00F22A22" w:rsidRPr="00D0346C">
        <w:rPr>
          <w:sz w:val="28"/>
          <w:szCs w:val="28"/>
        </w:rPr>
        <w:t>финансово-</w:t>
      </w:r>
      <w:r w:rsidR="00F22A22" w:rsidRPr="003501AF">
        <w:rPr>
          <w:sz w:val="28"/>
          <w:szCs w:val="28"/>
        </w:rPr>
        <w:t>экономической</w:t>
      </w:r>
      <w:r w:rsidR="00F22A22" w:rsidRPr="00F22A22">
        <w:rPr>
          <w:sz w:val="28"/>
          <w:szCs w:val="28"/>
        </w:rPr>
        <w:t xml:space="preserve"> деятельности, разработке и принятии локальных нормативных актов в соответствии с </w:t>
      </w:r>
      <w:r w:rsidR="00F22A22" w:rsidRPr="00DE7174">
        <w:rPr>
          <w:sz w:val="28"/>
          <w:szCs w:val="28"/>
        </w:rPr>
        <w:t>Фед</w:t>
      </w:r>
      <w:r w:rsidR="00F22A22" w:rsidRPr="00DE7174">
        <w:rPr>
          <w:sz w:val="28"/>
          <w:szCs w:val="28"/>
        </w:rPr>
        <w:t>е</w:t>
      </w:r>
      <w:r w:rsidR="00F22A22" w:rsidRPr="00DE7174">
        <w:rPr>
          <w:sz w:val="28"/>
          <w:szCs w:val="28"/>
        </w:rPr>
        <w:t>ральным законом</w:t>
      </w:r>
      <w:r w:rsidR="00F22A22" w:rsidRPr="00F77B32">
        <w:rPr>
          <w:color w:val="FF0000"/>
          <w:sz w:val="28"/>
          <w:szCs w:val="28"/>
        </w:rPr>
        <w:t xml:space="preserve"> </w:t>
      </w:r>
      <w:r w:rsidR="00F22A22" w:rsidRPr="00994766">
        <w:rPr>
          <w:sz w:val="28"/>
          <w:szCs w:val="28"/>
        </w:rPr>
        <w:t>от 29.12.2012 № 273-ФЗ «Об образовании в Российской Ф</w:t>
      </w:r>
      <w:r w:rsidR="00F22A22" w:rsidRPr="00994766">
        <w:rPr>
          <w:sz w:val="28"/>
          <w:szCs w:val="28"/>
        </w:rPr>
        <w:t>е</w:t>
      </w:r>
      <w:r w:rsidR="00F22A22" w:rsidRPr="00994766">
        <w:rPr>
          <w:sz w:val="28"/>
          <w:szCs w:val="28"/>
        </w:rPr>
        <w:t>дерации», иными нормативными правовыми актами Российской Федерации и настоящим уст</w:t>
      </w:r>
      <w:r w:rsidR="00F22A22" w:rsidRPr="00994766">
        <w:rPr>
          <w:sz w:val="28"/>
          <w:szCs w:val="28"/>
        </w:rPr>
        <w:t>а</w:t>
      </w:r>
      <w:r w:rsidR="00F22A22" w:rsidRPr="00F22A22">
        <w:rPr>
          <w:sz w:val="28"/>
          <w:szCs w:val="28"/>
        </w:rPr>
        <w:t>вом.</w:t>
      </w:r>
    </w:p>
    <w:p w:rsidR="00F22A22" w:rsidRPr="00F22A22" w:rsidRDefault="009653D9" w:rsidP="00D0346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</w:t>
      </w:r>
      <w:r w:rsidR="0071435A">
        <w:rPr>
          <w:sz w:val="28"/>
          <w:szCs w:val="28"/>
        </w:rPr>
        <w:t>. </w:t>
      </w:r>
      <w:r w:rsidR="00F22A22" w:rsidRPr="00F22A22">
        <w:rPr>
          <w:sz w:val="28"/>
          <w:szCs w:val="28"/>
        </w:rPr>
        <w:t xml:space="preserve">Школа свободна в определении содержания образования, выборе учебно-методического обеспечения, образовательных </w:t>
      </w:r>
      <w:r w:rsidR="00F22A22" w:rsidRPr="00EE4077">
        <w:rPr>
          <w:sz w:val="28"/>
          <w:szCs w:val="28"/>
        </w:rPr>
        <w:t>технологий</w:t>
      </w:r>
      <w:r w:rsidR="00F22A22" w:rsidRPr="0068549D">
        <w:rPr>
          <w:color w:val="FF0000"/>
          <w:sz w:val="28"/>
          <w:szCs w:val="28"/>
        </w:rPr>
        <w:t xml:space="preserve"> </w:t>
      </w:r>
      <w:r w:rsidR="00F22A22" w:rsidRPr="00F22A22">
        <w:rPr>
          <w:sz w:val="28"/>
          <w:szCs w:val="28"/>
        </w:rPr>
        <w:t>по реализу</w:t>
      </w:r>
      <w:r w:rsidR="00F22A22" w:rsidRPr="00F22A22">
        <w:rPr>
          <w:sz w:val="28"/>
          <w:szCs w:val="28"/>
        </w:rPr>
        <w:t>е</w:t>
      </w:r>
      <w:r w:rsidR="0068549D">
        <w:rPr>
          <w:sz w:val="28"/>
          <w:szCs w:val="28"/>
        </w:rPr>
        <w:t>мым ею</w:t>
      </w:r>
      <w:r w:rsidR="00F22A22" w:rsidRPr="00F22A22">
        <w:rPr>
          <w:sz w:val="28"/>
          <w:szCs w:val="28"/>
        </w:rPr>
        <w:t xml:space="preserve"> </w:t>
      </w:r>
      <w:r w:rsidR="00C96573">
        <w:rPr>
          <w:sz w:val="28"/>
          <w:szCs w:val="28"/>
        </w:rPr>
        <w:t>дополнительным обще</w:t>
      </w:r>
      <w:r w:rsidR="00F22A22" w:rsidRPr="00F22A22">
        <w:rPr>
          <w:sz w:val="28"/>
          <w:szCs w:val="28"/>
        </w:rPr>
        <w:t>образовательным пр</w:t>
      </w:r>
      <w:r w:rsidR="00F22A22" w:rsidRPr="00F22A22">
        <w:rPr>
          <w:sz w:val="28"/>
          <w:szCs w:val="28"/>
        </w:rPr>
        <w:t>о</w:t>
      </w:r>
      <w:r w:rsidR="00F22A22" w:rsidRPr="00F22A22">
        <w:rPr>
          <w:sz w:val="28"/>
          <w:szCs w:val="28"/>
        </w:rPr>
        <w:t>граммам.</w:t>
      </w:r>
    </w:p>
    <w:p w:rsidR="00F22A22" w:rsidRPr="00F22A22" w:rsidRDefault="009653D9" w:rsidP="00F22A22">
      <w:pPr>
        <w:ind w:firstLine="709"/>
        <w:jc w:val="both"/>
        <w:rPr>
          <w:sz w:val="28"/>
          <w:szCs w:val="28"/>
        </w:rPr>
      </w:pPr>
      <w:bookmarkStart w:id="4" w:name="КОМПЕТЕНЦИЯ_ШКОЛЫ"/>
      <w:bookmarkEnd w:id="4"/>
      <w:r>
        <w:rPr>
          <w:sz w:val="28"/>
          <w:szCs w:val="28"/>
        </w:rPr>
        <w:t>3.4</w:t>
      </w:r>
      <w:r w:rsidR="0071435A">
        <w:rPr>
          <w:sz w:val="28"/>
          <w:szCs w:val="28"/>
        </w:rPr>
        <w:t>. </w:t>
      </w:r>
      <w:r w:rsidR="00F22A22" w:rsidRPr="00F22A22">
        <w:rPr>
          <w:sz w:val="28"/>
          <w:szCs w:val="28"/>
        </w:rPr>
        <w:t xml:space="preserve">К компетенции </w:t>
      </w:r>
      <w:r w:rsidR="0068549D">
        <w:rPr>
          <w:sz w:val="28"/>
          <w:szCs w:val="28"/>
        </w:rPr>
        <w:t xml:space="preserve">Школы </w:t>
      </w:r>
      <w:r w:rsidR="00F22A22" w:rsidRPr="00F22A22">
        <w:rPr>
          <w:sz w:val="28"/>
          <w:szCs w:val="28"/>
        </w:rPr>
        <w:t>в установленной сфере деятельности относя</w:t>
      </w:r>
      <w:r w:rsidR="00F22A22" w:rsidRPr="00F22A22">
        <w:rPr>
          <w:sz w:val="28"/>
          <w:szCs w:val="28"/>
        </w:rPr>
        <w:t>т</w:t>
      </w:r>
      <w:r w:rsidR="00F22A22" w:rsidRPr="00F22A22">
        <w:rPr>
          <w:sz w:val="28"/>
          <w:szCs w:val="28"/>
        </w:rPr>
        <w:t>ся:</w:t>
      </w:r>
    </w:p>
    <w:p w:rsidR="00F22A22" w:rsidRPr="0068549D" w:rsidRDefault="00C96573" w:rsidP="00D0346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разработка и принятие п</w:t>
      </w:r>
      <w:r w:rsidR="00F22A22" w:rsidRPr="00F22A22">
        <w:rPr>
          <w:sz w:val="28"/>
          <w:szCs w:val="28"/>
        </w:rPr>
        <w:t>равил внутр</w:t>
      </w:r>
      <w:r w:rsidR="0068549D">
        <w:rPr>
          <w:sz w:val="28"/>
          <w:szCs w:val="28"/>
        </w:rPr>
        <w:t>еннего распор</w:t>
      </w:r>
      <w:r>
        <w:rPr>
          <w:sz w:val="28"/>
          <w:szCs w:val="28"/>
        </w:rPr>
        <w:t>ядка обучающихся, п</w:t>
      </w:r>
      <w:r w:rsidR="00F22A22" w:rsidRPr="00F22A22">
        <w:rPr>
          <w:sz w:val="28"/>
          <w:szCs w:val="28"/>
        </w:rPr>
        <w:t xml:space="preserve">равил внутреннего трудового распорядка, иных </w:t>
      </w:r>
      <w:r w:rsidR="00D0346C">
        <w:rPr>
          <w:sz w:val="28"/>
          <w:szCs w:val="28"/>
        </w:rPr>
        <w:t xml:space="preserve">локальных нормативных </w:t>
      </w:r>
      <w:r w:rsidR="00F22A22" w:rsidRPr="0068549D">
        <w:rPr>
          <w:sz w:val="28"/>
          <w:szCs w:val="28"/>
        </w:rPr>
        <w:t>а</w:t>
      </w:r>
      <w:r w:rsidR="00F22A22" w:rsidRPr="0068549D">
        <w:rPr>
          <w:sz w:val="28"/>
          <w:szCs w:val="28"/>
        </w:rPr>
        <w:t>к</w:t>
      </w:r>
      <w:r w:rsidR="00F22A22" w:rsidRPr="0068549D">
        <w:rPr>
          <w:sz w:val="28"/>
          <w:szCs w:val="28"/>
        </w:rPr>
        <w:t>тов;</w:t>
      </w:r>
    </w:p>
    <w:p w:rsidR="00F22A22" w:rsidRPr="00994766" w:rsidRDefault="00F22A22" w:rsidP="006228F6">
      <w:pPr>
        <w:ind w:firstLine="709"/>
        <w:jc w:val="both"/>
        <w:rPr>
          <w:sz w:val="28"/>
          <w:szCs w:val="28"/>
        </w:rPr>
      </w:pPr>
      <w:r w:rsidRPr="00F22A22">
        <w:rPr>
          <w:sz w:val="28"/>
          <w:szCs w:val="28"/>
        </w:rPr>
        <w:t xml:space="preserve">2) </w:t>
      </w:r>
      <w:r w:rsidRPr="0068549D">
        <w:rPr>
          <w:sz w:val="28"/>
          <w:szCs w:val="28"/>
        </w:rPr>
        <w:t>материально-техническое обеспечение образ</w:t>
      </w:r>
      <w:r w:rsidRPr="0068549D">
        <w:rPr>
          <w:sz w:val="28"/>
          <w:szCs w:val="28"/>
        </w:rPr>
        <w:t>о</w:t>
      </w:r>
      <w:r w:rsidRPr="0068549D">
        <w:rPr>
          <w:sz w:val="28"/>
          <w:szCs w:val="28"/>
        </w:rPr>
        <w:t xml:space="preserve">вательной деятельности, оборудование помещений в соответствии с </w:t>
      </w:r>
      <w:r w:rsidRPr="00994766">
        <w:rPr>
          <w:sz w:val="28"/>
          <w:szCs w:val="28"/>
        </w:rPr>
        <w:t>государственными и местными нормами и требованиями, в том числе в соответствии с федеральными госуда</w:t>
      </w:r>
      <w:r w:rsidRPr="00994766">
        <w:rPr>
          <w:sz w:val="28"/>
          <w:szCs w:val="28"/>
        </w:rPr>
        <w:t>р</w:t>
      </w:r>
      <w:r w:rsidRPr="00994766">
        <w:rPr>
          <w:sz w:val="28"/>
          <w:szCs w:val="28"/>
        </w:rPr>
        <w:t>ственными требованиями</w:t>
      </w:r>
      <w:r w:rsidR="0068549D" w:rsidRPr="00994766">
        <w:rPr>
          <w:sz w:val="28"/>
          <w:szCs w:val="28"/>
        </w:rPr>
        <w:t>;</w:t>
      </w:r>
      <w:r w:rsidRPr="00994766">
        <w:rPr>
          <w:sz w:val="28"/>
          <w:szCs w:val="28"/>
        </w:rPr>
        <w:t xml:space="preserve"> </w:t>
      </w:r>
    </w:p>
    <w:p w:rsidR="00F22A22" w:rsidRDefault="00F22A22" w:rsidP="00BE1DB6">
      <w:pPr>
        <w:ind w:firstLine="709"/>
        <w:jc w:val="both"/>
        <w:rPr>
          <w:sz w:val="28"/>
          <w:szCs w:val="28"/>
        </w:rPr>
      </w:pPr>
      <w:r w:rsidRPr="00F22A22">
        <w:rPr>
          <w:sz w:val="28"/>
          <w:szCs w:val="28"/>
        </w:rPr>
        <w:t>3) предоставление</w:t>
      </w:r>
      <w:r w:rsidR="0068549D">
        <w:rPr>
          <w:sz w:val="28"/>
          <w:szCs w:val="28"/>
        </w:rPr>
        <w:t xml:space="preserve"> </w:t>
      </w:r>
      <w:r w:rsidR="003C4B56" w:rsidRPr="004E7B77">
        <w:rPr>
          <w:sz w:val="28"/>
          <w:szCs w:val="28"/>
        </w:rPr>
        <w:t>Управлению</w:t>
      </w:r>
      <w:r w:rsidR="008D2233">
        <w:rPr>
          <w:color w:val="FF0000"/>
          <w:sz w:val="28"/>
          <w:szCs w:val="28"/>
        </w:rPr>
        <w:t xml:space="preserve"> </w:t>
      </w:r>
      <w:r w:rsidRPr="00F22A22">
        <w:rPr>
          <w:sz w:val="28"/>
          <w:szCs w:val="28"/>
        </w:rPr>
        <w:t xml:space="preserve">и общественности </w:t>
      </w:r>
      <w:r w:rsidRPr="0068549D">
        <w:rPr>
          <w:sz w:val="28"/>
          <w:szCs w:val="28"/>
        </w:rPr>
        <w:t>ежегодного отчета о поступлении и расходовании финансовых и материальных средств, а также о</w:t>
      </w:r>
      <w:r w:rsidRPr="0068549D">
        <w:rPr>
          <w:sz w:val="28"/>
          <w:szCs w:val="28"/>
        </w:rPr>
        <w:t>т</w:t>
      </w:r>
      <w:r w:rsidRPr="0068549D">
        <w:rPr>
          <w:sz w:val="28"/>
          <w:szCs w:val="28"/>
        </w:rPr>
        <w:t>чета о резул</w:t>
      </w:r>
      <w:r w:rsidRPr="0068549D">
        <w:rPr>
          <w:sz w:val="28"/>
          <w:szCs w:val="28"/>
        </w:rPr>
        <w:t>ь</w:t>
      </w:r>
      <w:r w:rsidRPr="0068549D">
        <w:rPr>
          <w:sz w:val="28"/>
          <w:szCs w:val="28"/>
        </w:rPr>
        <w:t>татах самообследования;</w:t>
      </w:r>
    </w:p>
    <w:p w:rsidR="00D52065" w:rsidRDefault="008D2233" w:rsidP="00F22A22">
      <w:pPr>
        <w:ind w:firstLine="709"/>
        <w:jc w:val="both"/>
        <w:rPr>
          <w:sz w:val="28"/>
          <w:szCs w:val="28"/>
        </w:rPr>
      </w:pPr>
      <w:r w:rsidRPr="008D2233">
        <w:rPr>
          <w:sz w:val="28"/>
          <w:szCs w:val="28"/>
        </w:rPr>
        <w:t>4) установление штатного расписания, если иное не установлено норм</w:t>
      </w:r>
      <w:r w:rsidRPr="008D2233">
        <w:rPr>
          <w:sz w:val="28"/>
          <w:szCs w:val="28"/>
        </w:rPr>
        <w:t>а</w:t>
      </w:r>
      <w:r w:rsidR="00D52065">
        <w:rPr>
          <w:sz w:val="28"/>
          <w:szCs w:val="28"/>
        </w:rPr>
        <w:t>-</w:t>
      </w:r>
    </w:p>
    <w:p w:rsidR="008D2233" w:rsidRPr="008D2233" w:rsidRDefault="008D2233" w:rsidP="00D52065">
      <w:pPr>
        <w:jc w:val="both"/>
        <w:rPr>
          <w:sz w:val="28"/>
          <w:szCs w:val="28"/>
        </w:rPr>
      </w:pPr>
      <w:r w:rsidRPr="008D2233">
        <w:rPr>
          <w:sz w:val="28"/>
          <w:szCs w:val="28"/>
        </w:rPr>
        <w:t>тивными правовыми актами Российской Федерации;</w:t>
      </w:r>
    </w:p>
    <w:p w:rsidR="008D2233" w:rsidRDefault="008D2233" w:rsidP="008D2233">
      <w:pPr>
        <w:ind w:firstLine="709"/>
        <w:jc w:val="both"/>
        <w:rPr>
          <w:sz w:val="28"/>
          <w:szCs w:val="28"/>
        </w:rPr>
      </w:pPr>
      <w:r w:rsidRPr="008D2233">
        <w:rPr>
          <w:sz w:val="28"/>
          <w:szCs w:val="28"/>
        </w:rPr>
        <w:t>5) прием на работу работников, заключение с ними и расторжение труд</w:t>
      </w:r>
      <w:r w:rsidRPr="008D2233">
        <w:rPr>
          <w:sz w:val="28"/>
          <w:szCs w:val="28"/>
        </w:rPr>
        <w:t>о</w:t>
      </w:r>
      <w:r w:rsidRPr="008D2233">
        <w:rPr>
          <w:sz w:val="28"/>
          <w:szCs w:val="28"/>
        </w:rPr>
        <w:t>вых договоров,</w:t>
      </w:r>
      <w:r w:rsidR="007A2C33">
        <w:rPr>
          <w:sz w:val="28"/>
          <w:szCs w:val="28"/>
        </w:rPr>
        <w:t xml:space="preserve"> </w:t>
      </w:r>
      <w:r w:rsidRPr="008D2233">
        <w:rPr>
          <w:sz w:val="28"/>
          <w:szCs w:val="28"/>
        </w:rPr>
        <w:t>распределение должностных обязанностей,</w:t>
      </w:r>
      <w:r w:rsidRPr="008D2233">
        <w:rPr>
          <w:color w:val="FF0000"/>
          <w:sz w:val="28"/>
          <w:szCs w:val="28"/>
        </w:rPr>
        <w:t xml:space="preserve"> </w:t>
      </w:r>
      <w:r w:rsidRPr="008D2233">
        <w:rPr>
          <w:sz w:val="28"/>
          <w:szCs w:val="28"/>
        </w:rPr>
        <w:t>создание условий и организация дополнительного профессионального образования рабо</w:t>
      </w:r>
      <w:r w:rsidRPr="008D2233">
        <w:rPr>
          <w:sz w:val="28"/>
          <w:szCs w:val="28"/>
        </w:rPr>
        <w:t>т</w:t>
      </w:r>
      <w:r w:rsidRPr="008D2233">
        <w:rPr>
          <w:sz w:val="28"/>
          <w:szCs w:val="28"/>
        </w:rPr>
        <w:t>ников;</w:t>
      </w:r>
    </w:p>
    <w:p w:rsidR="00F22A22" w:rsidRPr="00EE4077" w:rsidRDefault="008D2233" w:rsidP="00F22A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F22A22" w:rsidRPr="00F22A22">
        <w:rPr>
          <w:sz w:val="28"/>
          <w:szCs w:val="28"/>
        </w:rPr>
        <w:t xml:space="preserve">) </w:t>
      </w:r>
      <w:r w:rsidR="00F22A22" w:rsidRPr="00EE4077">
        <w:rPr>
          <w:sz w:val="28"/>
          <w:szCs w:val="28"/>
        </w:rPr>
        <w:t xml:space="preserve">разработка и утверждение </w:t>
      </w:r>
      <w:r w:rsidR="00F22A22" w:rsidRPr="00D03468">
        <w:rPr>
          <w:sz w:val="28"/>
          <w:szCs w:val="28"/>
        </w:rPr>
        <w:t>образовательных программ</w:t>
      </w:r>
      <w:r w:rsidR="00EE4077">
        <w:rPr>
          <w:sz w:val="28"/>
          <w:szCs w:val="28"/>
        </w:rPr>
        <w:t xml:space="preserve"> Школы</w:t>
      </w:r>
      <w:r w:rsidR="00F22A22" w:rsidRPr="00EE4077">
        <w:rPr>
          <w:sz w:val="28"/>
          <w:szCs w:val="28"/>
        </w:rPr>
        <w:t>;</w:t>
      </w:r>
    </w:p>
    <w:p w:rsidR="00F22A22" w:rsidRPr="009D2E38" w:rsidRDefault="008D2233" w:rsidP="009D2E38">
      <w:pPr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7</w:t>
      </w:r>
      <w:r w:rsidR="00F22A22" w:rsidRPr="00F22A22">
        <w:rPr>
          <w:sz w:val="28"/>
          <w:szCs w:val="28"/>
        </w:rPr>
        <w:t xml:space="preserve">) разработка и утверждение </w:t>
      </w:r>
      <w:r w:rsidR="00EE4077" w:rsidRPr="00EE4077">
        <w:rPr>
          <w:sz w:val="28"/>
          <w:szCs w:val="28"/>
        </w:rPr>
        <w:t xml:space="preserve">по согласованию с </w:t>
      </w:r>
      <w:r w:rsidR="00354A6B" w:rsidRPr="00D03468">
        <w:rPr>
          <w:sz w:val="28"/>
          <w:szCs w:val="28"/>
        </w:rPr>
        <w:t>Управле</w:t>
      </w:r>
      <w:r w:rsidR="00D03468" w:rsidRPr="00D03468">
        <w:rPr>
          <w:sz w:val="28"/>
          <w:szCs w:val="28"/>
        </w:rPr>
        <w:t>нием</w:t>
      </w:r>
      <w:r w:rsidR="00354A6B" w:rsidRPr="00D03468">
        <w:rPr>
          <w:sz w:val="28"/>
          <w:szCs w:val="28"/>
        </w:rPr>
        <w:t xml:space="preserve"> </w:t>
      </w:r>
      <w:r w:rsidR="00F22A22" w:rsidRPr="00EE4077">
        <w:rPr>
          <w:sz w:val="28"/>
          <w:szCs w:val="28"/>
        </w:rPr>
        <w:t>програ</w:t>
      </w:r>
      <w:r w:rsidR="00F22A22" w:rsidRPr="00EE4077">
        <w:rPr>
          <w:sz w:val="28"/>
          <w:szCs w:val="28"/>
        </w:rPr>
        <w:t>м</w:t>
      </w:r>
      <w:r w:rsidR="00F22A22" w:rsidRPr="00EE4077">
        <w:rPr>
          <w:sz w:val="28"/>
          <w:szCs w:val="28"/>
        </w:rPr>
        <w:t>мы развития</w:t>
      </w:r>
      <w:r w:rsidR="00EE4077">
        <w:rPr>
          <w:sz w:val="28"/>
          <w:szCs w:val="28"/>
        </w:rPr>
        <w:t xml:space="preserve"> Школы</w:t>
      </w:r>
      <w:r w:rsidR="00F22A22" w:rsidRPr="00EE4077">
        <w:rPr>
          <w:sz w:val="28"/>
          <w:szCs w:val="28"/>
        </w:rPr>
        <w:t>;</w:t>
      </w:r>
    </w:p>
    <w:p w:rsidR="00F22A22" w:rsidRPr="00F22A22" w:rsidRDefault="008D2233" w:rsidP="00F22A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22A22" w:rsidRPr="00EE4077">
        <w:rPr>
          <w:sz w:val="28"/>
          <w:szCs w:val="28"/>
        </w:rPr>
        <w:t>) прием обучающихся в</w:t>
      </w:r>
      <w:r w:rsidR="00EE4077">
        <w:rPr>
          <w:sz w:val="28"/>
          <w:szCs w:val="28"/>
        </w:rPr>
        <w:t xml:space="preserve"> Школу</w:t>
      </w:r>
      <w:r w:rsidR="00F22A22" w:rsidRPr="00F22A22">
        <w:rPr>
          <w:sz w:val="28"/>
          <w:szCs w:val="28"/>
        </w:rPr>
        <w:t>;</w:t>
      </w:r>
    </w:p>
    <w:p w:rsidR="00F22A22" w:rsidRPr="00EE4077" w:rsidRDefault="008D2233" w:rsidP="00F22A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F22A22" w:rsidRPr="00F22A22">
        <w:rPr>
          <w:sz w:val="28"/>
          <w:szCs w:val="28"/>
        </w:rPr>
        <w:t xml:space="preserve">) </w:t>
      </w:r>
      <w:r w:rsidR="00F22A22" w:rsidRPr="00EE4077">
        <w:rPr>
          <w:sz w:val="28"/>
          <w:szCs w:val="28"/>
        </w:rPr>
        <w:t>осуществление текущего контроля успеваемости и промежуточной а</w:t>
      </w:r>
      <w:r w:rsidR="00F22A22" w:rsidRPr="00EE4077">
        <w:rPr>
          <w:sz w:val="28"/>
          <w:szCs w:val="28"/>
        </w:rPr>
        <w:t>т</w:t>
      </w:r>
      <w:r w:rsidR="00F22A22" w:rsidRPr="00EE4077">
        <w:rPr>
          <w:sz w:val="28"/>
          <w:szCs w:val="28"/>
        </w:rPr>
        <w:t>тестации обучающихся, установление их форм, периодичности и порядка пр</w:t>
      </w:r>
      <w:r w:rsidR="00F22A22" w:rsidRPr="00EE4077">
        <w:rPr>
          <w:sz w:val="28"/>
          <w:szCs w:val="28"/>
        </w:rPr>
        <w:t>о</w:t>
      </w:r>
      <w:r w:rsidR="00F22A22" w:rsidRPr="00EE4077">
        <w:rPr>
          <w:sz w:val="28"/>
          <w:szCs w:val="28"/>
        </w:rPr>
        <w:t>вед</w:t>
      </w:r>
      <w:r w:rsidR="00F22A22" w:rsidRPr="00EE4077">
        <w:rPr>
          <w:sz w:val="28"/>
          <w:szCs w:val="28"/>
        </w:rPr>
        <w:t>е</w:t>
      </w:r>
      <w:r w:rsidR="00F22A22" w:rsidRPr="00EE4077">
        <w:rPr>
          <w:sz w:val="28"/>
          <w:szCs w:val="28"/>
        </w:rPr>
        <w:t>ния;</w:t>
      </w:r>
    </w:p>
    <w:p w:rsidR="00F22A22" w:rsidRPr="00E505BE" w:rsidRDefault="008D2233" w:rsidP="00354A6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F22A22" w:rsidRPr="00EE4077">
        <w:rPr>
          <w:sz w:val="28"/>
          <w:szCs w:val="28"/>
        </w:rPr>
        <w:t xml:space="preserve">) индивидуальный учет результатов освоения обучающимися </w:t>
      </w:r>
      <w:r w:rsidR="00F22A22" w:rsidRPr="00E505BE">
        <w:rPr>
          <w:sz w:val="28"/>
          <w:szCs w:val="28"/>
        </w:rPr>
        <w:t>образов</w:t>
      </w:r>
      <w:r w:rsidR="00F22A22" w:rsidRPr="00E505BE">
        <w:rPr>
          <w:sz w:val="28"/>
          <w:szCs w:val="28"/>
        </w:rPr>
        <w:t>а</w:t>
      </w:r>
      <w:r w:rsidR="00F22A22" w:rsidRPr="00E505BE">
        <w:rPr>
          <w:sz w:val="28"/>
          <w:szCs w:val="28"/>
        </w:rPr>
        <w:t>тельных программ, а также хранение в архивах информации об этих результ</w:t>
      </w:r>
      <w:r w:rsidR="00F22A22" w:rsidRPr="00E505BE">
        <w:rPr>
          <w:sz w:val="28"/>
          <w:szCs w:val="28"/>
        </w:rPr>
        <w:t>а</w:t>
      </w:r>
      <w:r w:rsidR="00F22A22" w:rsidRPr="00E505BE">
        <w:rPr>
          <w:sz w:val="28"/>
          <w:szCs w:val="28"/>
        </w:rPr>
        <w:t>тах на бумажных и (или) электронных н</w:t>
      </w:r>
      <w:r w:rsidR="00F22A22" w:rsidRPr="00E505BE">
        <w:rPr>
          <w:sz w:val="28"/>
          <w:szCs w:val="28"/>
        </w:rPr>
        <w:t>о</w:t>
      </w:r>
      <w:r w:rsidR="00F22A22" w:rsidRPr="00E505BE">
        <w:rPr>
          <w:sz w:val="28"/>
          <w:szCs w:val="28"/>
        </w:rPr>
        <w:t>сителях;</w:t>
      </w:r>
    </w:p>
    <w:p w:rsidR="00F22A22" w:rsidRPr="00EE4077" w:rsidRDefault="008D2233" w:rsidP="00F22A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11</w:t>
      </w:r>
      <w:r w:rsidR="00F22A22" w:rsidRPr="00F22A22">
        <w:rPr>
          <w:sz w:val="28"/>
          <w:szCs w:val="28"/>
        </w:rPr>
        <w:t xml:space="preserve">) </w:t>
      </w:r>
      <w:r w:rsidR="00F22A22" w:rsidRPr="00EE4077">
        <w:rPr>
          <w:sz w:val="28"/>
          <w:szCs w:val="28"/>
        </w:rPr>
        <w:t>использование и совершенствование методов обучения и воспитания, образовательных технологий, эле</w:t>
      </w:r>
      <w:r w:rsidR="00F22A22" w:rsidRPr="00EE4077">
        <w:rPr>
          <w:sz w:val="28"/>
          <w:szCs w:val="28"/>
        </w:rPr>
        <w:t>к</w:t>
      </w:r>
      <w:r w:rsidR="00F22A22" w:rsidRPr="00EE4077">
        <w:rPr>
          <w:sz w:val="28"/>
          <w:szCs w:val="28"/>
        </w:rPr>
        <w:t>тронного обучения;</w:t>
      </w:r>
    </w:p>
    <w:p w:rsidR="00F22A22" w:rsidRPr="00EE4077" w:rsidRDefault="008D2233" w:rsidP="00F22A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F22A22" w:rsidRPr="00EE4077">
        <w:rPr>
          <w:sz w:val="28"/>
          <w:szCs w:val="28"/>
        </w:rPr>
        <w:t>) проведение самообследования, обеспечение функционирования вну</w:t>
      </w:r>
      <w:r w:rsidR="00F22A22" w:rsidRPr="00EE4077">
        <w:rPr>
          <w:sz w:val="28"/>
          <w:szCs w:val="28"/>
        </w:rPr>
        <w:t>т</w:t>
      </w:r>
      <w:r w:rsidR="00F22A22" w:rsidRPr="00EE4077">
        <w:rPr>
          <w:sz w:val="28"/>
          <w:szCs w:val="28"/>
        </w:rPr>
        <w:t>ренней системы оценки качества обр</w:t>
      </w:r>
      <w:r w:rsidR="00F22A22" w:rsidRPr="00EE4077">
        <w:rPr>
          <w:sz w:val="28"/>
          <w:szCs w:val="28"/>
        </w:rPr>
        <w:t>а</w:t>
      </w:r>
      <w:r w:rsidR="00F22A22" w:rsidRPr="00EE4077">
        <w:rPr>
          <w:sz w:val="28"/>
          <w:szCs w:val="28"/>
        </w:rPr>
        <w:t>зования;</w:t>
      </w:r>
    </w:p>
    <w:p w:rsidR="00F22A22" w:rsidRDefault="008D2233" w:rsidP="00F22A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3273A3">
        <w:rPr>
          <w:sz w:val="28"/>
          <w:szCs w:val="28"/>
        </w:rPr>
        <w:t>) </w:t>
      </w:r>
      <w:r w:rsidR="00F22A22" w:rsidRPr="00EE4077">
        <w:rPr>
          <w:sz w:val="28"/>
          <w:szCs w:val="28"/>
        </w:rPr>
        <w:t>создание необходимых условий для охраны и укрепления здоровья</w:t>
      </w:r>
      <w:r w:rsidR="00354A6B">
        <w:rPr>
          <w:sz w:val="28"/>
          <w:szCs w:val="28"/>
        </w:rPr>
        <w:t>,</w:t>
      </w:r>
      <w:r w:rsidR="00354A6B" w:rsidRPr="00354A6B">
        <w:t xml:space="preserve"> </w:t>
      </w:r>
      <w:r w:rsidR="00354A6B" w:rsidRPr="00AB24B3">
        <w:rPr>
          <w:sz w:val="28"/>
          <w:szCs w:val="28"/>
        </w:rPr>
        <w:t>организации питания</w:t>
      </w:r>
      <w:r w:rsidR="00F22A22" w:rsidRPr="00354A6B">
        <w:rPr>
          <w:sz w:val="28"/>
          <w:szCs w:val="28"/>
        </w:rPr>
        <w:t xml:space="preserve"> обуча</w:t>
      </w:r>
      <w:r w:rsidR="00F22A22" w:rsidRPr="00354A6B">
        <w:rPr>
          <w:sz w:val="28"/>
          <w:szCs w:val="28"/>
        </w:rPr>
        <w:t>ю</w:t>
      </w:r>
      <w:r w:rsidR="00F22A22" w:rsidRPr="00354A6B">
        <w:rPr>
          <w:sz w:val="28"/>
          <w:szCs w:val="28"/>
        </w:rPr>
        <w:t>щихся и работников</w:t>
      </w:r>
      <w:r w:rsidR="00EE4077" w:rsidRPr="00354A6B">
        <w:rPr>
          <w:sz w:val="28"/>
          <w:szCs w:val="28"/>
        </w:rPr>
        <w:t xml:space="preserve"> Школы</w:t>
      </w:r>
      <w:r w:rsidR="00F22A22" w:rsidRPr="00354A6B">
        <w:rPr>
          <w:sz w:val="28"/>
          <w:szCs w:val="28"/>
        </w:rPr>
        <w:t>;</w:t>
      </w:r>
    </w:p>
    <w:p w:rsidR="00F22A22" w:rsidRPr="00EE4077" w:rsidRDefault="009653D9" w:rsidP="00F22A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F22A22" w:rsidRPr="00F22A22">
        <w:rPr>
          <w:sz w:val="28"/>
          <w:szCs w:val="28"/>
        </w:rPr>
        <w:t xml:space="preserve">) </w:t>
      </w:r>
      <w:r w:rsidR="00F22A22" w:rsidRPr="00B91969">
        <w:rPr>
          <w:sz w:val="28"/>
          <w:szCs w:val="28"/>
        </w:rPr>
        <w:t xml:space="preserve">приобретение </w:t>
      </w:r>
      <w:r w:rsidR="00F22A22" w:rsidRPr="00F22A22">
        <w:rPr>
          <w:sz w:val="28"/>
          <w:szCs w:val="28"/>
        </w:rPr>
        <w:t xml:space="preserve">или изготовление </w:t>
      </w:r>
      <w:r w:rsidR="00F22A22" w:rsidRPr="00EE4077">
        <w:rPr>
          <w:sz w:val="28"/>
          <w:szCs w:val="28"/>
        </w:rPr>
        <w:t>бланков д</w:t>
      </w:r>
      <w:r w:rsidR="00F22A22" w:rsidRPr="00EE4077">
        <w:rPr>
          <w:sz w:val="28"/>
          <w:szCs w:val="28"/>
        </w:rPr>
        <w:t>о</w:t>
      </w:r>
      <w:r w:rsidR="00F22A22" w:rsidRPr="00EE4077">
        <w:rPr>
          <w:sz w:val="28"/>
          <w:szCs w:val="28"/>
        </w:rPr>
        <w:t>кументов об образовании;</w:t>
      </w:r>
    </w:p>
    <w:p w:rsidR="00F22A22" w:rsidRPr="00994766" w:rsidRDefault="009653D9" w:rsidP="00F22A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F22A22" w:rsidRPr="00F22A22">
        <w:rPr>
          <w:sz w:val="28"/>
          <w:szCs w:val="28"/>
        </w:rPr>
        <w:t xml:space="preserve">) установление </w:t>
      </w:r>
      <w:r w:rsidR="00F22A22" w:rsidRPr="00994766">
        <w:rPr>
          <w:sz w:val="28"/>
          <w:szCs w:val="28"/>
        </w:rPr>
        <w:t>требований к одежде обучающихся, если иное не уст</w:t>
      </w:r>
      <w:r w:rsidR="00F22A22" w:rsidRPr="00994766">
        <w:rPr>
          <w:sz w:val="28"/>
          <w:szCs w:val="28"/>
        </w:rPr>
        <w:t>а</w:t>
      </w:r>
      <w:r w:rsidR="00F22A22" w:rsidRPr="00994766">
        <w:rPr>
          <w:sz w:val="28"/>
          <w:szCs w:val="28"/>
        </w:rPr>
        <w:t xml:space="preserve">новлено </w:t>
      </w:r>
      <w:r w:rsidR="00C64D6A" w:rsidRPr="00994766">
        <w:rPr>
          <w:sz w:val="28"/>
          <w:szCs w:val="28"/>
        </w:rPr>
        <w:t xml:space="preserve">Федеральным законом от 29.12.2012 № 273-ФЗ «Об образовании в Российской Федерации» </w:t>
      </w:r>
      <w:r w:rsidR="00F22A22" w:rsidRPr="00994766">
        <w:rPr>
          <w:sz w:val="28"/>
          <w:szCs w:val="28"/>
        </w:rPr>
        <w:t>или законодательством</w:t>
      </w:r>
      <w:r w:rsidR="0022156A">
        <w:rPr>
          <w:sz w:val="28"/>
          <w:szCs w:val="28"/>
        </w:rPr>
        <w:t xml:space="preserve"> Челябинской обл</w:t>
      </w:r>
      <w:r w:rsidR="0022156A">
        <w:rPr>
          <w:sz w:val="28"/>
          <w:szCs w:val="28"/>
        </w:rPr>
        <w:t>а</w:t>
      </w:r>
      <w:r w:rsidR="0022156A">
        <w:rPr>
          <w:sz w:val="28"/>
          <w:szCs w:val="28"/>
        </w:rPr>
        <w:t>сти</w:t>
      </w:r>
      <w:r w:rsidR="00F22A22" w:rsidRPr="00994766">
        <w:rPr>
          <w:sz w:val="28"/>
          <w:szCs w:val="28"/>
        </w:rPr>
        <w:t>;</w:t>
      </w:r>
    </w:p>
    <w:p w:rsidR="00F22A22" w:rsidRPr="00F22A22" w:rsidRDefault="009653D9" w:rsidP="007F11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="00F332B7">
        <w:rPr>
          <w:sz w:val="28"/>
          <w:szCs w:val="28"/>
        </w:rPr>
        <w:t>) </w:t>
      </w:r>
      <w:r w:rsidR="00F22A22" w:rsidRPr="00994766">
        <w:rPr>
          <w:sz w:val="28"/>
          <w:szCs w:val="28"/>
        </w:rPr>
        <w:t>содействие деятельности</w:t>
      </w:r>
      <w:r w:rsidR="00F22A22" w:rsidRPr="00F22A22">
        <w:rPr>
          <w:sz w:val="28"/>
          <w:szCs w:val="28"/>
        </w:rPr>
        <w:t xml:space="preserve"> </w:t>
      </w:r>
      <w:r w:rsidR="00F22A22" w:rsidRPr="00C64D6A">
        <w:rPr>
          <w:sz w:val="28"/>
          <w:szCs w:val="28"/>
        </w:rPr>
        <w:t>общественных объединений</w:t>
      </w:r>
      <w:r w:rsidR="00F22A22" w:rsidRPr="00F22A22">
        <w:rPr>
          <w:color w:val="FF0000"/>
          <w:sz w:val="28"/>
          <w:szCs w:val="28"/>
        </w:rPr>
        <w:t xml:space="preserve"> </w:t>
      </w:r>
      <w:r w:rsidR="00F22A22" w:rsidRPr="00994766">
        <w:rPr>
          <w:sz w:val="28"/>
          <w:szCs w:val="28"/>
        </w:rPr>
        <w:t>обучающихся,</w:t>
      </w:r>
      <w:r w:rsidR="00F22A22" w:rsidRPr="00F22A22">
        <w:rPr>
          <w:color w:val="FF0000"/>
          <w:sz w:val="28"/>
          <w:szCs w:val="28"/>
        </w:rPr>
        <w:t xml:space="preserve"> </w:t>
      </w:r>
      <w:r w:rsidR="00F22A22" w:rsidRPr="00C64D6A">
        <w:rPr>
          <w:sz w:val="28"/>
          <w:szCs w:val="28"/>
        </w:rPr>
        <w:t>родителей</w:t>
      </w:r>
      <w:r w:rsidR="00F22A22" w:rsidRPr="00F22A22">
        <w:rPr>
          <w:sz w:val="28"/>
          <w:szCs w:val="28"/>
        </w:rPr>
        <w:t xml:space="preserve"> (законн</w:t>
      </w:r>
      <w:r w:rsidR="00591073">
        <w:rPr>
          <w:sz w:val="28"/>
          <w:szCs w:val="28"/>
        </w:rPr>
        <w:t xml:space="preserve">ых представителей) </w:t>
      </w:r>
      <w:r w:rsidR="00F22A22" w:rsidRPr="00F22A22">
        <w:rPr>
          <w:sz w:val="28"/>
          <w:szCs w:val="28"/>
        </w:rPr>
        <w:t xml:space="preserve">несовершеннолетних обучающихся, осуществляемой в </w:t>
      </w:r>
      <w:r w:rsidR="00C64D6A">
        <w:rPr>
          <w:sz w:val="28"/>
          <w:szCs w:val="28"/>
        </w:rPr>
        <w:t xml:space="preserve">Школе </w:t>
      </w:r>
      <w:r w:rsidR="00F22A22" w:rsidRPr="00F22A22">
        <w:rPr>
          <w:sz w:val="28"/>
          <w:szCs w:val="28"/>
        </w:rPr>
        <w:t>и не запрещенной законодательством Российской Федерации;</w:t>
      </w:r>
    </w:p>
    <w:p w:rsidR="00F22A22" w:rsidRPr="00F22A22" w:rsidRDefault="009653D9" w:rsidP="00F22A22">
      <w:pPr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17</w:t>
      </w:r>
      <w:r w:rsidR="00F22A22" w:rsidRPr="00F22A22">
        <w:rPr>
          <w:sz w:val="28"/>
          <w:szCs w:val="28"/>
        </w:rPr>
        <w:t xml:space="preserve">) организация </w:t>
      </w:r>
      <w:r w:rsidR="00F22A22" w:rsidRPr="00C64D6A">
        <w:rPr>
          <w:sz w:val="28"/>
          <w:szCs w:val="28"/>
        </w:rPr>
        <w:t>методической работы, в том числе организация и пров</w:t>
      </w:r>
      <w:r w:rsidR="00F22A22" w:rsidRPr="00C64D6A">
        <w:rPr>
          <w:sz w:val="28"/>
          <w:szCs w:val="28"/>
        </w:rPr>
        <w:t>е</w:t>
      </w:r>
      <w:r w:rsidR="00F22A22" w:rsidRPr="00C64D6A">
        <w:rPr>
          <w:sz w:val="28"/>
          <w:szCs w:val="28"/>
        </w:rPr>
        <w:t>дение методических конфере</w:t>
      </w:r>
      <w:r w:rsidR="00F22A22" w:rsidRPr="00C64D6A">
        <w:rPr>
          <w:sz w:val="28"/>
          <w:szCs w:val="28"/>
        </w:rPr>
        <w:t>н</w:t>
      </w:r>
      <w:r w:rsidR="00F22A22" w:rsidRPr="00C64D6A">
        <w:rPr>
          <w:sz w:val="28"/>
          <w:szCs w:val="28"/>
        </w:rPr>
        <w:t>ций, семинаров;</w:t>
      </w:r>
    </w:p>
    <w:p w:rsidR="00F22A22" w:rsidRPr="00C64D6A" w:rsidRDefault="009653D9" w:rsidP="00D45F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="00F22A22" w:rsidRPr="00F22A22">
        <w:rPr>
          <w:sz w:val="28"/>
          <w:szCs w:val="28"/>
        </w:rPr>
        <w:t xml:space="preserve">) обеспечение создания и ведения </w:t>
      </w:r>
      <w:r w:rsidR="00F22A22" w:rsidRPr="00C64D6A">
        <w:rPr>
          <w:sz w:val="28"/>
          <w:szCs w:val="28"/>
        </w:rPr>
        <w:t xml:space="preserve">официального сайта </w:t>
      </w:r>
      <w:r w:rsidR="00C64D6A">
        <w:rPr>
          <w:sz w:val="28"/>
          <w:szCs w:val="28"/>
        </w:rPr>
        <w:t>Школы в сети «</w:t>
      </w:r>
      <w:r w:rsidR="00F22A22" w:rsidRPr="00C64D6A">
        <w:rPr>
          <w:sz w:val="28"/>
          <w:szCs w:val="28"/>
        </w:rPr>
        <w:t>Интер</w:t>
      </w:r>
      <w:r w:rsidR="00C64D6A">
        <w:rPr>
          <w:sz w:val="28"/>
          <w:szCs w:val="28"/>
        </w:rPr>
        <w:t>нет»</w:t>
      </w:r>
      <w:r w:rsidR="00F22A22" w:rsidRPr="00C64D6A">
        <w:rPr>
          <w:sz w:val="28"/>
          <w:szCs w:val="28"/>
        </w:rPr>
        <w:t>;</w:t>
      </w:r>
    </w:p>
    <w:p w:rsidR="008A67A2" w:rsidRPr="00B13024" w:rsidRDefault="009653D9" w:rsidP="00B130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F22A22" w:rsidRPr="00F22A22">
        <w:rPr>
          <w:sz w:val="28"/>
          <w:szCs w:val="28"/>
        </w:rPr>
        <w:t>) иные вопросы в соответствии с законодательством Российской Фед</w:t>
      </w:r>
      <w:r w:rsidR="00F22A22" w:rsidRPr="00F22A22">
        <w:rPr>
          <w:sz w:val="28"/>
          <w:szCs w:val="28"/>
        </w:rPr>
        <w:t>е</w:t>
      </w:r>
      <w:r w:rsidR="00F22A22" w:rsidRPr="00F22A22">
        <w:rPr>
          <w:sz w:val="28"/>
          <w:szCs w:val="28"/>
        </w:rPr>
        <w:t>рации.</w:t>
      </w:r>
    </w:p>
    <w:p w:rsidR="00932E0F" w:rsidRDefault="009653D9" w:rsidP="007143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</w:t>
      </w:r>
      <w:r w:rsidR="0071435A">
        <w:rPr>
          <w:sz w:val="28"/>
          <w:szCs w:val="28"/>
        </w:rPr>
        <w:t>. </w:t>
      </w:r>
      <w:r w:rsidR="00932E0F">
        <w:rPr>
          <w:sz w:val="28"/>
          <w:szCs w:val="28"/>
        </w:rPr>
        <w:t>Школа строит свои отношения с другими организациями и физич</w:t>
      </w:r>
      <w:r w:rsidR="00932E0F">
        <w:rPr>
          <w:sz w:val="28"/>
          <w:szCs w:val="28"/>
        </w:rPr>
        <w:t>е</w:t>
      </w:r>
      <w:r w:rsidR="00932E0F">
        <w:rPr>
          <w:sz w:val="28"/>
          <w:szCs w:val="28"/>
        </w:rPr>
        <w:t>скими лицами во всех сферах х</w:t>
      </w:r>
      <w:r w:rsidR="00932E0F">
        <w:rPr>
          <w:sz w:val="28"/>
          <w:szCs w:val="28"/>
        </w:rPr>
        <w:t>о</w:t>
      </w:r>
      <w:r w:rsidR="00932E0F">
        <w:rPr>
          <w:sz w:val="28"/>
          <w:szCs w:val="28"/>
        </w:rPr>
        <w:t>зяйственной деятельности на основе договоров и ко</w:t>
      </w:r>
      <w:r w:rsidR="00932E0F">
        <w:rPr>
          <w:sz w:val="28"/>
          <w:szCs w:val="28"/>
        </w:rPr>
        <w:t>н</w:t>
      </w:r>
      <w:r w:rsidR="00932E0F">
        <w:rPr>
          <w:sz w:val="28"/>
          <w:szCs w:val="28"/>
        </w:rPr>
        <w:t>трактов.</w:t>
      </w:r>
    </w:p>
    <w:p w:rsidR="00D52065" w:rsidRDefault="009653D9" w:rsidP="00DD72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3.6</w:t>
      </w:r>
      <w:r w:rsidR="0071435A">
        <w:rPr>
          <w:sz w:val="28"/>
          <w:szCs w:val="28"/>
        </w:rPr>
        <w:t>. </w:t>
      </w:r>
      <w:r w:rsidR="00DD723C">
        <w:rPr>
          <w:sz w:val="28"/>
          <w:szCs w:val="28"/>
        </w:rPr>
        <w:t>Школа осуществляет мероприятия по гражданской обороне и моб</w:t>
      </w:r>
      <w:r w:rsidR="00DD723C">
        <w:rPr>
          <w:sz w:val="28"/>
          <w:szCs w:val="28"/>
        </w:rPr>
        <w:t>и</w:t>
      </w:r>
      <w:r w:rsidR="00DD723C">
        <w:rPr>
          <w:sz w:val="28"/>
          <w:szCs w:val="28"/>
        </w:rPr>
        <w:t xml:space="preserve">лизационной подготовке в соответствии с законодательством </w:t>
      </w:r>
      <w:r w:rsidR="00DD723C" w:rsidRPr="00F22A22">
        <w:rPr>
          <w:sz w:val="28"/>
          <w:szCs w:val="28"/>
        </w:rPr>
        <w:t>Российской Ф</w:t>
      </w:r>
      <w:r w:rsidR="00DD723C" w:rsidRPr="00F22A22">
        <w:rPr>
          <w:sz w:val="28"/>
          <w:szCs w:val="28"/>
        </w:rPr>
        <w:t>е</w:t>
      </w:r>
      <w:r w:rsidR="00DD723C" w:rsidRPr="00F22A22">
        <w:rPr>
          <w:sz w:val="28"/>
          <w:szCs w:val="28"/>
        </w:rPr>
        <w:t>дерации</w:t>
      </w:r>
      <w:r w:rsidR="00DD723C">
        <w:rPr>
          <w:sz w:val="28"/>
          <w:szCs w:val="28"/>
        </w:rPr>
        <w:t>, муниципальными правовыми актами Красноармейского муниципал</w:t>
      </w:r>
      <w:r w:rsidR="00DD723C">
        <w:rPr>
          <w:sz w:val="28"/>
          <w:szCs w:val="28"/>
        </w:rPr>
        <w:t>ь</w:t>
      </w:r>
      <w:r w:rsidR="00D52065">
        <w:rPr>
          <w:sz w:val="28"/>
          <w:szCs w:val="28"/>
        </w:rPr>
        <w:t>-</w:t>
      </w:r>
    </w:p>
    <w:p w:rsidR="00DD723C" w:rsidRPr="0036134E" w:rsidRDefault="00DD723C" w:rsidP="00D520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ного района. </w:t>
      </w:r>
    </w:p>
    <w:p w:rsidR="00E3785F" w:rsidRDefault="009653D9" w:rsidP="0001780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3.7</w:t>
      </w:r>
      <w:r w:rsidR="0071435A">
        <w:rPr>
          <w:sz w:val="28"/>
          <w:szCs w:val="28"/>
        </w:rPr>
        <w:t>. </w:t>
      </w:r>
      <w:r w:rsidR="00A576BB">
        <w:rPr>
          <w:sz w:val="28"/>
          <w:szCs w:val="28"/>
        </w:rPr>
        <w:t>Школа может</w:t>
      </w:r>
      <w:r w:rsidR="00A576BB" w:rsidRPr="00A576BB">
        <w:rPr>
          <w:sz w:val="28"/>
          <w:szCs w:val="28"/>
        </w:rPr>
        <w:t xml:space="preserve"> оказывать помощь педагогич</w:t>
      </w:r>
      <w:r w:rsidR="00A576BB" w:rsidRPr="00A576BB">
        <w:rPr>
          <w:sz w:val="28"/>
          <w:szCs w:val="28"/>
        </w:rPr>
        <w:t>е</w:t>
      </w:r>
      <w:r w:rsidR="00A576BB" w:rsidRPr="00A576BB">
        <w:rPr>
          <w:sz w:val="28"/>
          <w:szCs w:val="28"/>
        </w:rPr>
        <w:t>ским коллективам других образовательных организаций в реализации дополнительных общеобразов</w:t>
      </w:r>
      <w:r w:rsidR="00A576BB" w:rsidRPr="00A576BB">
        <w:rPr>
          <w:sz w:val="28"/>
          <w:szCs w:val="28"/>
        </w:rPr>
        <w:t>а</w:t>
      </w:r>
      <w:r w:rsidR="00A576BB" w:rsidRPr="00A576BB">
        <w:rPr>
          <w:sz w:val="28"/>
          <w:szCs w:val="28"/>
        </w:rPr>
        <w:t xml:space="preserve">тельных программ, организации досуговой и внеучебной деятельности </w:t>
      </w:r>
      <w:r w:rsidR="00A576BB">
        <w:rPr>
          <w:sz w:val="28"/>
          <w:szCs w:val="28"/>
        </w:rPr>
        <w:t>об</w:t>
      </w:r>
      <w:r w:rsidR="00A576BB" w:rsidRPr="00A576BB">
        <w:rPr>
          <w:sz w:val="28"/>
          <w:szCs w:val="28"/>
        </w:rPr>
        <w:t>у</w:t>
      </w:r>
      <w:r w:rsidR="00A576BB" w:rsidRPr="00A576BB">
        <w:rPr>
          <w:sz w:val="28"/>
          <w:szCs w:val="28"/>
        </w:rPr>
        <w:t>ча</w:t>
      </w:r>
      <w:r w:rsidR="00A576BB">
        <w:rPr>
          <w:sz w:val="28"/>
          <w:szCs w:val="28"/>
        </w:rPr>
        <w:t>ю</w:t>
      </w:r>
      <w:r w:rsidR="00A576BB" w:rsidRPr="00A576BB">
        <w:rPr>
          <w:sz w:val="28"/>
          <w:szCs w:val="28"/>
        </w:rPr>
        <w:t>щихся, а также молодежным и детским общественным объединениям и о</w:t>
      </w:r>
      <w:r w:rsidR="00A576BB" w:rsidRPr="00A576BB">
        <w:rPr>
          <w:sz w:val="28"/>
          <w:szCs w:val="28"/>
        </w:rPr>
        <w:t>р</w:t>
      </w:r>
      <w:r w:rsidR="00A576BB" w:rsidRPr="00A576BB">
        <w:rPr>
          <w:sz w:val="28"/>
          <w:szCs w:val="28"/>
        </w:rPr>
        <w:t>ганизац</w:t>
      </w:r>
      <w:r w:rsidR="00A576BB" w:rsidRPr="00A576BB">
        <w:rPr>
          <w:sz w:val="28"/>
          <w:szCs w:val="28"/>
        </w:rPr>
        <w:t>и</w:t>
      </w:r>
      <w:r w:rsidR="00A576BB" w:rsidRPr="00A576BB">
        <w:rPr>
          <w:sz w:val="28"/>
          <w:szCs w:val="28"/>
        </w:rPr>
        <w:t>ям на договорной основе.</w:t>
      </w:r>
    </w:p>
    <w:p w:rsidR="00801AE0" w:rsidRPr="00604E91" w:rsidRDefault="001830A1" w:rsidP="00801A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9653D9">
        <w:rPr>
          <w:sz w:val="28"/>
          <w:szCs w:val="28"/>
        </w:rPr>
        <w:t>8</w:t>
      </w:r>
      <w:r w:rsidR="0071435A">
        <w:rPr>
          <w:sz w:val="28"/>
          <w:szCs w:val="28"/>
        </w:rPr>
        <w:t>. </w:t>
      </w:r>
      <w:r w:rsidR="00801AE0" w:rsidRPr="00B07835">
        <w:rPr>
          <w:sz w:val="28"/>
          <w:szCs w:val="28"/>
        </w:rPr>
        <w:t>Школа</w:t>
      </w:r>
      <w:r w:rsidR="00801AE0" w:rsidRPr="00ED3E78">
        <w:rPr>
          <w:b/>
          <w:color w:val="FF0000"/>
          <w:sz w:val="28"/>
          <w:szCs w:val="28"/>
        </w:rPr>
        <w:t xml:space="preserve"> </w:t>
      </w:r>
      <w:r w:rsidR="00801AE0" w:rsidRPr="00604E91">
        <w:rPr>
          <w:sz w:val="28"/>
          <w:szCs w:val="28"/>
        </w:rPr>
        <w:t>обязан</w:t>
      </w:r>
      <w:r w:rsidR="00801AE0">
        <w:rPr>
          <w:sz w:val="28"/>
          <w:szCs w:val="28"/>
        </w:rPr>
        <w:t>а</w:t>
      </w:r>
      <w:r w:rsidR="00801AE0" w:rsidRPr="00604E91">
        <w:rPr>
          <w:sz w:val="28"/>
          <w:szCs w:val="28"/>
        </w:rPr>
        <w:t xml:space="preserve"> осуществлять свою деятельность в соответствии с з</w:t>
      </w:r>
      <w:r w:rsidR="00801AE0" w:rsidRPr="00604E91">
        <w:rPr>
          <w:sz w:val="28"/>
          <w:szCs w:val="28"/>
        </w:rPr>
        <w:t>а</w:t>
      </w:r>
      <w:r w:rsidR="00801AE0" w:rsidRPr="00604E91">
        <w:rPr>
          <w:sz w:val="28"/>
          <w:szCs w:val="28"/>
        </w:rPr>
        <w:t>конодательством об образов</w:t>
      </w:r>
      <w:r w:rsidR="00801AE0" w:rsidRPr="00604E91">
        <w:rPr>
          <w:sz w:val="28"/>
          <w:szCs w:val="28"/>
        </w:rPr>
        <w:t>а</w:t>
      </w:r>
      <w:r w:rsidR="00801AE0" w:rsidRPr="00604E91">
        <w:rPr>
          <w:sz w:val="28"/>
          <w:szCs w:val="28"/>
        </w:rPr>
        <w:t>нии, в том числе:</w:t>
      </w:r>
    </w:p>
    <w:p w:rsidR="00801AE0" w:rsidRPr="00ED3E78" w:rsidRDefault="00801AE0" w:rsidP="00801AE0">
      <w:pPr>
        <w:ind w:firstLine="709"/>
        <w:jc w:val="both"/>
        <w:rPr>
          <w:sz w:val="28"/>
          <w:szCs w:val="28"/>
        </w:rPr>
      </w:pPr>
      <w:r w:rsidRPr="00ED3E78">
        <w:rPr>
          <w:sz w:val="28"/>
          <w:szCs w:val="28"/>
        </w:rPr>
        <w:t>1) обеспечивать реализацию в полном объеме о</w:t>
      </w:r>
      <w:r w:rsidRPr="00ED3E78">
        <w:rPr>
          <w:sz w:val="28"/>
          <w:szCs w:val="28"/>
        </w:rPr>
        <w:t>б</w:t>
      </w:r>
      <w:r w:rsidRPr="00ED3E78">
        <w:rPr>
          <w:sz w:val="28"/>
          <w:szCs w:val="28"/>
        </w:rPr>
        <w:t>разовательных программ, соответствие качества подг</w:t>
      </w:r>
      <w:r w:rsidRPr="00ED3E78">
        <w:rPr>
          <w:sz w:val="28"/>
          <w:szCs w:val="28"/>
        </w:rPr>
        <w:t>о</w:t>
      </w:r>
      <w:r w:rsidRPr="00ED3E78">
        <w:rPr>
          <w:sz w:val="28"/>
          <w:szCs w:val="28"/>
        </w:rPr>
        <w:t>товки обучающихся установленным требованиям, соответствие применяемых форм, средств, методов обучения и воспитания во</w:t>
      </w:r>
      <w:r w:rsidRPr="00ED3E78">
        <w:rPr>
          <w:sz w:val="28"/>
          <w:szCs w:val="28"/>
        </w:rPr>
        <w:t>з</w:t>
      </w:r>
      <w:r w:rsidRPr="00ED3E78">
        <w:rPr>
          <w:sz w:val="28"/>
          <w:szCs w:val="28"/>
        </w:rPr>
        <w:t>растным, психофизическим особенностям, склонностям, способностям, интер</w:t>
      </w:r>
      <w:r w:rsidRPr="00ED3E78">
        <w:rPr>
          <w:sz w:val="28"/>
          <w:szCs w:val="28"/>
        </w:rPr>
        <w:t>е</w:t>
      </w:r>
      <w:r w:rsidRPr="00ED3E78">
        <w:rPr>
          <w:sz w:val="28"/>
          <w:szCs w:val="28"/>
        </w:rPr>
        <w:t>сам и п</w:t>
      </w:r>
      <w:r w:rsidRPr="00ED3E78">
        <w:rPr>
          <w:sz w:val="28"/>
          <w:szCs w:val="28"/>
        </w:rPr>
        <w:t>о</w:t>
      </w:r>
      <w:r w:rsidRPr="00ED3E78">
        <w:rPr>
          <w:sz w:val="28"/>
          <w:szCs w:val="28"/>
        </w:rPr>
        <w:t>требностям обучающихся;</w:t>
      </w:r>
    </w:p>
    <w:p w:rsidR="00801AE0" w:rsidRPr="00ED3E78" w:rsidRDefault="00801AE0" w:rsidP="002A7DD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Pr="00ED3E78">
        <w:rPr>
          <w:sz w:val="28"/>
          <w:szCs w:val="28"/>
        </w:rPr>
        <w:t xml:space="preserve">создавать безопасные условия обучения, воспитания </w:t>
      </w:r>
      <w:r w:rsidRPr="002A7DD8">
        <w:rPr>
          <w:sz w:val="28"/>
          <w:szCs w:val="28"/>
        </w:rPr>
        <w:t>обучающихся,</w:t>
      </w:r>
      <w:r w:rsidRPr="00ED3E78">
        <w:rPr>
          <w:sz w:val="28"/>
          <w:szCs w:val="28"/>
        </w:rPr>
        <w:t xml:space="preserve"> присмотра и ухода за обучающимися, их содержания в соответствии с устано</w:t>
      </w:r>
      <w:r w:rsidRPr="00ED3E78">
        <w:rPr>
          <w:sz w:val="28"/>
          <w:szCs w:val="28"/>
        </w:rPr>
        <w:t>в</w:t>
      </w:r>
      <w:r w:rsidRPr="00ED3E78">
        <w:rPr>
          <w:sz w:val="28"/>
          <w:szCs w:val="28"/>
        </w:rPr>
        <w:t>ленными нормами, обеспечивающими жизнь и здоровье обучающихся, рабо</w:t>
      </w:r>
      <w:r w:rsidRPr="00ED3E78">
        <w:rPr>
          <w:sz w:val="28"/>
          <w:szCs w:val="28"/>
        </w:rPr>
        <w:t>т</w:t>
      </w:r>
      <w:r w:rsidRPr="00ED3E78">
        <w:rPr>
          <w:sz w:val="28"/>
          <w:szCs w:val="28"/>
        </w:rPr>
        <w:t>ников</w:t>
      </w:r>
      <w:r>
        <w:rPr>
          <w:sz w:val="28"/>
          <w:szCs w:val="28"/>
        </w:rPr>
        <w:t xml:space="preserve"> Школы</w:t>
      </w:r>
      <w:r w:rsidRPr="00ED3E78">
        <w:rPr>
          <w:sz w:val="28"/>
          <w:szCs w:val="28"/>
        </w:rPr>
        <w:t>;</w:t>
      </w:r>
    </w:p>
    <w:p w:rsidR="00801AE0" w:rsidRDefault="00801AE0" w:rsidP="00801A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Pr="00ED3E78">
        <w:rPr>
          <w:sz w:val="28"/>
          <w:szCs w:val="28"/>
        </w:rPr>
        <w:t>соблюдать права и свободы обучающихся, родителей (законных пре</w:t>
      </w:r>
      <w:r w:rsidRPr="00ED3E78">
        <w:rPr>
          <w:sz w:val="28"/>
          <w:szCs w:val="28"/>
        </w:rPr>
        <w:t>д</w:t>
      </w:r>
      <w:r w:rsidRPr="00ED3E78">
        <w:rPr>
          <w:sz w:val="28"/>
          <w:szCs w:val="28"/>
        </w:rPr>
        <w:t>ставителей) несовершенноле</w:t>
      </w:r>
      <w:r w:rsidRPr="00ED3E78">
        <w:rPr>
          <w:sz w:val="28"/>
          <w:szCs w:val="28"/>
        </w:rPr>
        <w:t>т</w:t>
      </w:r>
      <w:r w:rsidRPr="00ED3E78">
        <w:rPr>
          <w:sz w:val="28"/>
          <w:szCs w:val="28"/>
        </w:rPr>
        <w:t>них обучающихся, работников</w:t>
      </w:r>
      <w:r>
        <w:rPr>
          <w:sz w:val="28"/>
          <w:szCs w:val="28"/>
        </w:rPr>
        <w:t xml:space="preserve"> Школы</w:t>
      </w:r>
      <w:r w:rsidRPr="00ED3E78">
        <w:rPr>
          <w:sz w:val="28"/>
          <w:szCs w:val="28"/>
        </w:rPr>
        <w:t>.</w:t>
      </w:r>
    </w:p>
    <w:p w:rsidR="00B13024" w:rsidRDefault="00801AE0" w:rsidP="00CF73A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="00D41B57">
        <w:rPr>
          <w:sz w:val="28"/>
          <w:szCs w:val="28"/>
        </w:rPr>
        <w:t>9</w:t>
      </w:r>
      <w:r w:rsidR="0071435A">
        <w:rPr>
          <w:sz w:val="28"/>
          <w:szCs w:val="28"/>
        </w:rPr>
        <w:t>. </w:t>
      </w:r>
      <w:r>
        <w:rPr>
          <w:sz w:val="28"/>
          <w:szCs w:val="28"/>
        </w:rPr>
        <w:t xml:space="preserve">Школа </w:t>
      </w:r>
      <w:r w:rsidRPr="00EC0413">
        <w:rPr>
          <w:sz w:val="28"/>
          <w:szCs w:val="28"/>
        </w:rPr>
        <w:t>нес</w:t>
      </w:r>
      <w:r>
        <w:rPr>
          <w:sz w:val="28"/>
          <w:szCs w:val="28"/>
        </w:rPr>
        <w:t>е</w:t>
      </w:r>
      <w:r w:rsidRPr="00EC0413">
        <w:rPr>
          <w:sz w:val="28"/>
          <w:szCs w:val="28"/>
        </w:rPr>
        <w:t>т ответственность</w:t>
      </w:r>
      <w:r w:rsidRPr="00ED3E78">
        <w:rPr>
          <w:sz w:val="28"/>
          <w:szCs w:val="28"/>
        </w:rPr>
        <w:t xml:space="preserve"> в установленном законодательством Российской Федерации порядке за невыполнение или ненадлежащее выполн</w:t>
      </w:r>
      <w:r w:rsidRPr="00ED3E78">
        <w:rPr>
          <w:sz w:val="28"/>
          <w:szCs w:val="28"/>
        </w:rPr>
        <w:t>е</w:t>
      </w:r>
      <w:r w:rsidRPr="00ED3E78">
        <w:rPr>
          <w:sz w:val="28"/>
          <w:szCs w:val="28"/>
        </w:rPr>
        <w:t>ние функций, отнесен</w:t>
      </w:r>
      <w:r>
        <w:rPr>
          <w:sz w:val="28"/>
          <w:szCs w:val="28"/>
        </w:rPr>
        <w:t>ных к ее</w:t>
      </w:r>
      <w:r w:rsidRPr="00ED3E78">
        <w:rPr>
          <w:sz w:val="28"/>
          <w:szCs w:val="28"/>
        </w:rPr>
        <w:t xml:space="preserve"> компетенции, за реализацию не в по</w:t>
      </w:r>
      <w:r w:rsidRPr="00ED3E78">
        <w:rPr>
          <w:sz w:val="28"/>
          <w:szCs w:val="28"/>
        </w:rPr>
        <w:t>л</w:t>
      </w:r>
      <w:r w:rsidRPr="00ED3E78">
        <w:rPr>
          <w:sz w:val="28"/>
          <w:szCs w:val="28"/>
        </w:rPr>
        <w:t>ном объеме образовательных программ в соответствии с учебным планом, качество образ</w:t>
      </w:r>
      <w:r w:rsidRPr="00ED3E78">
        <w:rPr>
          <w:sz w:val="28"/>
          <w:szCs w:val="28"/>
        </w:rPr>
        <w:t>о</w:t>
      </w:r>
      <w:r w:rsidRPr="00ED3E78">
        <w:rPr>
          <w:sz w:val="28"/>
          <w:szCs w:val="28"/>
        </w:rPr>
        <w:t>вания своих выпускников, а также за жизнь и здоровье обучающихся, работн</w:t>
      </w:r>
      <w:r w:rsidRPr="00ED3E78">
        <w:rPr>
          <w:sz w:val="28"/>
          <w:szCs w:val="28"/>
        </w:rPr>
        <w:t>и</w:t>
      </w:r>
      <w:r w:rsidRPr="00ED3E78">
        <w:rPr>
          <w:sz w:val="28"/>
          <w:szCs w:val="28"/>
        </w:rPr>
        <w:t>ков</w:t>
      </w:r>
      <w:r>
        <w:rPr>
          <w:sz w:val="28"/>
          <w:szCs w:val="28"/>
        </w:rPr>
        <w:t xml:space="preserve"> Школы</w:t>
      </w:r>
      <w:r w:rsidRPr="00ED3E78">
        <w:rPr>
          <w:sz w:val="28"/>
          <w:szCs w:val="28"/>
        </w:rPr>
        <w:t>. За нарушение или незаконное ограничение права на образование и предусмотренных законодательством об образовании прав и свобод обуча</w:t>
      </w:r>
      <w:r w:rsidRPr="00ED3E78">
        <w:rPr>
          <w:sz w:val="28"/>
          <w:szCs w:val="28"/>
        </w:rPr>
        <w:t>ю</w:t>
      </w:r>
      <w:r w:rsidRPr="00ED3E78">
        <w:rPr>
          <w:sz w:val="28"/>
          <w:szCs w:val="28"/>
        </w:rPr>
        <w:t>щихся, родителей (законных представителей) несовершеннолетних обуча</w:t>
      </w:r>
      <w:r w:rsidRPr="00ED3E78">
        <w:rPr>
          <w:sz w:val="28"/>
          <w:szCs w:val="28"/>
        </w:rPr>
        <w:t>ю</w:t>
      </w:r>
      <w:r w:rsidRPr="00ED3E78">
        <w:rPr>
          <w:sz w:val="28"/>
          <w:szCs w:val="28"/>
        </w:rPr>
        <w:t>щихся, нарушение требований к организации и осуществлению образовател</w:t>
      </w:r>
      <w:r w:rsidRPr="00ED3E78">
        <w:rPr>
          <w:sz w:val="28"/>
          <w:szCs w:val="28"/>
        </w:rPr>
        <w:t>ь</w:t>
      </w:r>
      <w:r w:rsidRPr="00ED3E78">
        <w:rPr>
          <w:sz w:val="28"/>
          <w:szCs w:val="28"/>
        </w:rPr>
        <w:t xml:space="preserve">ной деятельности </w:t>
      </w:r>
      <w:r>
        <w:rPr>
          <w:sz w:val="28"/>
          <w:szCs w:val="28"/>
        </w:rPr>
        <w:t xml:space="preserve">Школа </w:t>
      </w:r>
      <w:r w:rsidRPr="00EC0413">
        <w:rPr>
          <w:sz w:val="28"/>
          <w:szCs w:val="28"/>
        </w:rPr>
        <w:t>и е</w:t>
      </w:r>
      <w:r>
        <w:rPr>
          <w:sz w:val="28"/>
          <w:szCs w:val="28"/>
        </w:rPr>
        <w:t>е</w:t>
      </w:r>
      <w:r w:rsidRPr="00EC0413">
        <w:rPr>
          <w:sz w:val="28"/>
          <w:szCs w:val="28"/>
        </w:rPr>
        <w:t xml:space="preserve"> должностные лица несут административную о</w:t>
      </w:r>
      <w:r w:rsidRPr="00EC0413">
        <w:rPr>
          <w:sz w:val="28"/>
          <w:szCs w:val="28"/>
        </w:rPr>
        <w:t>т</w:t>
      </w:r>
      <w:r w:rsidRPr="00EC0413">
        <w:rPr>
          <w:sz w:val="28"/>
          <w:szCs w:val="28"/>
        </w:rPr>
        <w:t>ветственность</w:t>
      </w:r>
      <w:r w:rsidRPr="00ED3E78">
        <w:rPr>
          <w:sz w:val="28"/>
          <w:szCs w:val="28"/>
        </w:rPr>
        <w:t xml:space="preserve"> в соответствии с Кодексом Российской Федерации об админис</w:t>
      </w:r>
      <w:r w:rsidRPr="00ED3E78">
        <w:rPr>
          <w:sz w:val="28"/>
          <w:szCs w:val="28"/>
        </w:rPr>
        <w:t>т</w:t>
      </w:r>
      <w:r w:rsidRPr="00ED3E78">
        <w:rPr>
          <w:sz w:val="28"/>
          <w:szCs w:val="28"/>
        </w:rPr>
        <w:t>ративных правон</w:t>
      </w:r>
      <w:r w:rsidRPr="00ED3E78">
        <w:rPr>
          <w:sz w:val="28"/>
          <w:szCs w:val="28"/>
        </w:rPr>
        <w:t>а</w:t>
      </w:r>
      <w:r w:rsidRPr="00ED3E78">
        <w:rPr>
          <w:sz w:val="28"/>
          <w:szCs w:val="28"/>
        </w:rPr>
        <w:t>рушениях.</w:t>
      </w:r>
    </w:p>
    <w:p w:rsidR="00B50ABC" w:rsidRDefault="00D41B57" w:rsidP="00B1302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3.10</w:t>
      </w:r>
      <w:r w:rsidR="0071435A">
        <w:rPr>
          <w:sz w:val="28"/>
          <w:szCs w:val="28"/>
        </w:rPr>
        <w:t>. </w:t>
      </w:r>
      <w:r w:rsidR="00801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801AE0" w:rsidRPr="00706302">
        <w:rPr>
          <w:sz w:val="28"/>
          <w:szCs w:val="28"/>
        </w:rPr>
        <w:t>оздание и деятельность политических партий, религио</w:t>
      </w:r>
      <w:r w:rsidR="00D45FF8">
        <w:rPr>
          <w:sz w:val="28"/>
          <w:szCs w:val="28"/>
        </w:rPr>
        <w:t>з</w:t>
      </w:r>
      <w:r w:rsidR="00801AE0" w:rsidRPr="00706302">
        <w:rPr>
          <w:sz w:val="28"/>
          <w:szCs w:val="28"/>
        </w:rPr>
        <w:t>ных орг</w:t>
      </w:r>
      <w:r w:rsidR="00801AE0" w:rsidRPr="00706302">
        <w:rPr>
          <w:sz w:val="28"/>
          <w:szCs w:val="28"/>
        </w:rPr>
        <w:t>а</w:t>
      </w:r>
      <w:r w:rsidR="00801AE0" w:rsidRPr="00706302">
        <w:rPr>
          <w:sz w:val="28"/>
          <w:szCs w:val="28"/>
        </w:rPr>
        <w:t>низаций (объедин</w:t>
      </w:r>
      <w:r w:rsidR="00801AE0" w:rsidRPr="00706302">
        <w:rPr>
          <w:sz w:val="28"/>
          <w:szCs w:val="28"/>
        </w:rPr>
        <w:t>е</w:t>
      </w:r>
      <w:r w:rsidR="00801AE0" w:rsidRPr="00706302">
        <w:rPr>
          <w:sz w:val="28"/>
          <w:szCs w:val="28"/>
        </w:rPr>
        <w:t>ний)</w:t>
      </w:r>
      <w:r>
        <w:rPr>
          <w:sz w:val="28"/>
          <w:szCs w:val="28"/>
        </w:rPr>
        <w:t xml:space="preserve">  в  Школе </w:t>
      </w:r>
      <w:r w:rsidR="00801AE0" w:rsidRPr="00706302">
        <w:rPr>
          <w:sz w:val="28"/>
          <w:szCs w:val="28"/>
        </w:rPr>
        <w:t xml:space="preserve"> не допускаются.</w:t>
      </w:r>
    </w:p>
    <w:p w:rsidR="008758D3" w:rsidRDefault="00D41B57" w:rsidP="00E6319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3.11</w:t>
      </w:r>
      <w:r w:rsidR="0071435A">
        <w:rPr>
          <w:sz w:val="28"/>
          <w:szCs w:val="28"/>
        </w:rPr>
        <w:t>. </w:t>
      </w:r>
      <w:r w:rsidR="006A7C62" w:rsidRPr="000E170C">
        <w:rPr>
          <w:sz w:val="28"/>
          <w:szCs w:val="28"/>
        </w:rPr>
        <w:t>Контроль за деятельностью Школы ос</w:t>
      </w:r>
      <w:r w:rsidR="006A7C62" w:rsidRPr="000E170C">
        <w:rPr>
          <w:sz w:val="28"/>
          <w:szCs w:val="28"/>
        </w:rPr>
        <w:t>у</w:t>
      </w:r>
      <w:r w:rsidR="006A7C62" w:rsidRPr="000E170C">
        <w:rPr>
          <w:sz w:val="28"/>
          <w:szCs w:val="28"/>
        </w:rPr>
        <w:t xml:space="preserve">ществляется </w:t>
      </w:r>
      <w:r w:rsidR="006A7C62" w:rsidRPr="00C041E0">
        <w:rPr>
          <w:sz w:val="28"/>
          <w:szCs w:val="28"/>
        </w:rPr>
        <w:t>Управлением в</w:t>
      </w:r>
      <w:r w:rsidR="006A7C62" w:rsidRPr="000E170C">
        <w:rPr>
          <w:sz w:val="28"/>
          <w:szCs w:val="28"/>
        </w:rPr>
        <w:t xml:space="preserve"> пределах его компетенции в порядке, установленном Управлением.</w:t>
      </w:r>
    </w:p>
    <w:p w:rsidR="008758D3" w:rsidRPr="008758D3" w:rsidRDefault="00801AE0" w:rsidP="00B130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D41B57">
        <w:rPr>
          <w:sz w:val="28"/>
          <w:szCs w:val="28"/>
        </w:rPr>
        <w:t>12</w:t>
      </w:r>
      <w:r w:rsidR="00E63193">
        <w:rPr>
          <w:sz w:val="28"/>
          <w:szCs w:val="28"/>
        </w:rPr>
        <w:t>. </w:t>
      </w:r>
      <w:r w:rsidR="008758D3" w:rsidRPr="008758D3">
        <w:rPr>
          <w:sz w:val="28"/>
          <w:szCs w:val="28"/>
        </w:rPr>
        <w:t>Школа формирует открытые и общедоступные информационные р</w:t>
      </w:r>
      <w:r w:rsidR="008758D3" w:rsidRPr="008758D3">
        <w:rPr>
          <w:sz w:val="28"/>
          <w:szCs w:val="28"/>
        </w:rPr>
        <w:t>е</w:t>
      </w:r>
      <w:r w:rsidR="008758D3" w:rsidRPr="008758D3">
        <w:rPr>
          <w:sz w:val="28"/>
          <w:szCs w:val="28"/>
        </w:rPr>
        <w:t>сурсы, содержа</w:t>
      </w:r>
      <w:r w:rsidR="008758D3">
        <w:rPr>
          <w:sz w:val="28"/>
          <w:szCs w:val="28"/>
        </w:rPr>
        <w:t>щие информацию об ее</w:t>
      </w:r>
      <w:r w:rsidR="008758D3" w:rsidRPr="008758D3">
        <w:rPr>
          <w:sz w:val="28"/>
          <w:szCs w:val="28"/>
        </w:rPr>
        <w:t xml:space="preserve"> деятельно</w:t>
      </w:r>
      <w:r w:rsidR="00A81811">
        <w:rPr>
          <w:sz w:val="28"/>
          <w:szCs w:val="28"/>
        </w:rPr>
        <w:t>сти, и обеспечивае</w:t>
      </w:r>
      <w:r w:rsidR="008758D3" w:rsidRPr="008758D3">
        <w:rPr>
          <w:sz w:val="28"/>
          <w:szCs w:val="28"/>
        </w:rPr>
        <w:t>т доступ к таким</w:t>
      </w:r>
      <w:r w:rsidR="00CF73AF">
        <w:rPr>
          <w:sz w:val="28"/>
          <w:szCs w:val="28"/>
        </w:rPr>
        <w:t xml:space="preserve"> </w:t>
      </w:r>
      <w:r w:rsidR="008758D3" w:rsidRPr="008758D3">
        <w:rPr>
          <w:sz w:val="28"/>
          <w:szCs w:val="28"/>
        </w:rPr>
        <w:t>ресурсам посредством размещения их в информацио</w:t>
      </w:r>
      <w:r w:rsidR="008758D3" w:rsidRPr="008758D3">
        <w:rPr>
          <w:sz w:val="28"/>
          <w:szCs w:val="28"/>
        </w:rPr>
        <w:t>н</w:t>
      </w:r>
      <w:r w:rsidR="008758D3" w:rsidRPr="008758D3">
        <w:rPr>
          <w:sz w:val="28"/>
          <w:szCs w:val="28"/>
        </w:rPr>
        <w:t xml:space="preserve">но-телекоммуникационных сетях, в том числе на официальном сайте </w:t>
      </w:r>
      <w:r w:rsidR="00A81811">
        <w:rPr>
          <w:sz w:val="28"/>
          <w:szCs w:val="28"/>
        </w:rPr>
        <w:t xml:space="preserve">Школы </w:t>
      </w:r>
      <w:r w:rsidR="008758D3" w:rsidRPr="008758D3">
        <w:rPr>
          <w:sz w:val="28"/>
          <w:szCs w:val="28"/>
        </w:rPr>
        <w:t>в с</w:t>
      </w:r>
      <w:r w:rsidR="008758D3" w:rsidRPr="008758D3">
        <w:rPr>
          <w:sz w:val="28"/>
          <w:szCs w:val="28"/>
        </w:rPr>
        <w:t>е</w:t>
      </w:r>
      <w:r w:rsidR="00A81811">
        <w:rPr>
          <w:sz w:val="28"/>
          <w:szCs w:val="28"/>
        </w:rPr>
        <w:t>ти «</w:t>
      </w:r>
      <w:r w:rsidR="008758D3" w:rsidRPr="008758D3">
        <w:rPr>
          <w:sz w:val="28"/>
          <w:szCs w:val="28"/>
        </w:rPr>
        <w:t>Интер</w:t>
      </w:r>
      <w:r w:rsidR="00A81811">
        <w:rPr>
          <w:sz w:val="28"/>
          <w:szCs w:val="28"/>
        </w:rPr>
        <w:t>нет»</w:t>
      </w:r>
      <w:r w:rsidR="008758D3" w:rsidRPr="008758D3">
        <w:rPr>
          <w:sz w:val="28"/>
          <w:szCs w:val="28"/>
        </w:rPr>
        <w:t>.</w:t>
      </w:r>
    </w:p>
    <w:p w:rsidR="008758D3" w:rsidRPr="00A81811" w:rsidRDefault="00801AE0" w:rsidP="008758D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D41B57">
        <w:rPr>
          <w:sz w:val="28"/>
          <w:szCs w:val="28"/>
        </w:rPr>
        <w:t>13</w:t>
      </w:r>
      <w:r w:rsidR="00E63193">
        <w:rPr>
          <w:sz w:val="28"/>
          <w:szCs w:val="28"/>
        </w:rPr>
        <w:t>. </w:t>
      </w:r>
      <w:r w:rsidR="00A81811">
        <w:rPr>
          <w:sz w:val="28"/>
          <w:szCs w:val="28"/>
        </w:rPr>
        <w:t>Школа обеспечивае</w:t>
      </w:r>
      <w:r w:rsidR="008758D3" w:rsidRPr="008758D3">
        <w:rPr>
          <w:sz w:val="28"/>
          <w:szCs w:val="28"/>
        </w:rPr>
        <w:t xml:space="preserve">т </w:t>
      </w:r>
      <w:r w:rsidR="008758D3" w:rsidRPr="00A81811">
        <w:rPr>
          <w:sz w:val="28"/>
          <w:szCs w:val="28"/>
        </w:rPr>
        <w:t>открытость и досту</w:t>
      </w:r>
      <w:r w:rsidR="008758D3" w:rsidRPr="00A81811">
        <w:rPr>
          <w:sz w:val="28"/>
          <w:szCs w:val="28"/>
        </w:rPr>
        <w:t>п</w:t>
      </w:r>
      <w:r w:rsidR="008758D3" w:rsidRPr="00A81811">
        <w:rPr>
          <w:sz w:val="28"/>
          <w:szCs w:val="28"/>
        </w:rPr>
        <w:t>ность:</w:t>
      </w:r>
    </w:p>
    <w:p w:rsidR="008758D3" w:rsidRPr="00A81811" w:rsidRDefault="008758D3" w:rsidP="008758D3">
      <w:pPr>
        <w:ind w:firstLine="709"/>
        <w:jc w:val="both"/>
        <w:rPr>
          <w:sz w:val="28"/>
          <w:szCs w:val="28"/>
        </w:rPr>
      </w:pPr>
      <w:r w:rsidRPr="00A81811">
        <w:rPr>
          <w:sz w:val="28"/>
          <w:szCs w:val="28"/>
        </w:rPr>
        <w:t>1) информации:</w:t>
      </w:r>
    </w:p>
    <w:p w:rsidR="008758D3" w:rsidRPr="00A81811" w:rsidRDefault="008758D3" w:rsidP="008758D3">
      <w:pPr>
        <w:ind w:firstLine="709"/>
        <w:jc w:val="both"/>
        <w:rPr>
          <w:sz w:val="28"/>
          <w:szCs w:val="28"/>
        </w:rPr>
      </w:pPr>
      <w:r w:rsidRPr="00A81811">
        <w:rPr>
          <w:sz w:val="28"/>
          <w:szCs w:val="28"/>
        </w:rPr>
        <w:t>а) о дате создания</w:t>
      </w:r>
      <w:r w:rsidR="00A81811">
        <w:rPr>
          <w:sz w:val="28"/>
          <w:szCs w:val="28"/>
        </w:rPr>
        <w:t xml:space="preserve"> Школы</w:t>
      </w:r>
      <w:r w:rsidRPr="00A81811">
        <w:rPr>
          <w:sz w:val="28"/>
          <w:szCs w:val="28"/>
        </w:rPr>
        <w:t xml:space="preserve">, </w:t>
      </w:r>
      <w:r w:rsidR="00A81811">
        <w:rPr>
          <w:sz w:val="28"/>
          <w:szCs w:val="28"/>
        </w:rPr>
        <w:t>об У</w:t>
      </w:r>
      <w:r w:rsidRPr="00A81811">
        <w:rPr>
          <w:sz w:val="28"/>
          <w:szCs w:val="28"/>
        </w:rPr>
        <w:t>чредителе</w:t>
      </w:r>
      <w:r w:rsidR="00A81811">
        <w:rPr>
          <w:sz w:val="28"/>
          <w:szCs w:val="28"/>
        </w:rPr>
        <w:t xml:space="preserve"> Школы</w:t>
      </w:r>
      <w:r w:rsidRPr="00A81811">
        <w:rPr>
          <w:sz w:val="28"/>
          <w:szCs w:val="28"/>
        </w:rPr>
        <w:t xml:space="preserve">, о месте нахождения </w:t>
      </w:r>
      <w:r w:rsidR="00D41B57">
        <w:rPr>
          <w:sz w:val="28"/>
          <w:szCs w:val="28"/>
        </w:rPr>
        <w:t>Школы</w:t>
      </w:r>
      <w:r w:rsidRPr="00A81811">
        <w:rPr>
          <w:sz w:val="28"/>
          <w:szCs w:val="28"/>
        </w:rPr>
        <w:t>, режиме, графике работы, контактных телефонах и об адресах эле</w:t>
      </w:r>
      <w:r w:rsidRPr="00A81811">
        <w:rPr>
          <w:sz w:val="28"/>
          <w:szCs w:val="28"/>
        </w:rPr>
        <w:t>к</w:t>
      </w:r>
      <w:r w:rsidRPr="00A81811">
        <w:rPr>
          <w:sz w:val="28"/>
          <w:szCs w:val="28"/>
        </w:rPr>
        <w:t>тронной п</w:t>
      </w:r>
      <w:r w:rsidRPr="00A81811">
        <w:rPr>
          <w:sz w:val="28"/>
          <w:szCs w:val="28"/>
        </w:rPr>
        <w:t>о</w:t>
      </w:r>
      <w:r w:rsidRPr="00A81811">
        <w:rPr>
          <w:sz w:val="28"/>
          <w:szCs w:val="28"/>
        </w:rPr>
        <w:t>чты;</w:t>
      </w:r>
    </w:p>
    <w:p w:rsidR="008758D3" w:rsidRPr="002F1B8D" w:rsidRDefault="008758D3" w:rsidP="008758D3">
      <w:pPr>
        <w:ind w:firstLine="709"/>
        <w:jc w:val="both"/>
        <w:rPr>
          <w:sz w:val="28"/>
          <w:szCs w:val="28"/>
        </w:rPr>
      </w:pPr>
      <w:r w:rsidRPr="008758D3">
        <w:rPr>
          <w:sz w:val="28"/>
          <w:szCs w:val="28"/>
        </w:rPr>
        <w:t xml:space="preserve">б) </w:t>
      </w:r>
      <w:r w:rsidRPr="002F1B8D">
        <w:rPr>
          <w:sz w:val="28"/>
          <w:szCs w:val="28"/>
        </w:rPr>
        <w:t>о структуре и об органах управления</w:t>
      </w:r>
      <w:r w:rsidR="002F1B8D">
        <w:rPr>
          <w:sz w:val="28"/>
          <w:szCs w:val="28"/>
        </w:rPr>
        <w:t xml:space="preserve"> Школой</w:t>
      </w:r>
      <w:r w:rsidRPr="002F1B8D">
        <w:rPr>
          <w:sz w:val="28"/>
          <w:szCs w:val="28"/>
        </w:rPr>
        <w:t>;</w:t>
      </w:r>
    </w:p>
    <w:p w:rsidR="008758D3" w:rsidRPr="002F1B8D" w:rsidRDefault="002F1B8D" w:rsidP="008758D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 </w:t>
      </w:r>
      <w:r w:rsidR="008758D3" w:rsidRPr="002F1B8D">
        <w:rPr>
          <w:sz w:val="28"/>
          <w:szCs w:val="28"/>
        </w:rPr>
        <w:t>о реализуемых образовательных программах с указанием учебных предметов, курсов, дисциплин (м</w:t>
      </w:r>
      <w:r w:rsidR="008758D3" w:rsidRPr="002F1B8D">
        <w:rPr>
          <w:sz w:val="28"/>
          <w:szCs w:val="28"/>
        </w:rPr>
        <w:t>о</w:t>
      </w:r>
      <w:r w:rsidR="008758D3" w:rsidRPr="002F1B8D">
        <w:rPr>
          <w:sz w:val="28"/>
          <w:szCs w:val="28"/>
        </w:rPr>
        <w:t>дулей), предусмотренных соответствующей образов</w:t>
      </w:r>
      <w:r w:rsidR="008758D3" w:rsidRPr="002F1B8D">
        <w:rPr>
          <w:sz w:val="28"/>
          <w:szCs w:val="28"/>
        </w:rPr>
        <w:t>а</w:t>
      </w:r>
      <w:r w:rsidR="008758D3" w:rsidRPr="002F1B8D">
        <w:rPr>
          <w:sz w:val="28"/>
          <w:szCs w:val="28"/>
        </w:rPr>
        <w:t>тельной программой;</w:t>
      </w:r>
    </w:p>
    <w:p w:rsidR="008758D3" w:rsidRPr="002F1B8D" w:rsidRDefault="002F1B8D" w:rsidP="00CF73A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 </w:t>
      </w:r>
      <w:r w:rsidR="008758D3" w:rsidRPr="002F1B8D">
        <w:rPr>
          <w:sz w:val="28"/>
          <w:szCs w:val="28"/>
        </w:rPr>
        <w:t>о численности обучающихся по реализуемым образовательным пр</w:t>
      </w:r>
      <w:r w:rsidR="008758D3" w:rsidRPr="002F1B8D">
        <w:rPr>
          <w:sz w:val="28"/>
          <w:szCs w:val="28"/>
        </w:rPr>
        <w:t>о</w:t>
      </w:r>
      <w:r w:rsidR="008758D3" w:rsidRPr="002F1B8D">
        <w:rPr>
          <w:sz w:val="28"/>
          <w:szCs w:val="28"/>
        </w:rPr>
        <w:t>граммам за счет бюджетных а</w:t>
      </w:r>
      <w:r w:rsidR="008758D3" w:rsidRPr="002F1B8D">
        <w:rPr>
          <w:sz w:val="28"/>
          <w:szCs w:val="28"/>
        </w:rPr>
        <w:t>с</w:t>
      </w:r>
      <w:r w:rsidR="008758D3" w:rsidRPr="002F1B8D">
        <w:rPr>
          <w:sz w:val="28"/>
          <w:szCs w:val="28"/>
        </w:rPr>
        <w:t xml:space="preserve">сигнований </w:t>
      </w:r>
      <w:r>
        <w:rPr>
          <w:sz w:val="28"/>
          <w:szCs w:val="28"/>
        </w:rPr>
        <w:t>местного бюджета</w:t>
      </w:r>
      <w:r w:rsidR="008758D3" w:rsidRPr="002F1B8D">
        <w:rPr>
          <w:sz w:val="28"/>
          <w:szCs w:val="28"/>
        </w:rPr>
        <w:t>;</w:t>
      </w:r>
    </w:p>
    <w:p w:rsidR="00225247" w:rsidRPr="008758D3" w:rsidRDefault="008758D3" w:rsidP="00225247">
      <w:pPr>
        <w:ind w:firstLine="709"/>
        <w:jc w:val="both"/>
        <w:rPr>
          <w:sz w:val="28"/>
          <w:szCs w:val="28"/>
        </w:rPr>
      </w:pPr>
      <w:r w:rsidRPr="002F1B8D">
        <w:rPr>
          <w:sz w:val="28"/>
          <w:szCs w:val="28"/>
        </w:rPr>
        <w:t xml:space="preserve">д) о </w:t>
      </w:r>
      <w:r w:rsidR="002F1B8D">
        <w:rPr>
          <w:sz w:val="28"/>
          <w:szCs w:val="28"/>
        </w:rPr>
        <w:t>языке</w:t>
      </w:r>
      <w:r w:rsidRPr="002F1B8D">
        <w:rPr>
          <w:sz w:val="28"/>
          <w:szCs w:val="28"/>
        </w:rPr>
        <w:t xml:space="preserve"> образования</w:t>
      </w:r>
      <w:r w:rsidRPr="008758D3">
        <w:rPr>
          <w:sz w:val="28"/>
          <w:szCs w:val="28"/>
        </w:rPr>
        <w:t>;</w:t>
      </w:r>
    </w:p>
    <w:p w:rsidR="002F1B8D" w:rsidRPr="00705786" w:rsidRDefault="002F1B8D" w:rsidP="008758D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="008758D3" w:rsidRPr="008758D3">
        <w:rPr>
          <w:sz w:val="28"/>
          <w:szCs w:val="28"/>
        </w:rPr>
        <w:t>) о</w:t>
      </w:r>
      <w:r>
        <w:rPr>
          <w:sz w:val="28"/>
          <w:szCs w:val="28"/>
        </w:rPr>
        <w:t xml:space="preserve"> директоре Школы</w:t>
      </w:r>
      <w:r w:rsidRPr="00705786">
        <w:rPr>
          <w:sz w:val="28"/>
          <w:szCs w:val="28"/>
        </w:rPr>
        <w:t>;</w:t>
      </w:r>
      <w:r w:rsidR="008758D3" w:rsidRPr="00705786">
        <w:rPr>
          <w:sz w:val="28"/>
          <w:szCs w:val="28"/>
        </w:rPr>
        <w:t xml:space="preserve"> </w:t>
      </w:r>
    </w:p>
    <w:p w:rsidR="008758D3" w:rsidRPr="008758D3" w:rsidRDefault="002F1B8D" w:rsidP="008758D3">
      <w:pPr>
        <w:ind w:firstLine="709"/>
        <w:jc w:val="both"/>
        <w:rPr>
          <w:sz w:val="28"/>
          <w:szCs w:val="28"/>
        </w:rPr>
      </w:pPr>
      <w:r w:rsidRPr="002F1B8D">
        <w:rPr>
          <w:sz w:val="28"/>
          <w:szCs w:val="28"/>
        </w:rPr>
        <w:t>ж</w:t>
      </w:r>
      <w:r w:rsidR="008758D3" w:rsidRPr="002F1B8D">
        <w:rPr>
          <w:sz w:val="28"/>
          <w:szCs w:val="28"/>
        </w:rPr>
        <w:t>) о персональном составе педагогических работников</w:t>
      </w:r>
      <w:r w:rsidR="008758D3" w:rsidRPr="008758D3">
        <w:rPr>
          <w:sz w:val="28"/>
          <w:szCs w:val="28"/>
        </w:rPr>
        <w:t xml:space="preserve"> с указанием уро</w:t>
      </w:r>
      <w:r w:rsidR="008758D3" w:rsidRPr="008758D3">
        <w:rPr>
          <w:sz w:val="28"/>
          <w:szCs w:val="28"/>
        </w:rPr>
        <w:t>в</w:t>
      </w:r>
      <w:r w:rsidR="008758D3" w:rsidRPr="008758D3">
        <w:rPr>
          <w:sz w:val="28"/>
          <w:szCs w:val="28"/>
        </w:rPr>
        <w:t>ня образования, квалиф</w:t>
      </w:r>
      <w:r w:rsidR="008758D3" w:rsidRPr="008758D3">
        <w:rPr>
          <w:sz w:val="28"/>
          <w:szCs w:val="28"/>
        </w:rPr>
        <w:t>и</w:t>
      </w:r>
      <w:r w:rsidR="008758D3" w:rsidRPr="008758D3">
        <w:rPr>
          <w:sz w:val="28"/>
          <w:szCs w:val="28"/>
        </w:rPr>
        <w:t>кации и опыта работы;</w:t>
      </w:r>
    </w:p>
    <w:p w:rsidR="008758D3" w:rsidRPr="008758D3" w:rsidRDefault="002F1B8D" w:rsidP="008758D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з) </w:t>
      </w:r>
      <w:r w:rsidR="008758D3" w:rsidRPr="008758D3">
        <w:rPr>
          <w:sz w:val="28"/>
          <w:szCs w:val="28"/>
        </w:rPr>
        <w:t xml:space="preserve">о </w:t>
      </w:r>
      <w:r w:rsidR="008758D3" w:rsidRPr="002F1B8D">
        <w:rPr>
          <w:sz w:val="28"/>
          <w:szCs w:val="28"/>
        </w:rPr>
        <w:t>материально-техническом обеспечении образовательной деятельн</w:t>
      </w:r>
      <w:r w:rsidR="008758D3" w:rsidRPr="002F1B8D">
        <w:rPr>
          <w:sz w:val="28"/>
          <w:szCs w:val="28"/>
        </w:rPr>
        <w:t>о</w:t>
      </w:r>
      <w:r w:rsidR="008758D3" w:rsidRPr="002F1B8D">
        <w:rPr>
          <w:sz w:val="28"/>
          <w:szCs w:val="28"/>
        </w:rPr>
        <w:t>сти (в том числе о наличии об</w:t>
      </w:r>
      <w:r w:rsidR="008758D3" w:rsidRPr="002F1B8D">
        <w:rPr>
          <w:sz w:val="28"/>
          <w:szCs w:val="28"/>
        </w:rPr>
        <w:t>о</w:t>
      </w:r>
      <w:r w:rsidR="008758D3" w:rsidRPr="002F1B8D">
        <w:rPr>
          <w:sz w:val="28"/>
          <w:szCs w:val="28"/>
        </w:rPr>
        <w:t>рудованных</w:t>
      </w:r>
      <w:r w:rsidR="008758D3" w:rsidRPr="008758D3">
        <w:rPr>
          <w:sz w:val="28"/>
          <w:szCs w:val="28"/>
        </w:rPr>
        <w:t xml:space="preserve"> учебных кабинетов, объектов для проведения практических занятий, библиотек, средств обуч</w:t>
      </w:r>
      <w:r w:rsidR="008758D3" w:rsidRPr="008758D3">
        <w:rPr>
          <w:sz w:val="28"/>
          <w:szCs w:val="28"/>
        </w:rPr>
        <w:t>е</w:t>
      </w:r>
      <w:r w:rsidR="008758D3" w:rsidRPr="008758D3">
        <w:rPr>
          <w:sz w:val="28"/>
          <w:szCs w:val="28"/>
        </w:rPr>
        <w:t>ния и воспитания, об условиях охраны здоровья обучающихся, о доступе к информационным си</w:t>
      </w:r>
      <w:r w:rsidR="008758D3" w:rsidRPr="008758D3">
        <w:rPr>
          <w:sz w:val="28"/>
          <w:szCs w:val="28"/>
        </w:rPr>
        <w:t>с</w:t>
      </w:r>
      <w:r w:rsidR="008758D3" w:rsidRPr="008758D3">
        <w:rPr>
          <w:sz w:val="28"/>
          <w:szCs w:val="28"/>
        </w:rPr>
        <w:t>темам и информационно-телекоммуникационным сетям, об электронных обр</w:t>
      </w:r>
      <w:r w:rsidR="008758D3" w:rsidRPr="008758D3">
        <w:rPr>
          <w:sz w:val="28"/>
          <w:szCs w:val="28"/>
        </w:rPr>
        <w:t>а</w:t>
      </w:r>
      <w:r w:rsidR="008758D3" w:rsidRPr="008758D3">
        <w:rPr>
          <w:sz w:val="28"/>
          <w:szCs w:val="28"/>
        </w:rPr>
        <w:t>зовательных ресурсах, к которым обеспечивается доступ обучающи</w:t>
      </w:r>
      <w:r w:rsidR="008758D3" w:rsidRPr="008758D3">
        <w:rPr>
          <w:sz w:val="28"/>
          <w:szCs w:val="28"/>
        </w:rPr>
        <w:t>х</w:t>
      </w:r>
      <w:r w:rsidR="008758D3" w:rsidRPr="008758D3">
        <w:rPr>
          <w:sz w:val="28"/>
          <w:szCs w:val="28"/>
        </w:rPr>
        <w:t>ся);</w:t>
      </w:r>
    </w:p>
    <w:p w:rsidR="008758D3" w:rsidRPr="002F1B8D" w:rsidRDefault="002F1B8D" w:rsidP="008758D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8758D3" w:rsidRPr="008758D3">
        <w:rPr>
          <w:sz w:val="28"/>
          <w:szCs w:val="28"/>
        </w:rPr>
        <w:t xml:space="preserve">) о </w:t>
      </w:r>
      <w:r w:rsidR="008758D3" w:rsidRPr="002F1B8D">
        <w:rPr>
          <w:sz w:val="28"/>
          <w:szCs w:val="28"/>
        </w:rPr>
        <w:t>количестве вакантных мест для приема (перевода) по каждой образ</w:t>
      </w:r>
      <w:r w:rsidR="008758D3" w:rsidRPr="002F1B8D">
        <w:rPr>
          <w:sz w:val="28"/>
          <w:szCs w:val="28"/>
        </w:rPr>
        <w:t>о</w:t>
      </w:r>
      <w:r w:rsidR="008758D3" w:rsidRPr="002F1B8D">
        <w:rPr>
          <w:sz w:val="28"/>
          <w:szCs w:val="28"/>
        </w:rPr>
        <w:t>вательной программе, по направлению подготовки (на места, финансируемые за счет бюджетных ассигнований мест</w:t>
      </w:r>
      <w:r w:rsidR="00DA11EE">
        <w:rPr>
          <w:sz w:val="28"/>
          <w:szCs w:val="28"/>
        </w:rPr>
        <w:t>ного</w:t>
      </w:r>
      <w:r w:rsidR="008758D3" w:rsidRPr="002F1B8D">
        <w:rPr>
          <w:sz w:val="28"/>
          <w:szCs w:val="28"/>
        </w:rPr>
        <w:t xml:space="preserve"> бюдже</w:t>
      </w:r>
      <w:r w:rsidR="00DA11EE">
        <w:rPr>
          <w:sz w:val="28"/>
          <w:szCs w:val="28"/>
        </w:rPr>
        <w:t>та</w:t>
      </w:r>
      <w:r w:rsidR="008758D3" w:rsidRPr="002F1B8D">
        <w:rPr>
          <w:sz w:val="28"/>
          <w:szCs w:val="28"/>
        </w:rPr>
        <w:t>;</w:t>
      </w:r>
    </w:p>
    <w:p w:rsidR="008758D3" w:rsidRPr="00252F9E" w:rsidRDefault="00D41B57" w:rsidP="008758D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</w:t>
      </w:r>
      <w:r w:rsidR="00DA11EE">
        <w:rPr>
          <w:sz w:val="28"/>
          <w:szCs w:val="28"/>
        </w:rPr>
        <w:t>) </w:t>
      </w:r>
      <w:r w:rsidR="008758D3" w:rsidRPr="008758D3">
        <w:rPr>
          <w:sz w:val="28"/>
          <w:szCs w:val="28"/>
        </w:rPr>
        <w:t xml:space="preserve">о наличии и об условиях предоставления обучающимся </w:t>
      </w:r>
      <w:r w:rsidR="008758D3" w:rsidRPr="00252F9E">
        <w:rPr>
          <w:sz w:val="28"/>
          <w:szCs w:val="28"/>
        </w:rPr>
        <w:t>мер социал</w:t>
      </w:r>
      <w:r w:rsidR="008758D3" w:rsidRPr="00252F9E">
        <w:rPr>
          <w:sz w:val="28"/>
          <w:szCs w:val="28"/>
        </w:rPr>
        <w:t>ь</w:t>
      </w:r>
      <w:r w:rsidR="008758D3" w:rsidRPr="00252F9E">
        <w:rPr>
          <w:sz w:val="28"/>
          <w:szCs w:val="28"/>
        </w:rPr>
        <w:t>ной поддер</w:t>
      </w:r>
      <w:r w:rsidR="008758D3" w:rsidRPr="00252F9E">
        <w:rPr>
          <w:sz w:val="28"/>
          <w:szCs w:val="28"/>
        </w:rPr>
        <w:t>ж</w:t>
      </w:r>
      <w:r w:rsidR="008758D3" w:rsidRPr="00252F9E">
        <w:rPr>
          <w:sz w:val="28"/>
          <w:szCs w:val="28"/>
        </w:rPr>
        <w:t>ки;</w:t>
      </w:r>
    </w:p>
    <w:p w:rsidR="008758D3" w:rsidRPr="00DA11EE" w:rsidRDefault="00D41B57" w:rsidP="008758D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="008758D3" w:rsidRPr="008758D3">
        <w:rPr>
          <w:sz w:val="28"/>
          <w:szCs w:val="28"/>
        </w:rPr>
        <w:t xml:space="preserve">) </w:t>
      </w:r>
      <w:r w:rsidR="008758D3" w:rsidRPr="00DA11EE">
        <w:rPr>
          <w:sz w:val="28"/>
          <w:szCs w:val="28"/>
        </w:rPr>
        <w:t>об объеме образовательной деятельности, финансовое обеспечение к</w:t>
      </w:r>
      <w:r w:rsidR="008758D3" w:rsidRPr="00DA11EE">
        <w:rPr>
          <w:sz w:val="28"/>
          <w:szCs w:val="28"/>
        </w:rPr>
        <w:t>о</w:t>
      </w:r>
      <w:r w:rsidR="008758D3" w:rsidRPr="00DA11EE">
        <w:rPr>
          <w:sz w:val="28"/>
          <w:szCs w:val="28"/>
        </w:rPr>
        <w:t xml:space="preserve">торой осуществляется за счет бюджетных ассигнований </w:t>
      </w:r>
      <w:r w:rsidR="00316BF5">
        <w:rPr>
          <w:sz w:val="28"/>
          <w:szCs w:val="28"/>
        </w:rPr>
        <w:t>местного бюджета</w:t>
      </w:r>
      <w:r w:rsidR="008758D3" w:rsidRPr="00DA11EE">
        <w:rPr>
          <w:sz w:val="28"/>
          <w:szCs w:val="28"/>
        </w:rPr>
        <w:t>, по договорам об образовании за счет средств физических и (или) юридических лиц;</w:t>
      </w:r>
    </w:p>
    <w:p w:rsidR="008758D3" w:rsidRPr="00DA11EE" w:rsidRDefault="00D41B57" w:rsidP="008758D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8758D3" w:rsidRPr="00DA11EE">
        <w:rPr>
          <w:sz w:val="28"/>
          <w:szCs w:val="28"/>
        </w:rPr>
        <w:t>) о поступлении финансовых и материальных средств и об их расход</w:t>
      </w:r>
      <w:r w:rsidR="008758D3" w:rsidRPr="00DA11EE">
        <w:rPr>
          <w:sz w:val="28"/>
          <w:szCs w:val="28"/>
        </w:rPr>
        <w:t>о</w:t>
      </w:r>
      <w:r w:rsidR="008758D3" w:rsidRPr="00DA11EE">
        <w:rPr>
          <w:sz w:val="28"/>
          <w:szCs w:val="28"/>
        </w:rPr>
        <w:t>вании по итогам финанс</w:t>
      </w:r>
      <w:r w:rsidR="008758D3" w:rsidRPr="00DA11EE">
        <w:rPr>
          <w:sz w:val="28"/>
          <w:szCs w:val="28"/>
        </w:rPr>
        <w:t>о</w:t>
      </w:r>
      <w:r w:rsidR="008758D3" w:rsidRPr="00DA11EE">
        <w:rPr>
          <w:sz w:val="28"/>
          <w:szCs w:val="28"/>
        </w:rPr>
        <w:t>вого года;</w:t>
      </w:r>
    </w:p>
    <w:p w:rsidR="008758D3" w:rsidRPr="00252F9E" w:rsidRDefault="00D41B57" w:rsidP="00A17004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8758D3" w:rsidRPr="00DA11EE">
        <w:rPr>
          <w:sz w:val="28"/>
          <w:szCs w:val="28"/>
        </w:rPr>
        <w:t xml:space="preserve">) </w:t>
      </w:r>
      <w:r w:rsidR="008758D3" w:rsidRPr="00252F9E">
        <w:rPr>
          <w:sz w:val="28"/>
          <w:szCs w:val="28"/>
        </w:rPr>
        <w:t>о трудоустройстве выпускников;</w:t>
      </w:r>
    </w:p>
    <w:p w:rsidR="008758D3" w:rsidRPr="00A17004" w:rsidRDefault="008758D3" w:rsidP="008758D3">
      <w:pPr>
        <w:ind w:firstLine="709"/>
        <w:jc w:val="both"/>
        <w:rPr>
          <w:sz w:val="28"/>
          <w:szCs w:val="28"/>
        </w:rPr>
      </w:pPr>
      <w:r w:rsidRPr="00A17004">
        <w:rPr>
          <w:sz w:val="28"/>
          <w:szCs w:val="28"/>
        </w:rPr>
        <w:t>2) копий:</w:t>
      </w:r>
    </w:p>
    <w:p w:rsidR="008758D3" w:rsidRPr="008758D3" w:rsidRDefault="008758D3" w:rsidP="008758D3">
      <w:pPr>
        <w:ind w:firstLine="709"/>
        <w:jc w:val="both"/>
        <w:rPr>
          <w:sz w:val="28"/>
          <w:szCs w:val="28"/>
        </w:rPr>
      </w:pPr>
      <w:r w:rsidRPr="008758D3">
        <w:rPr>
          <w:sz w:val="28"/>
          <w:szCs w:val="28"/>
        </w:rPr>
        <w:t>а) устава</w:t>
      </w:r>
      <w:r w:rsidR="00A17004">
        <w:rPr>
          <w:sz w:val="28"/>
          <w:szCs w:val="28"/>
        </w:rPr>
        <w:t xml:space="preserve"> Школы</w:t>
      </w:r>
      <w:r w:rsidRPr="008758D3">
        <w:rPr>
          <w:sz w:val="28"/>
          <w:szCs w:val="28"/>
        </w:rPr>
        <w:t>;</w:t>
      </w:r>
    </w:p>
    <w:p w:rsidR="008758D3" w:rsidRPr="008758D3" w:rsidRDefault="008758D3" w:rsidP="008758D3">
      <w:pPr>
        <w:ind w:firstLine="709"/>
        <w:jc w:val="both"/>
        <w:rPr>
          <w:sz w:val="28"/>
          <w:szCs w:val="28"/>
        </w:rPr>
      </w:pPr>
      <w:r w:rsidRPr="008758D3">
        <w:rPr>
          <w:sz w:val="28"/>
          <w:szCs w:val="28"/>
        </w:rPr>
        <w:t>б) лицензии на осуществление образовательной деятельности (с прил</w:t>
      </w:r>
      <w:r w:rsidRPr="008758D3">
        <w:rPr>
          <w:sz w:val="28"/>
          <w:szCs w:val="28"/>
        </w:rPr>
        <w:t>о</w:t>
      </w:r>
      <w:r w:rsidRPr="008758D3">
        <w:rPr>
          <w:sz w:val="28"/>
          <w:szCs w:val="28"/>
        </w:rPr>
        <w:t>жени</w:t>
      </w:r>
      <w:r w:rsidRPr="008758D3">
        <w:rPr>
          <w:sz w:val="28"/>
          <w:szCs w:val="28"/>
        </w:rPr>
        <w:t>я</w:t>
      </w:r>
      <w:r w:rsidRPr="008758D3">
        <w:rPr>
          <w:sz w:val="28"/>
          <w:szCs w:val="28"/>
        </w:rPr>
        <w:t>ми);</w:t>
      </w:r>
    </w:p>
    <w:p w:rsidR="008758D3" w:rsidRPr="008758D3" w:rsidRDefault="00A17004" w:rsidP="008758D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 </w:t>
      </w:r>
      <w:r w:rsidR="008758D3" w:rsidRPr="008758D3">
        <w:rPr>
          <w:sz w:val="28"/>
          <w:szCs w:val="28"/>
        </w:rPr>
        <w:t>плана финансово-хозяйственной деятельности</w:t>
      </w:r>
      <w:r>
        <w:rPr>
          <w:sz w:val="28"/>
          <w:szCs w:val="28"/>
        </w:rPr>
        <w:t xml:space="preserve"> Школы</w:t>
      </w:r>
      <w:r w:rsidR="008758D3" w:rsidRPr="008758D3">
        <w:rPr>
          <w:sz w:val="28"/>
          <w:szCs w:val="28"/>
        </w:rPr>
        <w:t>, утвержденного в установленном законодател</w:t>
      </w:r>
      <w:r w:rsidR="008758D3" w:rsidRPr="008758D3">
        <w:rPr>
          <w:sz w:val="28"/>
          <w:szCs w:val="28"/>
        </w:rPr>
        <w:t>ь</w:t>
      </w:r>
      <w:r w:rsidR="008758D3" w:rsidRPr="008758D3">
        <w:rPr>
          <w:sz w:val="28"/>
          <w:szCs w:val="28"/>
        </w:rPr>
        <w:t>ством Российской Федерации по</w:t>
      </w:r>
      <w:r>
        <w:rPr>
          <w:sz w:val="28"/>
          <w:szCs w:val="28"/>
        </w:rPr>
        <w:t>рядке;</w:t>
      </w:r>
      <w:r w:rsidR="008758D3" w:rsidRPr="008758D3">
        <w:rPr>
          <w:sz w:val="28"/>
          <w:szCs w:val="28"/>
        </w:rPr>
        <w:t xml:space="preserve"> </w:t>
      </w:r>
    </w:p>
    <w:p w:rsidR="008758D3" w:rsidRPr="008758D3" w:rsidRDefault="00A17004" w:rsidP="008228F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 </w:t>
      </w:r>
      <w:r w:rsidR="008758D3" w:rsidRPr="008758D3">
        <w:rPr>
          <w:sz w:val="28"/>
          <w:szCs w:val="28"/>
        </w:rPr>
        <w:t>локальных нормативных актов</w:t>
      </w:r>
      <w:r w:rsidR="00806B48" w:rsidRPr="00806B48">
        <w:rPr>
          <w:color w:val="FF0000"/>
        </w:rPr>
        <w:t xml:space="preserve"> </w:t>
      </w:r>
      <w:r w:rsidR="00806B48" w:rsidRPr="00806B48">
        <w:rPr>
          <w:sz w:val="28"/>
          <w:szCs w:val="28"/>
        </w:rPr>
        <w:t>по основным вопросам организации и осуществления образовател</w:t>
      </w:r>
      <w:r w:rsidR="00806B48" w:rsidRPr="00806B48">
        <w:rPr>
          <w:sz w:val="28"/>
          <w:szCs w:val="28"/>
        </w:rPr>
        <w:t>ь</w:t>
      </w:r>
      <w:r w:rsidR="00806B48" w:rsidRPr="00806B48">
        <w:rPr>
          <w:sz w:val="28"/>
          <w:szCs w:val="28"/>
        </w:rPr>
        <w:t>ной деятельности</w:t>
      </w:r>
      <w:r w:rsidR="00806B48">
        <w:rPr>
          <w:sz w:val="28"/>
          <w:szCs w:val="28"/>
        </w:rPr>
        <w:t xml:space="preserve"> (</w:t>
      </w:r>
      <w:r w:rsidR="00806B48" w:rsidRPr="00806B48">
        <w:rPr>
          <w:sz w:val="28"/>
          <w:szCs w:val="28"/>
        </w:rPr>
        <w:t>в том числе регламенти</w:t>
      </w:r>
      <w:r w:rsidR="004837BF">
        <w:rPr>
          <w:sz w:val="28"/>
          <w:szCs w:val="28"/>
        </w:rPr>
        <w:t>рующие п</w:t>
      </w:r>
      <w:r w:rsidR="00806B48" w:rsidRPr="00806B48">
        <w:rPr>
          <w:sz w:val="28"/>
          <w:szCs w:val="28"/>
        </w:rPr>
        <w:t>равила приема обучающихся, режим занятий обучающихся, формы, пери</w:t>
      </w:r>
      <w:r w:rsidR="00806B48" w:rsidRPr="00806B48">
        <w:rPr>
          <w:sz w:val="28"/>
          <w:szCs w:val="28"/>
        </w:rPr>
        <w:t>о</w:t>
      </w:r>
      <w:r w:rsidR="00806B48" w:rsidRPr="00806B48">
        <w:rPr>
          <w:sz w:val="28"/>
          <w:szCs w:val="28"/>
        </w:rPr>
        <w:t>дичность и порядок текущего контроля успеваемости и промежуточной атт</w:t>
      </w:r>
      <w:r w:rsidR="00806B48" w:rsidRPr="00806B48">
        <w:rPr>
          <w:sz w:val="28"/>
          <w:szCs w:val="28"/>
        </w:rPr>
        <w:t>е</w:t>
      </w:r>
      <w:r w:rsidR="00806B48" w:rsidRPr="00806B48">
        <w:rPr>
          <w:sz w:val="28"/>
          <w:szCs w:val="28"/>
        </w:rPr>
        <w:t>стации обучающихся, порядок и основания перевода, отчисления и восстано</w:t>
      </w:r>
      <w:r w:rsidR="00806B48" w:rsidRPr="00806B48">
        <w:rPr>
          <w:sz w:val="28"/>
          <w:szCs w:val="28"/>
        </w:rPr>
        <w:t>в</w:t>
      </w:r>
      <w:r w:rsidR="00806B48" w:rsidRPr="00806B48">
        <w:rPr>
          <w:sz w:val="28"/>
          <w:szCs w:val="28"/>
        </w:rPr>
        <w:t>ления обучающихся, порядок оформл</w:t>
      </w:r>
      <w:r w:rsidR="00806B48" w:rsidRPr="00806B48">
        <w:rPr>
          <w:sz w:val="28"/>
          <w:szCs w:val="28"/>
        </w:rPr>
        <w:t>е</w:t>
      </w:r>
      <w:r w:rsidR="00806B48" w:rsidRPr="00806B48">
        <w:rPr>
          <w:sz w:val="28"/>
          <w:szCs w:val="28"/>
        </w:rPr>
        <w:t xml:space="preserve">ния возникновения, приостановления и прекращения отношений между </w:t>
      </w:r>
      <w:r w:rsidR="00806B48">
        <w:rPr>
          <w:sz w:val="28"/>
          <w:szCs w:val="28"/>
        </w:rPr>
        <w:t xml:space="preserve">Школой </w:t>
      </w:r>
      <w:r w:rsidR="00806B48" w:rsidRPr="00806B48">
        <w:rPr>
          <w:sz w:val="28"/>
          <w:szCs w:val="28"/>
        </w:rPr>
        <w:t xml:space="preserve">и </w:t>
      </w:r>
      <w:r w:rsidR="00806B48" w:rsidRPr="00252F9E">
        <w:rPr>
          <w:sz w:val="28"/>
          <w:szCs w:val="28"/>
        </w:rPr>
        <w:t>обучающимися и (или) родителями (законными представителями) несовершеннолетних</w:t>
      </w:r>
      <w:r w:rsidR="00806B48" w:rsidRPr="00806B48">
        <w:rPr>
          <w:sz w:val="28"/>
          <w:szCs w:val="28"/>
        </w:rPr>
        <w:t xml:space="preserve"> обучаю</w:t>
      </w:r>
      <w:r w:rsidR="00806B48">
        <w:rPr>
          <w:sz w:val="28"/>
          <w:szCs w:val="28"/>
        </w:rPr>
        <w:t>щихся)</w:t>
      </w:r>
      <w:r w:rsidR="008758D3" w:rsidRPr="00806B48">
        <w:rPr>
          <w:sz w:val="28"/>
          <w:szCs w:val="28"/>
        </w:rPr>
        <w:t>,</w:t>
      </w:r>
      <w:r w:rsidR="00806B48">
        <w:rPr>
          <w:sz w:val="28"/>
          <w:szCs w:val="28"/>
        </w:rPr>
        <w:t xml:space="preserve"> </w:t>
      </w:r>
      <w:r w:rsidR="004837BF">
        <w:rPr>
          <w:sz w:val="28"/>
          <w:szCs w:val="28"/>
        </w:rPr>
        <w:t>п</w:t>
      </w:r>
      <w:r w:rsidR="008758D3" w:rsidRPr="008758D3">
        <w:rPr>
          <w:sz w:val="28"/>
          <w:szCs w:val="28"/>
        </w:rPr>
        <w:t>равил внутреннего распорядка обучающих</w:t>
      </w:r>
      <w:r w:rsidR="004837BF">
        <w:rPr>
          <w:sz w:val="28"/>
          <w:szCs w:val="28"/>
        </w:rPr>
        <w:t>ся, п</w:t>
      </w:r>
      <w:r w:rsidR="008758D3" w:rsidRPr="008758D3">
        <w:rPr>
          <w:sz w:val="28"/>
          <w:szCs w:val="28"/>
        </w:rPr>
        <w:t>равил внутреннего трудового расп</w:t>
      </w:r>
      <w:r w:rsidR="008758D3" w:rsidRPr="008758D3">
        <w:rPr>
          <w:sz w:val="28"/>
          <w:szCs w:val="28"/>
        </w:rPr>
        <w:t>о</w:t>
      </w:r>
      <w:r w:rsidR="0051749C">
        <w:rPr>
          <w:sz w:val="28"/>
          <w:szCs w:val="28"/>
        </w:rPr>
        <w:t>рядка</w:t>
      </w:r>
      <w:r w:rsidR="008758D3" w:rsidRPr="008758D3">
        <w:rPr>
          <w:sz w:val="28"/>
          <w:szCs w:val="28"/>
        </w:rPr>
        <w:t>;</w:t>
      </w:r>
    </w:p>
    <w:p w:rsidR="008758D3" w:rsidRPr="00806B48" w:rsidRDefault="008758D3" w:rsidP="008758D3">
      <w:pPr>
        <w:ind w:firstLine="709"/>
        <w:jc w:val="both"/>
        <w:rPr>
          <w:sz w:val="28"/>
          <w:szCs w:val="28"/>
        </w:rPr>
      </w:pPr>
      <w:r w:rsidRPr="008758D3">
        <w:rPr>
          <w:sz w:val="28"/>
          <w:szCs w:val="28"/>
        </w:rPr>
        <w:t>3)</w:t>
      </w:r>
      <w:r w:rsidR="00A17004">
        <w:rPr>
          <w:sz w:val="28"/>
          <w:szCs w:val="28"/>
        </w:rPr>
        <w:t> </w:t>
      </w:r>
      <w:r w:rsidRPr="00806B48">
        <w:rPr>
          <w:sz w:val="28"/>
          <w:szCs w:val="28"/>
        </w:rPr>
        <w:t>отчета о результатах самообследования. Показатели деятельности</w:t>
      </w:r>
      <w:r w:rsidR="00806B48">
        <w:rPr>
          <w:sz w:val="28"/>
          <w:szCs w:val="28"/>
        </w:rPr>
        <w:t xml:space="preserve"> Школы</w:t>
      </w:r>
      <w:r w:rsidRPr="00806B48">
        <w:rPr>
          <w:sz w:val="28"/>
          <w:szCs w:val="28"/>
        </w:rPr>
        <w:t>, подлежащей самообследованию, и порядок его проведения устанавл</w:t>
      </w:r>
      <w:r w:rsidRPr="00806B48">
        <w:rPr>
          <w:sz w:val="28"/>
          <w:szCs w:val="28"/>
        </w:rPr>
        <w:t>и</w:t>
      </w:r>
      <w:r w:rsidRPr="00806B48">
        <w:rPr>
          <w:sz w:val="28"/>
          <w:szCs w:val="28"/>
        </w:rPr>
        <w:t xml:space="preserve">ваются </w:t>
      </w:r>
      <w:r w:rsidRPr="00252F9E">
        <w:rPr>
          <w:sz w:val="28"/>
          <w:szCs w:val="28"/>
        </w:rPr>
        <w:t>федеральным органом исполнительной</w:t>
      </w:r>
      <w:r w:rsidRPr="00806B48">
        <w:rPr>
          <w:sz w:val="28"/>
          <w:szCs w:val="28"/>
        </w:rPr>
        <w:t xml:space="preserve"> власти, осуществляющим фун</w:t>
      </w:r>
      <w:r w:rsidRPr="00806B48">
        <w:rPr>
          <w:sz w:val="28"/>
          <w:szCs w:val="28"/>
        </w:rPr>
        <w:t>к</w:t>
      </w:r>
      <w:r w:rsidRPr="00806B48">
        <w:rPr>
          <w:sz w:val="28"/>
          <w:szCs w:val="28"/>
        </w:rPr>
        <w:t>ции по выработке государственной политики и нормативно-правовому регул</w:t>
      </w:r>
      <w:r w:rsidRPr="00806B48">
        <w:rPr>
          <w:sz w:val="28"/>
          <w:szCs w:val="28"/>
        </w:rPr>
        <w:t>и</w:t>
      </w:r>
      <w:r w:rsidRPr="00806B48">
        <w:rPr>
          <w:sz w:val="28"/>
          <w:szCs w:val="28"/>
        </w:rPr>
        <w:t>рованию в сфере образования;</w:t>
      </w:r>
    </w:p>
    <w:p w:rsidR="008758D3" w:rsidRPr="00A071DB" w:rsidRDefault="0051749C" w:rsidP="00CF73A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071DB">
        <w:rPr>
          <w:sz w:val="28"/>
          <w:szCs w:val="28"/>
        </w:rPr>
        <w:t>) </w:t>
      </w:r>
      <w:r w:rsidR="008758D3" w:rsidRPr="00A071DB">
        <w:rPr>
          <w:sz w:val="28"/>
          <w:szCs w:val="28"/>
        </w:rPr>
        <w:t>предписаний органов, осуществляющих государственный контроль (надзор) в сфере образования, отчетов об исполнении таких предп</w:t>
      </w:r>
      <w:r w:rsidR="008758D3" w:rsidRPr="00A071DB">
        <w:rPr>
          <w:sz w:val="28"/>
          <w:szCs w:val="28"/>
        </w:rPr>
        <w:t>и</w:t>
      </w:r>
      <w:r w:rsidR="008758D3" w:rsidRPr="00A071DB">
        <w:rPr>
          <w:sz w:val="28"/>
          <w:szCs w:val="28"/>
        </w:rPr>
        <w:t>саний;</w:t>
      </w:r>
    </w:p>
    <w:p w:rsidR="008758D3" w:rsidRPr="00A071DB" w:rsidRDefault="0051749C" w:rsidP="00D5206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A071DB">
        <w:rPr>
          <w:sz w:val="28"/>
          <w:szCs w:val="28"/>
        </w:rPr>
        <w:t>) </w:t>
      </w:r>
      <w:r w:rsidR="008758D3" w:rsidRPr="00A071DB">
        <w:rPr>
          <w:sz w:val="28"/>
          <w:szCs w:val="28"/>
        </w:rPr>
        <w:t>иной информации, которая р</w:t>
      </w:r>
      <w:r w:rsidR="00D52065">
        <w:rPr>
          <w:sz w:val="28"/>
          <w:szCs w:val="28"/>
        </w:rPr>
        <w:t xml:space="preserve">азмещается, опубликовывается по </w:t>
      </w:r>
      <w:r w:rsidR="008758D3" w:rsidRPr="00A071DB">
        <w:rPr>
          <w:sz w:val="28"/>
          <w:szCs w:val="28"/>
        </w:rPr>
        <w:t>реш</w:t>
      </w:r>
      <w:r w:rsidR="008758D3" w:rsidRPr="00A071DB">
        <w:rPr>
          <w:sz w:val="28"/>
          <w:szCs w:val="28"/>
        </w:rPr>
        <w:t>е</w:t>
      </w:r>
      <w:r w:rsidR="008758D3" w:rsidRPr="00A071DB">
        <w:rPr>
          <w:sz w:val="28"/>
          <w:szCs w:val="28"/>
        </w:rPr>
        <w:t xml:space="preserve">нию </w:t>
      </w:r>
      <w:r w:rsidR="00A071DB">
        <w:rPr>
          <w:sz w:val="28"/>
          <w:szCs w:val="28"/>
        </w:rPr>
        <w:t xml:space="preserve">Школы </w:t>
      </w:r>
      <w:r w:rsidR="008758D3" w:rsidRPr="00A071DB">
        <w:rPr>
          <w:sz w:val="28"/>
          <w:szCs w:val="28"/>
        </w:rPr>
        <w:t>и (или) размещение, опубликование которой являются обязател</w:t>
      </w:r>
      <w:r w:rsidR="008758D3" w:rsidRPr="00A071DB">
        <w:rPr>
          <w:sz w:val="28"/>
          <w:szCs w:val="28"/>
        </w:rPr>
        <w:t>ь</w:t>
      </w:r>
      <w:r w:rsidR="008758D3" w:rsidRPr="00A071DB">
        <w:rPr>
          <w:sz w:val="28"/>
          <w:szCs w:val="28"/>
        </w:rPr>
        <w:t>ными в соответствии с законодательством Российской Федер</w:t>
      </w:r>
      <w:r w:rsidR="008758D3" w:rsidRPr="00A071DB">
        <w:rPr>
          <w:sz w:val="28"/>
          <w:szCs w:val="28"/>
        </w:rPr>
        <w:t>а</w:t>
      </w:r>
      <w:r w:rsidR="008758D3" w:rsidRPr="00A071DB">
        <w:rPr>
          <w:sz w:val="28"/>
          <w:szCs w:val="28"/>
        </w:rPr>
        <w:t>ции.</w:t>
      </w:r>
    </w:p>
    <w:p w:rsidR="00D369FB" w:rsidRDefault="002640CF" w:rsidP="00F648E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1749C">
        <w:rPr>
          <w:rFonts w:ascii="Times New Roman" w:hAnsi="Times New Roman" w:cs="Times New Roman"/>
          <w:sz w:val="28"/>
          <w:szCs w:val="28"/>
        </w:rPr>
        <w:t>14</w:t>
      </w:r>
      <w:r w:rsidR="00E63193">
        <w:rPr>
          <w:rFonts w:ascii="Times New Roman" w:hAnsi="Times New Roman" w:cs="Times New Roman"/>
          <w:sz w:val="28"/>
          <w:szCs w:val="28"/>
        </w:rPr>
        <w:t>. </w:t>
      </w:r>
      <w:r w:rsidR="008758D3" w:rsidRPr="00A071DB">
        <w:rPr>
          <w:rFonts w:ascii="Times New Roman" w:hAnsi="Times New Roman" w:cs="Times New Roman"/>
          <w:sz w:val="28"/>
          <w:szCs w:val="28"/>
        </w:rPr>
        <w:t xml:space="preserve">Информация и документы, указанные в </w:t>
      </w:r>
      <w:r w:rsidR="00E63193" w:rsidRPr="00CF73AF">
        <w:rPr>
          <w:rFonts w:ascii="Times New Roman" w:hAnsi="Times New Roman" w:cs="Times New Roman"/>
          <w:sz w:val="28"/>
          <w:szCs w:val="28"/>
        </w:rPr>
        <w:t xml:space="preserve">пункте </w:t>
      </w:r>
      <w:r w:rsidR="006C791F" w:rsidRPr="00CF73AF">
        <w:rPr>
          <w:rFonts w:ascii="Times New Roman" w:hAnsi="Times New Roman" w:cs="Times New Roman"/>
          <w:sz w:val="28"/>
          <w:szCs w:val="28"/>
        </w:rPr>
        <w:t>3.</w:t>
      </w:r>
      <w:r w:rsidR="0051749C">
        <w:rPr>
          <w:rFonts w:ascii="Times New Roman" w:hAnsi="Times New Roman" w:cs="Times New Roman"/>
          <w:sz w:val="28"/>
          <w:szCs w:val="28"/>
        </w:rPr>
        <w:t>13</w:t>
      </w:r>
      <w:r w:rsidR="00136595" w:rsidRPr="00CF73AF">
        <w:rPr>
          <w:rFonts w:ascii="Times New Roman" w:hAnsi="Times New Roman" w:cs="Times New Roman"/>
          <w:sz w:val="28"/>
          <w:szCs w:val="28"/>
        </w:rPr>
        <w:t>.</w:t>
      </w:r>
      <w:r w:rsidR="00136595" w:rsidRPr="0013659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758D3" w:rsidRPr="006C791F">
        <w:rPr>
          <w:rFonts w:ascii="Times New Roman" w:hAnsi="Times New Roman" w:cs="Times New Roman"/>
          <w:sz w:val="28"/>
          <w:szCs w:val="28"/>
        </w:rPr>
        <w:t>настоя</w:t>
      </w:r>
      <w:r w:rsidR="00136595" w:rsidRPr="006C791F">
        <w:rPr>
          <w:rFonts w:ascii="Times New Roman" w:hAnsi="Times New Roman" w:cs="Times New Roman"/>
          <w:sz w:val="28"/>
          <w:szCs w:val="28"/>
        </w:rPr>
        <w:t>щего раздела</w:t>
      </w:r>
      <w:r w:rsidR="008758D3" w:rsidRPr="00A071DB">
        <w:rPr>
          <w:rFonts w:ascii="Times New Roman" w:hAnsi="Times New Roman" w:cs="Times New Roman"/>
          <w:sz w:val="28"/>
          <w:szCs w:val="28"/>
        </w:rPr>
        <w:t xml:space="preserve">, подлежат размещению на официальном сайте </w:t>
      </w:r>
      <w:r w:rsidR="00136595">
        <w:rPr>
          <w:rFonts w:ascii="Times New Roman" w:hAnsi="Times New Roman" w:cs="Times New Roman"/>
          <w:sz w:val="28"/>
          <w:szCs w:val="28"/>
        </w:rPr>
        <w:t xml:space="preserve">Школы </w:t>
      </w:r>
      <w:r w:rsidR="00A071DB">
        <w:rPr>
          <w:rFonts w:ascii="Times New Roman" w:hAnsi="Times New Roman" w:cs="Times New Roman"/>
          <w:sz w:val="28"/>
          <w:szCs w:val="28"/>
        </w:rPr>
        <w:t>в сети «</w:t>
      </w:r>
      <w:r w:rsidR="008758D3" w:rsidRPr="00A071DB">
        <w:rPr>
          <w:rFonts w:ascii="Times New Roman" w:hAnsi="Times New Roman" w:cs="Times New Roman"/>
          <w:sz w:val="28"/>
          <w:szCs w:val="28"/>
        </w:rPr>
        <w:t>Инте</w:t>
      </w:r>
      <w:r w:rsidR="008758D3" w:rsidRPr="00A071DB">
        <w:rPr>
          <w:rFonts w:ascii="Times New Roman" w:hAnsi="Times New Roman" w:cs="Times New Roman"/>
          <w:sz w:val="28"/>
          <w:szCs w:val="28"/>
        </w:rPr>
        <w:t>р</w:t>
      </w:r>
      <w:r w:rsidR="008758D3" w:rsidRPr="00A071DB">
        <w:rPr>
          <w:rFonts w:ascii="Times New Roman" w:hAnsi="Times New Roman" w:cs="Times New Roman"/>
          <w:sz w:val="28"/>
          <w:szCs w:val="28"/>
        </w:rPr>
        <w:t>нет</w:t>
      </w:r>
      <w:r w:rsidR="00A071DB">
        <w:rPr>
          <w:rFonts w:ascii="Times New Roman" w:hAnsi="Times New Roman" w:cs="Times New Roman"/>
          <w:sz w:val="28"/>
          <w:szCs w:val="28"/>
        </w:rPr>
        <w:t>»</w:t>
      </w:r>
      <w:r w:rsidR="008758D3" w:rsidRPr="00A071DB">
        <w:rPr>
          <w:rFonts w:ascii="Times New Roman" w:hAnsi="Times New Roman" w:cs="Times New Roman"/>
          <w:sz w:val="28"/>
          <w:szCs w:val="28"/>
        </w:rPr>
        <w:t xml:space="preserve"> и обновлению в течение десяти рабочих дней со дня их создания, получ</w:t>
      </w:r>
      <w:r w:rsidR="008758D3" w:rsidRPr="00A071DB">
        <w:rPr>
          <w:rFonts w:ascii="Times New Roman" w:hAnsi="Times New Roman" w:cs="Times New Roman"/>
          <w:sz w:val="28"/>
          <w:szCs w:val="28"/>
        </w:rPr>
        <w:t>е</w:t>
      </w:r>
      <w:r w:rsidR="008758D3" w:rsidRPr="00A071DB">
        <w:rPr>
          <w:rFonts w:ascii="Times New Roman" w:hAnsi="Times New Roman" w:cs="Times New Roman"/>
          <w:sz w:val="28"/>
          <w:szCs w:val="28"/>
        </w:rPr>
        <w:t>ния или внесения в них соответству</w:t>
      </w:r>
      <w:r w:rsidR="008758D3" w:rsidRPr="00A071DB">
        <w:rPr>
          <w:rFonts w:ascii="Times New Roman" w:hAnsi="Times New Roman" w:cs="Times New Roman"/>
          <w:sz w:val="28"/>
          <w:szCs w:val="28"/>
        </w:rPr>
        <w:t>ю</w:t>
      </w:r>
      <w:r w:rsidR="008758D3" w:rsidRPr="00A071DB">
        <w:rPr>
          <w:rFonts w:ascii="Times New Roman" w:hAnsi="Times New Roman" w:cs="Times New Roman"/>
          <w:sz w:val="28"/>
          <w:szCs w:val="28"/>
        </w:rPr>
        <w:t xml:space="preserve">щих изменений. </w:t>
      </w:r>
    </w:p>
    <w:p w:rsidR="00601168" w:rsidRPr="00F648ED" w:rsidRDefault="008758D3" w:rsidP="00F648E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1DB">
        <w:rPr>
          <w:rFonts w:ascii="Times New Roman" w:hAnsi="Times New Roman" w:cs="Times New Roman"/>
          <w:sz w:val="28"/>
          <w:szCs w:val="28"/>
        </w:rPr>
        <w:t xml:space="preserve">Порядок размещения на официальном сайте </w:t>
      </w:r>
      <w:r w:rsidR="00183928"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A071DB">
        <w:rPr>
          <w:rFonts w:ascii="Times New Roman" w:hAnsi="Times New Roman" w:cs="Times New Roman"/>
          <w:sz w:val="28"/>
          <w:szCs w:val="28"/>
        </w:rPr>
        <w:t>в се</w:t>
      </w:r>
      <w:r w:rsidR="00183928">
        <w:rPr>
          <w:rFonts w:ascii="Times New Roman" w:hAnsi="Times New Roman" w:cs="Times New Roman"/>
          <w:sz w:val="28"/>
          <w:szCs w:val="28"/>
        </w:rPr>
        <w:t>ти «</w:t>
      </w:r>
      <w:r w:rsidRPr="00A071DB">
        <w:rPr>
          <w:rFonts w:ascii="Times New Roman" w:hAnsi="Times New Roman" w:cs="Times New Roman"/>
          <w:sz w:val="28"/>
          <w:szCs w:val="28"/>
        </w:rPr>
        <w:t>Интер</w:t>
      </w:r>
      <w:r w:rsidR="00183928">
        <w:rPr>
          <w:rFonts w:ascii="Times New Roman" w:hAnsi="Times New Roman" w:cs="Times New Roman"/>
          <w:sz w:val="28"/>
          <w:szCs w:val="28"/>
        </w:rPr>
        <w:t>нет»</w:t>
      </w:r>
      <w:r w:rsidRPr="00A071DB">
        <w:rPr>
          <w:rFonts w:ascii="Times New Roman" w:hAnsi="Times New Roman" w:cs="Times New Roman"/>
          <w:sz w:val="28"/>
          <w:szCs w:val="28"/>
        </w:rPr>
        <w:t xml:space="preserve"> и обновления информа</w:t>
      </w:r>
      <w:r w:rsidR="00183928">
        <w:rPr>
          <w:rFonts w:ascii="Times New Roman" w:hAnsi="Times New Roman" w:cs="Times New Roman"/>
          <w:sz w:val="28"/>
          <w:szCs w:val="28"/>
        </w:rPr>
        <w:t>ции о Школе</w:t>
      </w:r>
      <w:r w:rsidRPr="00A071DB">
        <w:rPr>
          <w:rFonts w:ascii="Times New Roman" w:hAnsi="Times New Roman" w:cs="Times New Roman"/>
          <w:sz w:val="28"/>
          <w:szCs w:val="28"/>
        </w:rPr>
        <w:t>, в том числе ее содержание и форма ее пр</w:t>
      </w:r>
      <w:r w:rsidRPr="00A071DB">
        <w:rPr>
          <w:rFonts w:ascii="Times New Roman" w:hAnsi="Times New Roman" w:cs="Times New Roman"/>
          <w:sz w:val="28"/>
          <w:szCs w:val="28"/>
        </w:rPr>
        <w:t>е</w:t>
      </w:r>
      <w:r w:rsidRPr="00A071DB">
        <w:rPr>
          <w:rFonts w:ascii="Times New Roman" w:hAnsi="Times New Roman" w:cs="Times New Roman"/>
          <w:sz w:val="28"/>
          <w:szCs w:val="28"/>
        </w:rPr>
        <w:t>доставления, устанавливается Правительством Ро</w:t>
      </w:r>
      <w:r w:rsidRPr="00A071DB">
        <w:rPr>
          <w:rFonts w:ascii="Times New Roman" w:hAnsi="Times New Roman" w:cs="Times New Roman"/>
          <w:sz w:val="28"/>
          <w:szCs w:val="28"/>
        </w:rPr>
        <w:t>с</w:t>
      </w:r>
      <w:r w:rsidRPr="00A071DB">
        <w:rPr>
          <w:rFonts w:ascii="Times New Roman" w:hAnsi="Times New Roman" w:cs="Times New Roman"/>
          <w:sz w:val="28"/>
          <w:szCs w:val="28"/>
        </w:rPr>
        <w:t>сийской Федерации.</w:t>
      </w:r>
    </w:p>
    <w:p w:rsidR="000E170C" w:rsidRPr="000E170C" w:rsidRDefault="000E170C" w:rsidP="000E170C">
      <w:pPr>
        <w:jc w:val="both"/>
        <w:rPr>
          <w:b/>
          <w:bCs/>
          <w:sz w:val="28"/>
          <w:szCs w:val="28"/>
        </w:rPr>
      </w:pPr>
    </w:p>
    <w:p w:rsidR="00E63193" w:rsidRDefault="00E63193" w:rsidP="00D113C2">
      <w:pPr>
        <w:pStyle w:val="ConsPlusNormal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ОРГАНИЗАЦИЯ_ОБРАЗОВАТЕЛЬНОЙ_ДЕЯТЕЛЬНОСТИ"/>
      <w:bookmarkEnd w:id="5"/>
    </w:p>
    <w:p w:rsidR="001E6D35" w:rsidRDefault="000E170C" w:rsidP="001E6D3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6D35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IV</w:t>
      </w:r>
      <w:r w:rsidRPr="001E6D3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65F9F" w:rsidRPr="001E6D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E6D35">
        <w:rPr>
          <w:rFonts w:ascii="Times New Roman" w:hAnsi="Times New Roman" w:cs="Times New Roman"/>
          <w:b/>
          <w:bCs/>
          <w:sz w:val="28"/>
          <w:szCs w:val="28"/>
        </w:rPr>
        <w:t>ОРГАНИЗАЦИЯ И ОСУЩЕСТВЛЕНИЕ</w:t>
      </w:r>
      <w:r w:rsidR="001E6D35" w:rsidRPr="001E6D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E6D35" w:rsidRPr="001E6D35" w:rsidRDefault="001E6D35" w:rsidP="001E6D3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6D35">
        <w:rPr>
          <w:rFonts w:ascii="Times New Roman" w:hAnsi="Times New Roman" w:cs="Times New Roman"/>
          <w:b/>
          <w:bCs/>
          <w:sz w:val="28"/>
          <w:szCs w:val="28"/>
        </w:rPr>
        <w:t>ОБРАЗОВАТЕЛЬНОЙ ДЕЯТЕЛЬНОСТИ</w:t>
      </w:r>
    </w:p>
    <w:p w:rsidR="00C8073F" w:rsidRPr="00C8073F" w:rsidRDefault="00C8073F" w:rsidP="007F3B15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E4EE3" w:rsidRPr="00D113C2" w:rsidRDefault="005D0238" w:rsidP="00D113C2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4.1. </w:t>
      </w:r>
      <w:r w:rsidR="00DE4EE3" w:rsidRPr="00DE4EE3">
        <w:rPr>
          <w:rFonts w:ascii="Times New Roman" w:hAnsi="Times New Roman" w:cs="Times New Roman"/>
          <w:sz w:val="28"/>
          <w:szCs w:val="28"/>
        </w:rPr>
        <w:t>Школа имеет право на осуществление обр</w:t>
      </w:r>
      <w:r w:rsidR="00DE4EE3" w:rsidRPr="00DE4EE3">
        <w:rPr>
          <w:rFonts w:ascii="Times New Roman" w:hAnsi="Times New Roman" w:cs="Times New Roman"/>
          <w:sz w:val="28"/>
          <w:szCs w:val="28"/>
        </w:rPr>
        <w:t>а</w:t>
      </w:r>
      <w:r w:rsidR="00DE4EE3" w:rsidRPr="00DE4EE3">
        <w:rPr>
          <w:rFonts w:ascii="Times New Roman" w:hAnsi="Times New Roman" w:cs="Times New Roman"/>
          <w:sz w:val="28"/>
          <w:szCs w:val="28"/>
        </w:rPr>
        <w:t>зовательной деятельности на основе выданной ей л</w:t>
      </w:r>
      <w:r w:rsidR="00DE4EE3" w:rsidRPr="00DE4EE3">
        <w:rPr>
          <w:rFonts w:ascii="Times New Roman" w:hAnsi="Times New Roman" w:cs="Times New Roman"/>
          <w:sz w:val="28"/>
          <w:szCs w:val="28"/>
        </w:rPr>
        <w:t>и</w:t>
      </w:r>
      <w:r w:rsidR="00DE4EE3" w:rsidRPr="00DE4EE3">
        <w:rPr>
          <w:rFonts w:ascii="Times New Roman" w:hAnsi="Times New Roman" w:cs="Times New Roman"/>
          <w:sz w:val="28"/>
          <w:szCs w:val="28"/>
        </w:rPr>
        <w:t>цензии.</w:t>
      </w:r>
    </w:p>
    <w:p w:rsidR="00D113C2" w:rsidRDefault="000C4886" w:rsidP="0059142B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4.2. </w:t>
      </w:r>
      <w:r w:rsidR="0059142B" w:rsidRPr="00AE7060">
        <w:rPr>
          <w:rFonts w:ascii="Times New Roman" w:hAnsi="Times New Roman" w:cs="Times New Roman"/>
          <w:sz w:val="28"/>
          <w:szCs w:val="28"/>
        </w:rPr>
        <w:t>Образовательная деятельность подлежит лицензированию в соотве</w:t>
      </w:r>
      <w:r w:rsidR="0059142B" w:rsidRPr="00AE7060">
        <w:rPr>
          <w:rFonts w:ascii="Times New Roman" w:hAnsi="Times New Roman" w:cs="Times New Roman"/>
          <w:sz w:val="28"/>
          <w:szCs w:val="28"/>
        </w:rPr>
        <w:t>т</w:t>
      </w:r>
      <w:r w:rsidR="0059142B" w:rsidRPr="00AE7060">
        <w:rPr>
          <w:rFonts w:ascii="Times New Roman" w:hAnsi="Times New Roman" w:cs="Times New Roman"/>
          <w:sz w:val="28"/>
          <w:szCs w:val="28"/>
        </w:rPr>
        <w:t>ствии с законодательством Российской Федерации о лицензировании отдел</w:t>
      </w:r>
      <w:r w:rsidR="0059142B" w:rsidRPr="00AE7060">
        <w:rPr>
          <w:rFonts w:ascii="Times New Roman" w:hAnsi="Times New Roman" w:cs="Times New Roman"/>
          <w:sz w:val="28"/>
          <w:szCs w:val="28"/>
        </w:rPr>
        <w:t>ь</w:t>
      </w:r>
      <w:r w:rsidR="0059142B" w:rsidRPr="00AE7060">
        <w:rPr>
          <w:rFonts w:ascii="Times New Roman" w:hAnsi="Times New Roman" w:cs="Times New Roman"/>
          <w:sz w:val="28"/>
          <w:szCs w:val="28"/>
        </w:rPr>
        <w:t xml:space="preserve">ных видов деятельности с учетом особенностей, установленных </w:t>
      </w:r>
      <w:r w:rsidR="0059142B" w:rsidRPr="0010680C">
        <w:rPr>
          <w:rFonts w:ascii="Times New Roman" w:hAnsi="Times New Roman" w:cs="Times New Roman"/>
          <w:sz w:val="28"/>
          <w:szCs w:val="28"/>
        </w:rPr>
        <w:t xml:space="preserve">статьей 91 «Лицензирование образовательной деятельности» Федерального закона от 29.12.2012 № 273-ФЗ «Об образовании в Российской </w:t>
      </w:r>
      <w:r w:rsidR="0059142B" w:rsidRPr="009A38C5">
        <w:rPr>
          <w:rFonts w:ascii="Times New Roman" w:hAnsi="Times New Roman" w:cs="Times New Roman"/>
          <w:sz w:val="28"/>
          <w:szCs w:val="28"/>
        </w:rPr>
        <w:t>Федерации».</w:t>
      </w:r>
      <w:r w:rsidR="008542AD" w:rsidRPr="008542A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9142B" w:rsidRDefault="0059142B" w:rsidP="005914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411">
        <w:rPr>
          <w:rFonts w:ascii="Times New Roman" w:hAnsi="Times New Roman" w:cs="Times New Roman"/>
          <w:sz w:val="28"/>
          <w:szCs w:val="28"/>
        </w:rPr>
        <w:t>Образовательная деятельность как лицензируемый вид деятельности включает в себя оказание образовательных услуг по реализации образовател</w:t>
      </w:r>
      <w:r w:rsidRPr="00564411">
        <w:rPr>
          <w:rFonts w:ascii="Times New Roman" w:hAnsi="Times New Roman" w:cs="Times New Roman"/>
          <w:sz w:val="28"/>
          <w:szCs w:val="28"/>
        </w:rPr>
        <w:t>ь</w:t>
      </w:r>
      <w:r w:rsidRPr="00564411">
        <w:rPr>
          <w:rFonts w:ascii="Times New Roman" w:hAnsi="Times New Roman" w:cs="Times New Roman"/>
          <w:sz w:val="28"/>
          <w:szCs w:val="28"/>
        </w:rPr>
        <w:t>ных программ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4CB0" w:rsidRPr="00704CB0" w:rsidRDefault="0004488B" w:rsidP="00704CB0">
      <w:pPr>
        <w:pStyle w:val="ac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</w:t>
      </w:r>
      <w:r w:rsidR="000C4886" w:rsidRPr="00A163B9">
        <w:rPr>
          <w:sz w:val="28"/>
          <w:szCs w:val="28"/>
        </w:rPr>
        <w:t>.</w:t>
      </w:r>
      <w:r w:rsidR="000C4886">
        <w:rPr>
          <w:sz w:val="28"/>
          <w:szCs w:val="28"/>
        </w:rPr>
        <w:t> </w:t>
      </w:r>
      <w:r w:rsidR="000C4886" w:rsidRPr="00727C74">
        <w:rPr>
          <w:sz w:val="28"/>
          <w:szCs w:val="28"/>
        </w:rPr>
        <w:t xml:space="preserve">Школа </w:t>
      </w:r>
      <w:r w:rsidR="000C4886" w:rsidRPr="002F5485">
        <w:rPr>
          <w:sz w:val="28"/>
          <w:szCs w:val="28"/>
        </w:rPr>
        <w:t>на основании</w:t>
      </w:r>
      <w:r w:rsidR="000C4886" w:rsidRPr="003E2632">
        <w:rPr>
          <w:color w:val="FF0000"/>
          <w:sz w:val="28"/>
          <w:szCs w:val="28"/>
        </w:rPr>
        <w:t xml:space="preserve"> </w:t>
      </w:r>
      <w:r w:rsidR="000C4886" w:rsidRPr="00CC398E">
        <w:rPr>
          <w:sz w:val="28"/>
          <w:szCs w:val="28"/>
        </w:rPr>
        <w:t>лицензии</w:t>
      </w:r>
      <w:r w:rsidR="000C4886" w:rsidRPr="00727C74">
        <w:rPr>
          <w:sz w:val="28"/>
          <w:szCs w:val="28"/>
        </w:rPr>
        <w:t xml:space="preserve"> реализует</w:t>
      </w:r>
      <w:r w:rsidR="000C4886">
        <w:rPr>
          <w:sz w:val="28"/>
          <w:szCs w:val="28"/>
        </w:rPr>
        <w:t xml:space="preserve"> </w:t>
      </w:r>
      <w:r w:rsidR="00D423FA" w:rsidRPr="00D423FA">
        <w:rPr>
          <w:sz w:val="28"/>
          <w:szCs w:val="28"/>
        </w:rPr>
        <w:t>в полном объеме в соотве</w:t>
      </w:r>
      <w:r w:rsidR="00D423FA" w:rsidRPr="00D423FA">
        <w:rPr>
          <w:sz w:val="28"/>
          <w:szCs w:val="28"/>
        </w:rPr>
        <w:t>т</w:t>
      </w:r>
      <w:r w:rsidR="00D423FA">
        <w:rPr>
          <w:sz w:val="28"/>
          <w:szCs w:val="28"/>
        </w:rPr>
        <w:t xml:space="preserve">ствии </w:t>
      </w:r>
      <w:r w:rsidR="00D423FA" w:rsidRPr="00D423FA">
        <w:rPr>
          <w:sz w:val="28"/>
          <w:szCs w:val="28"/>
        </w:rPr>
        <w:t>с учебным планом</w:t>
      </w:r>
      <w:r w:rsidR="00D423FA" w:rsidRPr="00727C74">
        <w:rPr>
          <w:sz w:val="28"/>
          <w:szCs w:val="28"/>
        </w:rPr>
        <w:t xml:space="preserve"> </w:t>
      </w:r>
      <w:r w:rsidR="00704CB0">
        <w:rPr>
          <w:sz w:val="28"/>
          <w:szCs w:val="28"/>
        </w:rPr>
        <w:t>дополнительные</w:t>
      </w:r>
      <w:r w:rsidR="00704CB0" w:rsidRPr="00AC3985">
        <w:rPr>
          <w:sz w:val="28"/>
          <w:szCs w:val="28"/>
        </w:rPr>
        <w:t xml:space="preserve"> общеобразо</w:t>
      </w:r>
      <w:r w:rsidR="00704CB0">
        <w:rPr>
          <w:sz w:val="28"/>
          <w:szCs w:val="28"/>
        </w:rPr>
        <w:t>вательные програ</w:t>
      </w:r>
      <w:r w:rsidR="00704CB0">
        <w:rPr>
          <w:sz w:val="28"/>
          <w:szCs w:val="28"/>
        </w:rPr>
        <w:t>м</w:t>
      </w:r>
      <w:r w:rsidR="00704CB0">
        <w:rPr>
          <w:sz w:val="28"/>
          <w:szCs w:val="28"/>
        </w:rPr>
        <w:t>мы </w:t>
      </w:r>
      <w:r w:rsidR="00704CB0" w:rsidRPr="00E425AD">
        <w:rPr>
          <w:sz w:val="28"/>
          <w:szCs w:val="28"/>
        </w:rPr>
        <w:t>художественной направленности</w:t>
      </w:r>
      <w:r w:rsidR="00704CB0">
        <w:rPr>
          <w:sz w:val="28"/>
          <w:szCs w:val="28"/>
        </w:rPr>
        <w:t xml:space="preserve"> – дополнительные </w:t>
      </w:r>
      <w:r w:rsidR="00466348">
        <w:rPr>
          <w:sz w:val="28"/>
          <w:szCs w:val="28"/>
        </w:rPr>
        <w:t xml:space="preserve">общеобразовательные </w:t>
      </w:r>
      <w:r w:rsidR="00704CB0" w:rsidRPr="00704CB0">
        <w:rPr>
          <w:sz w:val="28"/>
          <w:szCs w:val="28"/>
        </w:rPr>
        <w:t>об</w:t>
      </w:r>
      <w:r w:rsidR="00704CB0">
        <w:rPr>
          <w:sz w:val="28"/>
          <w:szCs w:val="28"/>
        </w:rPr>
        <w:t>щеразвивающие</w:t>
      </w:r>
      <w:r w:rsidR="00704CB0" w:rsidRPr="00704CB0">
        <w:rPr>
          <w:sz w:val="28"/>
          <w:szCs w:val="28"/>
        </w:rPr>
        <w:t xml:space="preserve"> программ</w:t>
      </w:r>
      <w:r w:rsidR="00704CB0">
        <w:rPr>
          <w:sz w:val="28"/>
          <w:szCs w:val="28"/>
        </w:rPr>
        <w:t>ы</w:t>
      </w:r>
      <w:r w:rsidR="00704CB0" w:rsidRPr="00704CB0">
        <w:rPr>
          <w:sz w:val="28"/>
          <w:szCs w:val="28"/>
        </w:rPr>
        <w:t>, допол</w:t>
      </w:r>
      <w:r w:rsidR="00704CB0">
        <w:rPr>
          <w:sz w:val="28"/>
          <w:szCs w:val="28"/>
        </w:rPr>
        <w:t>нительные</w:t>
      </w:r>
      <w:r w:rsidR="00704CB0" w:rsidRPr="00704CB0">
        <w:rPr>
          <w:sz w:val="28"/>
          <w:szCs w:val="28"/>
        </w:rPr>
        <w:t xml:space="preserve"> </w:t>
      </w:r>
      <w:r w:rsidR="00466348">
        <w:rPr>
          <w:sz w:val="28"/>
          <w:szCs w:val="28"/>
        </w:rPr>
        <w:t xml:space="preserve">общеобразовательные </w:t>
      </w:r>
      <w:r w:rsidR="00704CB0" w:rsidRPr="00704CB0">
        <w:rPr>
          <w:sz w:val="28"/>
          <w:szCs w:val="28"/>
        </w:rPr>
        <w:t>пре</w:t>
      </w:r>
      <w:r w:rsidR="00704CB0" w:rsidRPr="00704CB0">
        <w:rPr>
          <w:sz w:val="28"/>
          <w:szCs w:val="28"/>
        </w:rPr>
        <w:t>д</w:t>
      </w:r>
      <w:r w:rsidR="00704CB0" w:rsidRPr="00704CB0">
        <w:rPr>
          <w:sz w:val="28"/>
          <w:szCs w:val="28"/>
        </w:rPr>
        <w:t>профессионал</w:t>
      </w:r>
      <w:r w:rsidR="00704CB0">
        <w:rPr>
          <w:sz w:val="28"/>
          <w:szCs w:val="28"/>
        </w:rPr>
        <w:t>ьные</w:t>
      </w:r>
      <w:r w:rsidR="00704CB0" w:rsidRPr="00704CB0">
        <w:rPr>
          <w:sz w:val="28"/>
          <w:szCs w:val="28"/>
        </w:rPr>
        <w:t xml:space="preserve"> программ</w:t>
      </w:r>
      <w:r w:rsidR="00704CB0">
        <w:rPr>
          <w:sz w:val="28"/>
          <w:szCs w:val="28"/>
        </w:rPr>
        <w:t>ы.</w:t>
      </w:r>
      <w:r w:rsidR="004B08FA">
        <w:rPr>
          <w:sz w:val="28"/>
          <w:szCs w:val="28"/>
        </w:rPr>
        <w:t xml:space="preserve"> Дополнительные</w:t>
      </w:r>
      <w:r w:rsidR="004B08FA" w:rsidRPr="00AC3985">
        <w:rPr>
          <w:sz w:val="28"/>
          <w:szCs w:val="28"/>
        </w:rPr>
        <w:t xml:space="preserve"> общеобразо</w:t>
      </w:r>
      <w:r w:rsidR="004B08FA">
        <w:rPr>
          <w:sz w:val="28"/>
          <w:szCs w:val="28"/>
        </w:rPr>
        <w:t>вательные пр</w:t>
      </w:r>
      <w:r w:rsidR="004B08FA">
        <w:rPr>
          <w:sz w:val="28"/>
          <w:szCs w:val="28"/>
        </w:rPr>
        <w:t>о</w:t>
      </w:r>
      <w:r w:rsidR="004B08FA">
        <w:rPr>
          <w:sz w:val="28"/>
          <w:szCs w:val="28"/>
        </w:rPr>
        <w:t xml:space="preserve">граммы </w:t>
      </w:r>
      <w:r w:rsidR="004B08FA" w:rsidRPr="00A163B9">
        <w:rPr>
          <w:sz w:val="28"/>
          <w:szCs w:val="28"/>
        </w:rPr>
        <w:t xml:space="preserve">реализуются </w:t>
      </w:r>
      <w:r w:rsidR="004B08FA">
        <w:rPr>
          <w:sz w:val="28"/>
          <w:szCs w:val="28"/>
        </w:rPr>
        <w:t xml:space="preserve">Школой </w:t>
      </w:r>
      <w:r w:rsidR="004B08FA" w:rsidRPr="00A163B9">
        <w:rPr>
          <w:sz w:val="28"/>
          <w:szCs w:val="28"/>
        </w:rPr>
        <w:t>для д</w:t>
      </w:r>
      <w:r w:rsidR="004B08FA" w:rsidRPr="00A163B9">
        <w:rPr>
          <w:sz w:val="28"/>
          <w:szCs w:val="28"/>
        </w:rPr>
        <w:t>е</w:t>
      </w:r>
      <w:r w:rsidR="004B08FA" w:rsidRPr="00A163B9">
        <w:rPr>
          <w:sz w:val="28"/>
          <w:szCs w:val="28"/>
        </w:rPr>
        <w:t>тей</w:t>
      </w:r>
      <w:r w:rsidR="004B08FA">
        <w:rPr>
          <w:sz w:val="28"/>
          <w:szCs w:val="28"/>
        </w:rPr>
        <w:t>.</w:t>
      </w:r>
    </w:p>
    <w:p w:rsidR="00704CB0" w:rsidRDefault="004B08FA" w:rsidP="005914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Дополнительные </w:t>
      </w:r>
      <w:r w:rsidRPr="004D1990">
        <w:rPr>
          <w:rFonts w:ascii="Times New Roman" w:hAnsi="Times New Roman" w:cs="Times New Roman"/>
          <w:sz w:val="28"/>
          <w:szCs w:val="28"/>
        </w:rPr>
        <w:t>общеобразовательные программы для детей должны учитывать возрастные и индив</w:t>
      </w:r>
      <w:r w:rsidRPr="004D1990">
        <w:rPr>
          <w:rFonts w:ascii="Times New Roman" w:hAnsi="Times New Roman" w:cs="Times New Roman"/>
          <w:sz w:val="28"/>
          <w:szCs w:val="28"/>
        </w:rPr>
        <w:t>и</w:t>
      </w:r>
      <w:r w:rsidRPr="004D1990">
        <w:rPr>
          <w:rFonts w:ascii="Times New Roman" w:hAnsi="Times New Roman" w:cs="Times New Roman"/>
          <w:sz w:val="28"/>
          <w:szCs w:val="28"/>
        </w:rPr>
        <w:t>дуальные особенности детей.</w:t>
      </w:r>
    </w:p>
    <w:p w:rsidR="00627D78" w:rsidRDefault="005A2FC3" w:rsidP="005A2F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4.4. </w:t>
      </w:r>
      <w:r w:rsidR="00627D78" w:rsidRPr="00627D78">
        <w:rPr>
          <w:rFonts w:ascii="Times New Roman" w:hAnsi="Times New Roman" w:cs="Times New Roman"/>
          <w:sz w:val="28"/>
          <w:szCs w:val="28"/>
        </w:rPr>
        <w:t>К минимуму содержания, структуре и условиям реализации дополн</w:t>
      </w:r>
      <w:r w:rsidR="00627D78" w:rsidRPr="00627D78">
        <w:rPr>
          <w:rFonts w:ascii="Times New Roman" w:hAnsi="Times New Roman" w:cs="Times New Roman"/>
          <w:sz w:val="28"/>
          <w:szCs w:val="28"/>
        </w:rPr>
        <w:t>и</w:t>
      </w:r>
      <w:r w:rsidR="00627D78" w:rsidRPr="00627D78">
        <w:rPr>
          <w:rFonts w:ascii="Times New Roman" w:hAnsi="Times New Roman" w:cs="Times New Roman"/>
          <w:sz w:val="28"/>
          <w:szCs w:val="28"/>
        </w:rPr>
        <w:t xml:space="preserve">тельных </w:t>
      </w:r>
      <w:r w:rsidR="00627D78" w:rsidRPr="002F5485">
        <w:rPr>
          <w:rFonts w:ascii="Times New Roman" w:hAnsi="Times New Roman" w:cs="Times New Roman"/>
          <w:sz w:val="28"/>
          <w:szCs w:val="28"/>
        </w:rPr>
        <w:t>предпрофессиональных программ в области искусств, к срокам обуч</w:t>
      </w:r>
      <w:r w:rsidR="00627D78" w:rsidRPr="002F5485">
        <w:rPr>
          <w:rFonts w:ascii="Times New Roman" w:hAnsi="Times New Roman" w:cs="Times New Roman"/>
          <w:sz w:val="28"/>
          <w:szCs w:val="28"/>
        </w:rPr>
        <w:t>е</w:t>
      </w:r>
      <w:r w:rsidR="00627D78" w:rsidRPr="002F5485">
        <w:rPr>
          <w:rFonts w:ascii="Times New Roman" w:hAnsi="Times New Roman" w:cs="Times New Roman"/>
          <w:sz w:val="28"/>
          <w:szCs w:val="28"/>
        </w:rPr>
        <w:t>ния по этим программам федеральным органом исполнительной власти, осущ</w:t>
      </w:r>
      <w:r w:rsidR="00627D78" w:rsidRPr="002F5485">
        <w:rPr>
          <w:rFonts w:ascii="Times New Roman" w:hAnsi="Times New Roman" w:cs="Times New Roman"/>
          <w:sz w:val="28"/>
          <w:szCs w:val="28"/>
        </w:rPr>
        <w:t>е</w:t>
      </w:r>
      <w:r w:rsidR="00627D78" w:rsidRPr="002F5485">
        <w:rPr>
          <w:rFonts w:ascii="Times New Roman" w:hAnsi="Times New Roman" w:cs="Times New Roman"/>
          <w:sz w:val="28"/>
          <w:szCs w:val="28"/>
        </w:rPr>
        <w:t>ствляющим функции по выработке</w:t>
      </w:r>
      <w:r w:rsidR="00627D78" w:rsidRPr="00627D78">
        <w:rPr>
          <w:rFonts w:ascii="Times New Roman" w:hAnsi="Times New Roman" w:cs="Times New Roman"/>
          <w:sz w:val="28"/>
          <w:szCs w:val="28"/>
        </w:rPr>
        <w:t xml:space="preserve"> государственной политики и нормати</w:t>
      </w:r>
      <w:r w:rsidR="00627D78" w:rsidRPr="00627D78">
        <w:rPr>
          <w:rFonts w:ascii="Times New Roman" w:hAnsi="Times New Roman" w:cs="Times New Roman"/>
          <w:sz w:val="28"/>
          <w:szCs w:val="28"/>
        </w:rPr>
        <w:t>в</w:t>
      </w:r>
      <w:r w:rsidR="00627D78" w:rsidRPr="00627D78">
        <w:rPr>
          <w:rFonts w:ascii="Times New Roman" w:hAnsi="Times New Roman" w:cs="Times New Roman"/>
          <w:sz w:val="28"/>
          <w:szCs w:val="28"/>
        </w:rPr>
        <w:t>но-правовому регулированию в сфере культуры, по согласованию с федерал</w:t>
      </w:r>
      <w:r w:rsidR="00627D78" w:rsidRPr="00627D78">
        <w:rPr>
          <w:rFonts w:ascii="Times New Roman" w:hAnsi="Times New Roman" w:cs="Times New Roman"/>
          <w:sz w:val="28"/>
          <w:szCs w:val="28"/>
        </w:rPr>
        <w:t>ь</w:t>
      </w:r>
      <w:r w:rsidR="00627D78" w:rsidRPr="00627D78">
        <w:rPr>
          <w:rFonts w:ascii="Times New Roman" w:hAnsi="Times New Roman" w:cs="Times New Roman"/>
          <w:sz w:val="28"/>
          <w:szCs w:val="28"/>
        </w:rPr>
        <w:t>ным органом исполнительной власти, осуществляющим функции по выработке г</w:t>
      </w:r>
      <w:r w:rsidR="00627D78" w:rsidRPr="00627D78">
        <w:rPr>
          <w:rFonts w:ascii="Times New Roman" w:hAnsi="Times New Roman" w:cs="Times New Roman"/>
          <w:sz w:val="28"/>
          <w:szCs w:val="28"/>
        </w:rPr>
        <w:t>о</w:t>
      </w:r>
      <w:r w:rsidR="00627D78" w:rsidRPr="00627D78">
        <w:rPr>
          <w:rFonts w:ascii="Times New Roman" w:hAnsi="Times New Roman" w:cs="Times New Roman"/>
          <w:sz w:val="28"/>
          <w:szCs w:val="28"/>
        </w:rPr>
        <w:t>сударственной политики и нормативно-правовому регулированию в сфере о</w:t>
      </w:r>
      <w:r w:rsidR="00627D78" w:rsidRPr="00627D78">
        <w:rPr>
          <w:rFonts w:ascii="Times New Roman" w:hAnsi="Times New Roman" w:cs="Times New Roman"/>
          <w:sz w:val="28"/>
          <w:szCs w:val="28"/>
        </w:rPr>
        <w:t>б</w:t>
      </w:r>
      <w:r w:rsidR="00627D78" w:rsidRPr="00627D78">
        <w:rPr>
          <w:rFonts w:ascii="Times New Roman" w:hAnsi="Times New Roman" w:cs="Times New Roman"/>
          <w:sz w:val="28"/>
          <w:szCs w:val="28"/>
        </w:rPr>
        <w:t>разования, устанавливаются федеральные государственные требования</w:t>
      </w:r>
      <w:r w:rsidR="00627D78">
        <w:rPr>
          <w:rFonts w:ascii="Times New Roman" w:hAnsi="Times New Roman" w:cs="Times New Roman"/>
          <w:sz w:val="28"/>
          <w:szCs w:val="28"/>
        </w:rPr>
        <w:t xml:space="preserve"> </w:t>
      </w:r>
      <w:r w:rsidR="00E14AE7">
        <w:rPr>
          <w:rFonts w:ascii="Times New Roman" w:hAnsi="Times New Roman" w:cs="Times New Roman"/>
          <w:sz w:val="28"/>
          <w:szCs w:val="28"/>
        </w:rPr>
        <w:t>(д</w:t>
      </w:r>
      <w:r w:rsidR="00E14AE7">
        <w:rPr>
          <w:rFonts w:ascii="Times New Roman" w:hAnsi="Times New Roman" w:cs="Times New Roman"/>
          <w:sz w:val="28"/>
          <w:szCs w:val="28"/>
        </w:rPr>
        <w:t>а</w:t>
      </w:r>
      <w:r w:rsidR="00E14AE7">
        <w:rPr>
          <w:rFonts w:ascii="Times New Roman" w:hAnsi="Times New Roman" w:cs="Times New Roman"/>
          <w:sz w:val="28"/>
          <w:szCs w:val="28"/>
        </w:rPr>
        <w:t>лее –</w:t>
      </w:r>
      <w:r w:rsidR="00AB24B3">
        <w:rPr>
          <w:rFonts w:ascii="Times New Roman" w:hAnsi="Times New Roman" w:cs="Times New Roman"/>
          <w:sz w:val="28"/>
          <w:szCs w:val="28"/>
        </w:rPr>
        <w:t> </w:t>
      </w:r>
      <w:r w:rsidR="00627D78" w:rsidRPr="00CC1ADA">
        <w:rPr>
          <w:rFonts w:ascii="Times New Roman" w:hAnsi="Times New Roman" w:cs="Times New Roman"/>
          <w:sz w:val="28"/>
          <w:szCs w:val="28"/>
        </w:rPr>
        <w:t>федеральные государственные требов</w:t>
      </w:r>
      <w:r w:rsidR="00627D78" w:rsidRPr="00CC1ADA">
        <w:rPr>
          <w:rFonts w:ascii="Times New Roman" w:hAnsi="Times New Roman" w:cs="Times New Roman"/>
          <w:sz w:val="28"/>
          <w:szCs w:val="28"/>
        </w:rPr>
        <w:t>а</w:t>
      </w:r>
      <w:r w:rsidR="00627D78" w:rsidRPr="00CC1ADA">
        <w:rPr>
          <w:rFonts w:ascii="Times New Roman" w:hAnsi="Times New Roman" w:cs="Times New Roman"/>
          <w:sz w:val="28"/>
          <w:szCs w:val="28"/>
        </w:rPr>
        <w:t>ния</w:t>
      </w:r>
      <w:r w:rsidR="00627D78">
        <w:rPr>
          <w:rFonts w:ascii="Times New Roman" w:hAnsi="Times New Roman" w:cs="Times New Roman"/>
          <w:sz w:val="28"/>
          <w:szCs w:val="28"/>
        </w:rPr>
        <w:t>)</w:t>
      </w:r>
      <w:r w:rsidR="00627D78" w:rsidRPr="00627D78">
        <w:rPr>
          <w:rFonts w:ascii="Times New Roman" w:hAnsi="Times New Roman" w:cs="Times New Roman"/>
          <w:sz w:val="28"/>
          <w:szCs w:val="28"/>
        </w:rPr>
        <w:t>.</w:t>
      </w:r>
    </w:p>
    <w:p w:rsidR="00F63281" w:rsidRDefault="00B64151" w:rsidP="00B6415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95977" w:rsidRPr="006F47B2">
        <w:rPr>
          <w:rFonts w:ascii="Times New Roman" w:hAnsi="Times New Roman" w:cs="Times New Roman"/>
          <w:sz w:val="28"/>
          <w:szCs w:val="28"/>
        </w:rPr>
        <w:t>.</w:t>
      </w:r>
      <w:r w:rsidR="00F6328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="00557F46">
        <w:rPr>
          <w:rFonts w:ascii="Times New Roman" w:hAnsi="Times New Roman" w:cs="Times New Roman"/>
          <w:sz w:val="28"/>
          <w:szCs w:val="28"/>
        </w:rPr>
        <w:t> </w:t>
      </w:r>
      <w:r w:rsidR="00895977" w:rsidRPr="006F47B2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895977" w:rsidRPr="002E6212">
        <w:rPr>
          <w:rFonts w:ascii="Times New Roman" w:hAnsi="Times New Roman" w:cs="Times New Roman"/>
          <w:sz w:val="28"/>
          <w:szCs w:val="28"/>
        </w:rPr>
        <w:t>дополнительных</w:t>
      </w:r>
      <w:r w:rsidR="00895977" w:rsidRPr="006F47B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95977" w:rsidRPr="00285EA1">
        <w:rPr>
          <w:rFonts w:ascii="Times New Roman" w:hAnsi="Times New Roman" w:cs="Times New Roman"/>
          <w:sz w:val="28"/>
          <w:szCs w:val="28"/>
        </w:rPr>
        <w:t>общеразвивающих</w:t>
      </w:r>
      <w:r w:rsidR="00895977" w:rsidRPr="006F47B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95977" w:rsidRPr="009D4353">
        <w:rPr>
          <w:rFonts w:ascii="Times New Roman" w:hAnsi="Times New Roman" w:cs="Times New Roman"/>
          <w:sz w:val="28"/>
          <w:szCs w:val="28"/>
        </w:rPr>
        <w:t>программ и</w:t>
      </w:r>
      <w:r w:rsidR="00895977" w:rsidRPr="006F47B2">
        <w:rPr>
          <w:rFonts w:ascii="Times New Roman" w:hAnsi="Times New Roman" w:cs="Times New Roman"/>
          <w:sz w:val="28"/>
          <w:szCs w:val="28"/>
        </w:rPr>
        <w:t xml:space="preserve"> сроки обучения по ним определяю</w:t>
      </w:r>
      <w:r w:rsidR="00895977" w:rsidRPr="006F47B2">
        <w:rPr>
          <w:rFonts w:ascii="Times New Roman" w:hAnsi="Times New Roman" w:cs="Times New Roman"/>
          <w:sz w:val="28"/>
          <w:szCs w:val="28"/>
        </w:rPr>
        <w:t>т</w:t>
      </w:r>
      <w:r w:rsidR="00895977" w:rsidRPr="006F47B2">
        <w:rPr>
          <w:rFonts w:ascii="Times New Roman" w:hAnsi="Times New Roman" w:cs="Times New Roman"/>
          <w:sz w:val="28"/>
          <w:szCs w:val="28"/>
        </w:rPr>
        <w:t xml:space="preserve">ся образовательной программой, </w:t>
      </w:r>
      <w:r w:rsidR="00895977" w:rsidRPr="009D4353">
        <w:rPr>
          <w:rFonts w:ascii="Times New Roman" w:hAnsi="Times New Roman" w:cs="Times New Roman"/>
          <w:sz w:val="28"/>
          <w:szCs w:val="28"/>
        </w:rPr>
        <w:t>разработанной и утвержде</w:t>
      </w:r>
      <w:r w:rsidR="00895977" w:rsidRPr="009D4353">
        <w:rPr>
          <w:rFonts w:ascii="Times New Roman" w:hAnsi="Times New Roman" w:cs="Times New Roman"/>
          <w:sz w:val="28"/>
          <w:szCs w:val="28"/>
        </w:rPr>
        <w:t>н</w:t>
      </w:r>
      <w:r w:rsidR="00895977" w:rsidRPr="009D4353">
        <w:rPr>
          <w:rFonts w:ascii="Times New Roman" w:hAnsi="Times New Roman" w:cs="Times New Roman"/>
          <w:sz w:val="28"/>
          <w:szCs w:val="28"/>
        </w:rPr>
        <w:t>ной</w:t>
      </w:r>
      <w:r w:rsidR="009D4353">
        <w:rPr>
          <w:rFonts w:ascii="Times New Roman" w:hAnsi="Times New Roman" w:cs="Times New Roman"/>
          <w:sz w:val="28"/>
          <w:szCs w:val="28"/>
        </w:rPr>
        <w:t xml:space="preserve"> Школой</w:t>
      </w:r>
      <w:r w:rsidR="00895977" w:rsidRPr="006F47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3AC3" w:rsidRDefault="00895977" w:rsidP="00B6415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7B2">
        <w:rPr>
          <w:rFonts w:ascii="Times New Roman" w:hAnsi="Times New Roman" w:cs="Times New Roman"/>
          <w:sz w:val="28"/>
          <w:szCs w:val="28"/>
        </w:rPr>
        <w:t xml:space="preserve">Содержание дополнительных </w:t>
      </w:r>
      <w:r w:rsidRPr="00A2699E">
        <w:rPr>
          <w:rFonts w:ascii="Times New Roman" w:hAnsi="Times New Roman" w:cs="Times New Roman"/>
          <w:sz w:val="28"/>
          <w:szCs w:val="28"/>
        </w:rPr>
        <w:t xml:space="preserve">предпрофессиональных </w:t>
      </w:r>
      <w:r w:rsidRPr="006F47B2">
        <w:rPr>
          <w:rFonts w:ascii="Times New Roman" w:hAnsi="Times New Roman" w:cs="Times New Roman"/>
          <w:sz w:val="28"/>
          <w:szCs w:val="28"/>
        </w:rPr>
        <w:t>программ опред</w:t>
      </w:r>
      <w:r w:rsidRPr="006F47B2">
        <w:rPr>
          <w:rFonts w:ascii="Times New Roman" w:hAnsi="Times New Roman" w:cs="Times New Roman"/>
          <w:sz w:val="28"/>
          <w:szCs w:val="28"/>
        </w:rPr>
        <w:t>е</w:t>
      </w:r>
      <w:r w:rsidRPr="006F47B2">
        <w:rPr>
          <w:rFonts w:ascii="Times New Roman" w:hAnsi="Times New Roman" w:cs="Times New Roman"/>
          <w:sz w:val="28"/>
          <w:szCs w:val="28"/>
        </w:rPr>
        <w:t>ляется образовательной пр</w:t>
      </w:r>
      <w:r w:rsidRPr="006F47B2">
        <w:rPr>
          <w:rFonts w:ascii="Times New Roman" w:hAnsi="Times New Roman" w:cs="Times New Roman"/>
          <w:sz w:val="28"/>
          <w:szCs w:val="28"/>
        </w:rPr>
        <w:t>о</w:t>
      </w:r>
      <w:r w:rsidRPr="006F47B2">
        <w:rPr>
          <w:rFonts w:ascii="Times New Roman" w:hAnsi="Times New Roman" w:cs="Times New Roman"/>
          <w:sz w:val="28"/>
          <w:szCs w:val="28"/>
        </w:rPr>
        <w:t>граммой, разработанной и утвержденной</w:t>
      </w:r>
      <w:r w:rsidR="009D4353">
        <w:rPr>
          <w:rFonts w:ascii="Times New Roman" w:hAnsi="Times New Roman" w:cs="Times New Roman"/>
          <w:sz w:val="28"/>
          <w:szCs w:val="28"/>
        </w:rPr>
        <w:t xml:space="preserve"> Школой</w:t>
      </w:r>
      <w:r w:rsidR="00432B36">
        <w:rPr>
          <w:rFonts w:ascii="Times New Roman" w:hAnsi="Times New Roman" w:cs="Times New Roman"/>
          <w:sz w:val="28"/>
          <w:szCs w:val="28"/>
        </w:rPr>
        <w:t xml:space="preserve"> </w:t>
      </w:r>
      <w:r w:rsidRPr="009D4353">
        <w:rPr>
          <w:rFonts w:ascii="Times New Roman" w:hAnsi="Times New Roman" w:cs="Times New Roman"/>
          <w:sz w:val="28"/>
          <w:szCs w:val="28"/>
        </w:rPr>
        <w:t>в соответствии с федеральными государственными треб</w:t>
      </w:r>
      <w:r w:rsidRPr="009D4353">
        <w:rPr>
          <w:rFonts w:ascii="Times New Roman" w:hAnsi="Times New Roman" w:cs="Times New Roman"/>
          <w:sz w:val="28"/>
          <w:szCs w:val="28"/>
        </w:rPr>
        <w:t>о</w:t>
      </w:r>
      <w:r w:rsidRPr="009D4353">
        <w:rPr>
          <w:rFonts w:ascii="Times New Roman" w:hAnsi="Times New Roman" w:cs="Times New Roman"/>
          <w:sz w:val="28"/>
          <w:szCs w:val="28"/>
        </w:rPr>
        <w:t>ваниями.</w:t>
      </w:r>
    </w:p>
    <w:p w:rsidR="00F92A23" w:rsidRPr="00B02D99" w:rsidRDefault="00F63281" w:rsidP="00F92A2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D99">
        <w:rPr>
          <w:rFonts w:ascii="Times New Roman" w:hAnsi="Times New Roman" w:cs="Times New Roman"/>
          <w:sz w:val="28"/>
          <w:szCs w:val="28"/>
        </w:rPr>
        <w:t>4.6</w:t>
      </w:r>
      <w:r w:rsidR="00F92A23" w:rsidRPr="00B02D99">
        <w:rPr>
          <w:rFonts w:ascii="Times New Roman" w:hAnsi="Times New Roman" w:cs="Times New Roman"/>
          <w:sz w:val="28"/>
          <w:szCs w:val="28"/>
        </w:rPr>
        <w:t>. Дополнительные общеразвивающие программы в области искусств реализуются посредс</w:t>
      </w:r>
      <w:r w:rsidR="00F92A23" w:rsidRPr="00B02D99">
        <w:rPr>
          <w:rFonts w:ascii="Times New Roman" w:hAnsi="Times New Roman" w:cs="Times New Roman"/>
          <w:sz w:val="28"/>
          <w:szCs w:val="28"/>
        </w:rPr>
        <w:t>т</w:t>
      </w:r>
      <w:r w:rsidR="00F92A23" w:rsidRPr="00B02D99">
        <w:rPr>
          <w:rFonts w:ascii="Times New Roman" w:hAnsi="Times New Roman" w:cs="Times New Roman"/>
          <w:sz w:val="28"/>
          <w:szCs w:val="28"/>
        </w:rPr>
        <w:t>вом:</w:t>
      </w:r>
    </w:p>
    <w:p w:rsidR="00F92A23" w:rsidRPr="008A6EC0" w:rsidRDefault="00F92A23" w:rsidP="00F92A23">
      <w:pPr>
        <w:pStyle w:val="ConsPlusNormal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6EC0">
        <w:rPr>
          <w:rFonts w:ascii="Times New Roman" w:hAnsi="Times New Roman" w:cs="Times New Roman"/>
          <w:sz w:val="28"/>
          <w:szCs w:val="28"/>
        </w:rPr>
        <w:t>личностно-ориентированного образования, обе</w:t>
      </w:r>
      <w:r w:rsidRPr="008A6EC0">
        <w:rPr>
          <w:rFonts w:ascii="Times New Roman" w:hAnsi="Times New Roman" w:cs="Times New Roman"/>
          <w:sz w:val="28"/>
          <w:szCs w:val="28"/>
        </w:rPr>
        <w:t>с</w:t>
      </w:r>
      <w:r w:rsidRPr="008A6EC0">
        <w:rPr>
          <w:rFonts w:ascii="Times New Roman" w:hAnsi="Times New Roman" w:cs="Times New Roman"/>
          <w:sz w:val="28"/>
          <w:szCs w:val="28"/>
        </w:rPr>
        <w:t>печивающего творческое и духовно-нравственное самоопределение ребенка, а также воспитания творчески мобильной личности, способной к успешной социальной ада</w:t>
      </w:r>
      <w:r w:rsidRPr="008A6EC0">
        <w:rPr>
          <w:rFonts w:ascii="Times New Roman" w:hAnsi="Times New Roman" w:cs="Times New Roman"/>
          <w:sz w:val="28"/>
          <w:szCs w:val="28"/>
        </w:rPr>
        <w:t>п</w:t>
      </w:r>
      <w:r w:rsidRPr="008A6EC0">
        <w:rPr>
          <w:rFonts w:ascii="Times New Roman" w:hAnsi="Times New Roman" w:cs="Times New Roman"/>
          <w:sz w:val="28"/>
          <w:szCs w:val="28"/>
        </w:rPr>
        <w:t>тации в условиях быстро меняющегося мира;</w:t>
      </w:r>
    </w:p>
    <w:p w:rsidR="00F92A23" w:rsidRDefault="00F92A23" w:rsidP="00F92A23">
      <w:pPr>
        <w:pStyle w:val="ConsPlusNormal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6EC0">
        <w:rPr>
          <w:rFonts w:ascii="Times New Roman" w:hAnsi="Times New Roman" w:cs="Times New Roman"/>
          <w:sz w:val="28"/>
          <w:szCs w:val="28"/>
        </w:rPr>
        <w:t>вариативности образования, направленного на индивидуальную траект</w:t>
      </w:r>
      <w:r w:rsidRPr="008A6EC0">
        <w:rPr>
          <w:rFonts w:ascii="Times New Roman" w:hAnsi="Times New Roman" w:cs="Times New Roman"/>
          <w:sz w:val="28"/>
          <w:szCs w:val="28"/>
        </w:rPr>
        <w:t>о</w:t>
      </w:r>
      <w:r w:rsidRPr="008A6EC0">
        <w:rPr>
          <w:rFonts w:ascii="Times New Roman" w:hAnsi="Times New Roman" w:cs="Times New Roman"/>
          <w:sz w:val="28"/>
          <w:szCs w:val="28"/>
        </w:rPr>
        <w:t>рию развития личности;</w:t>
      </w:r>
    </w:p>
    <w:p w:rsidR="00F92A23" w:rsidRPr="00F92A23" w:rsidRDefault="00F92A23" w:rsidP="00F92A23">
      <w:pPr>
        <w:pStyle w:val="ConsPlusNormal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2A23">
        <w:rPr>
          <w:rFonts w:ascii="Times New Roman" w:hAnsi="Times New Roman" w:cs="Times New Roman"/>
          <w:sz w:val="28"/>
          <w:szCs w:val="28"/>
        </w:rPr>
        <w:t xml:space="preserve">обеспечения для детей свободного выбора </w:t>
      </w:r>
      <w:r w:rsidR="00157C02" w:rsidRPr="002E6212">
        <w:rPr>
          <w:rFonts w:ascii="Times New Roman" w:hAnsi="Times New Roman" w:cs="Times New Roman"/>
          <w:sz w:val="28"/>
          <w:szCs w:val="28"/>
        </w:rPr>
        <w:t>дополнительн</w:t>
      </w:r>
      <w:r w:rsidR="00157C02">
        <w:rPr>
          <w:rFonts w:ascii="Times New Roman" w:hAnsi="Times New Roman" w:cs="Times New Roman"/>
          <w:sz w:val="28"/>
          <w:szCs w:val="28"/>
        </w:rPr>
        <w:t xml:space="preserve">ой </w:t>
      </w:r>
      <w:r w:rsidRPr="00F92A23">
        <w:rPr>
          <w:rFonts w:ascii="Times New Roman" w:hAnsi="Times New Roman" w:cs="Times New Roman"/>
          <w:sz w:val="28"/>
          <w:szCs w:val="28"/>
        </w:rPr>
        <w:t>общеразв</w:t>
      </w:r>
      <w:r w:rsidRPr="00F92A23">
        <w:rPr>
          <w:rFonts w:ascii="Times New Roman" w:hAnsi="Times New Roman" w:cs="Times New Roman"/>
          <w:sz w:val="28"/>
          <w:szCs w:val="28"/>
        </w:rPr>
        <w:t>и</w:t>
      </w:r>
      <w:r w:rsidRPr="00F92A23">
        <w:rPr>
          <w:rFonts w:ascii="Times New Roman" w:hAnsi="Times New Roman" w:cs="Times New Roman"/>
          <w:sz w:val="28"/>
          <w:szCs w:val="28"/>
        </w:rPr>
        <w:lastRenderedPageBreak/>
        <w:t>вающей программы в обл</w:t>
      </w:r>
      <w:r w:rsidRPr="00F92A23">
        <w:rPr>
          <w:rFonts w:ascii="Times New Roman" w:hAnsi="Times New Roman" w:cs="Times New Roman"/>
          <w:sz w:val="28"/>
          <w:szCs w:val="28"/>
        </w:rPr>
        <w:t>а</w:t>
      </w:r>
      <w:r w:rsidRPr="00F92A23">
        <w:rPr>
          <w:rFonts w:ascii="Times New Roman" w:hAnsi="Times New Roman" w:cs="Times New Roman"/>
          <w:sz w:val="28"/>
          <w:szCs w:val="28"/>
        </w:rPr>
        <w:t>сти того или иного вида искусств</w:t>
      </w:r>
      <w:r w:rsidR="00FA28E5">
        <w:rPr>
          <w:rFonts w:ascii="Times New Roman" w:hAnsi="Times New Roman" w:cs="Times New Roman"/>
          <w:sz w:val="28"/>
          <w:szCs w:val="28"/>
        </w:rPr>
        <w:t>.</w:t>
      </w:r>
    </w:p>
    <w:p w:rsidR="005A48B5" w:rsidRPr="008A6EC0" w:rsidRDefault="00C95725" w:rsidP="003079B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8E5">
        <w:rPr>
          <w:rFonts w:ascii="Times New Roman" w:hAnsi="Times New Roman" w:cs="Times New Roman"/>
          <w:sz w:val="28"/>
          <w:szCs w:val="28"/>
        </w:rPr>
        <w:t>4.</w:t>
      </w:r>
      <w:r w:rsidR="009226C1">
        <w:rPr>
          <w:rFonts w:ascii="Times New Roman" w:hAnsi="Times New Roman" w:cs="Times New Roman"/>
          <w:sz w:val="28"/>
          <w:szCs w:val="28"/>
        </w:rPr>
        <w:t>7</w:t>
      </w:r>
      <w:r w:rsidR="00DD5E74" w:rsidRPr="00FA28E5">
        <w:rPr>
          <w:rFonts w:ascii="Times New Roman" w:hAnsi="Times New Roman" w:cs="Times New Roman"/>
          <w:sz w:val="28"/>
          <w:szCs w:val="28"/>
        </w:rPr>
        <w:t>.</w:t>
      </w:r>
      <w:r w:rsidR="003079B6">
        <w:rPr>
          <w:rFonts w:ascii="Times New Roman" w:hAnsi="Times New Roman" w:cs="Times New Roman"/>
          <w:sz w:val="28"/>
          <w:szCs w:val="28"/>
        </w:rPr>
        <w:t> </w:t>
      </w:r>
      <w:r w:rsidR="005A48B5" w:rsidRPr="00E00BB2">
        <w:rPr>
          <w:rFonts w:ascii="Times New Roman" w:hAnsi="Times New Roman" w:cs="Times New Roman"/>
          <w:sz w:val="28"/>
          <w:szCs w:val="28"/>
        </w:rPr>
        <w:t xml:space="preserve">При реализации </w:t>
      </w:r>
      <w:r w:rsidR="005A48B5">
        <w:rPr>
          <w:rFonts w:ascii="Times New Roman" w:hAnsi="Times New Roman" w:cs="Times New Roman"/>
          <w:sz w:val="28"/>
          <w:szCs w:val="28"/>
        </w:rPr>
        <w:t>д</w:t>
      </w:r>
      <w:r w:rsidR="005A48B5" w:rsidRPr="00DD5E74">
        <w:rPr>
          <w:rFonts w:ascii="Times New Roman" w:hAnsi="Times New Roman" w:cs="Times New Roman"/>
          <w:sz w:val="28"/>
          <w:szCs w:val="28"/>
        </w:rPr>
        <w:t>ополнительны</w:t>
      </w:r>
      <w:r w:rsidR="005A48B5">
        <w:rPr>
          <w:rFonts w:ascii="Times New Roman" w:hAnsi="Times New Roman" w:cs="Times New Roman"/>
          <w:sz w:val="28"/>
          <w:szCs w:val="28"/>
        </w:rPr>
        <w:t>х</w:t>
      </w:r>
      <w:r w:rsidR="005A48B5" w:rsidRPr="00E00BB2">
        <w:rPr>
          <w:rFonts w:ascii="Times New Roman" w:hAnsi="Times New Roman" w:cs="Times New Roman"/>
          <w:sz w:val="28"/>
          <w:szCs w:val="28"/>
        </w:rPr>
        <w:t xml:space="preserve"> общеразвивающих программ в о</w:t>
      </w:r>
      <w:r w:rsidR="005A48B5" w:rsidRPr="00E00BB2">
        <w:rPr>
          <w:rFonts w:ascii="Times New Roman" w:hAnsi="Times New Roman" w:cs="Times New Roman"/>
          <w:sz w:val="28"/>
          <w:szCs w:val="28"/>
        </w:rPr>
        <w:t>б</w:t>
      </w:r>
      <w:r w:rsidR="005A48B5" w:rsidRPr="00E00BB2">
        <w:rPr>
          <w:rFonts w:ascii="Times New Roman" w:hAnsi="Times New Roman" w:cs="Times New Roman"/>
          <w:sz w:val="28"/>
          <w:szCs w:val="28"/>
        </w:rPr>
        <w:t xml:space="preserve">ласти искусств </w:t>
      </w:r>
      <w:r w:rsidR="005A48B5">
        <w:rPr>
          <w:rFonts w:ascii="Times New Roman" w:hAnsi="Times New Roman" w:cs="Times New Roman"/>
          <w:sz w:val="28"/>
          <w:szCs w:val="28"/>
        </w:rPr>
        <w:t xml:space="preserve">Школа </w:t>
      </w:r>
      <w:r w:rsidR="005A48B5" w:rsidRPr="008A6EC0">
        <w:rPr>
          <w:rFonts w:ascii="Times New Roman" w:hAnsi="Times New Roman" w:cs="Times New Roman"/>
          <w:sz w:val="28"/>
          <w:szCs w:val="28"/>
        </w:rPr>
        <w:t>устана</w:t>
      </w:r>
      <w:r w:rsidR="005A48B5" w:rsidRPr="008A6EC0">
        <w:rPr>
          <w:rFonts w:ascii="Times New Roman" w:hAnsi="Times New Roman" w:cs="Times New Roman"/>
          <w:sz w:val="28"/>
          <w:szCs w:val="28"/>
        </w:rPr>
        <w:t>в</w:t>
      </w:r>
      <w:r w:rsidR="005A48B5" w:rsidRPr="008A6EC0">
        <w:rPr>
          <w:rFonts w:ascii="Times New Roman" w:hAnsi="Times New Roman" w:cs="Times New Roman"/>
          <w:sz w:val="28"/>
          <w:szCs w:val="28"/>
        </w:rPr>
        <w:t>ливает самостоятельно:</w:t>
      </w:r>
    </w:p>
    <w:p w:rsidR="005A48B5" w:rsidRPr="008A6EC0" w:rsidRDefault="005A48B5" w:rsidP="005A48B5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6EC0">
        <w:rPr>
          <w:rFonts w:ascii="Times New Roman" w:hAnsi="Times New Roman" w:cs="Times New Roman"/>
          <w:sz w:val="28"/>
          <w:szCs w:val="28"/>
        </w:rPr>
        <w:t>планируемые результаты освоения образовател</w:t>
      </w:r>
      <w:r w:rsidRPr="008A6EC0">
        <w:rPr>
          <w:rFonts w:ascii="Times New Roman" w:hAnsi="Times New Roman" w:cs="Times New Roman"/>
          <w:sz w:val="28"/>
          <w:szCs w:val="28"/>
        </w:rPr>
        <w:t>ь</w:t>
      </w:r>
      <w:r w:rsidRPr="008A6EC0">
        <w:rPr>
          <w:rFonts w:ascii="Times New Roman" w:hAnsi="Times New Roman" w:cs="Times New Roman"/>
          <w:sz w:val="28"/>
          <w:szCs w:val="28"/>
        </w:rPr>
        <w:t>ной программы;</w:t>
      </w:r>
    </w:p>
    <w:p w:rsidR="005A48B5" w:rsidRPr="008A6EC0" w:rsidRDefault="005A48B5" w:rsidP="005A48B5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6EC0">
        <w:rPr>
          <w:rFonts w:ascii="Times New Roman" w:hAnsi="Times New Roman" w:cs="Times New Roman"/>
          <w:sz w:val="28"/>
          <w:szCs w:val="28"/>
        </w:rPr>
        <w:t>график образовательного процесса и промеж</w:t>
      </w:r>
      <w:r w:rsidRPr="008A6EC0">
        <w:rPr>
          <w:rFonts w:ascii="Times New Roman" w:hAnsi="Times New Roman" w:cs="Times New Roman"/>
          <w:sz w:val="28"/>
          <w:szCs w:val="28"/>
        </w:rPr>
        <w:t>у</w:t>
      </w:r>
      <w:r w:rsidRPr="008A6EC0">
        <w:rPr>
          <w:rFonts w:ascii="Times New Roman" w:hAnsi="Times New Roman" w:cs="Times New Roman"/>
          <w:sz w:val="28"/>
          <w:szCs w:val="28"/>
        </w:rPr>
        <w:t>точной аттестации;</w:t>
      </w:r>
    </w:p>
    <w:p w:rsidR="00AF31E7" w:rsidRDefault="005A48B5" w:rsidP="00AF31E7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6EC0">
        <w:rPr>
          <w:rFonts w:ascii="Times New Roman" w:hAnsi="Times New Roman" w:cs="Times New Roman"/>
          <w:sz w:val="28"/>
          <w:szCs w:val="28"/>
        </w:rPr>
        <w:t>содержание и форму итоговой аттестации;</w:t>
      </w:r>
    </w:p>
    <w:p w:rsidR="005A48B5" w:rsidRDefault="005A48B5" w:rsidP="00AF31E7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31E7">
        <w:rPr>
          <w:rFonts w:ascii="Times New Roman" w:hAnsi="Times New Roman" w:cs="Times New Roman"/>
          <w:sz w:val="28"/>
          <w:szCs w:val="28"/>
        </w:rPr>
        <w:t>систему и критерии оценок.</w:t>
      </w:r>
    </w:p>
    <w:p w:rsidR="00B56DEC" w:rsidRDefault="009226C1" w:rsidP="00B56D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4.8</w:t>
      </w:r>
      <w:r w:rsidR="00B56DEC">
        <w:rPr>
          <w:rFonts w:ascii="Times New Roman" w:hAnsi="Times New Roman" w:cs="Times New Roman"/>
          <w:sz w:val="28"/>
          <w:szCs w:val="28"/>
        </w:rPr>
        <w:t>. </w:t>
      </w:r>
      <w:r w:rsidR="00B56DEC" w:rsidRPr="00CE182F">
        <w:rPr>
          <w:rFonts w:ascii="Times New Roman" w:hAnsi="Times New Roman" w:cs="Times New Roman"/>
          <w:sz w:val="28"/>
          <w:szCs w:val="28"/>
        </w:rPr>
        <w:t>Дополнительные общеобразовательные программы реализуются Школой как самостоятельно,</w:t>
      </w:r>
      <w:r w:rsidR="00B56DEC" w:rsidRPr="00F96DF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56DEC" w:rsidRPr="00F97645">
        <w:rPr>
          <w:rFonts w:ascii="Times New Roman" w:hAnsi="Times New Roman" w:cs="Times New Roman"/>
          <w:sz w:val="28"/>
          <w:szCs w:val="28"/>
        </w:rPr>
        <w:t>так и могут быть реализованы</w:t>
      </w:r>
      <w:r w:rsidR="00B56DE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56DEC" w:rsidRPr="00CE182F">
        <w:rPr>
          <w:rFonts w:ascii="Times New Roman" w:hAnsi="Times New Roman" w:cs="Times New Roman"/>
          <w:sz w:val="28"/>
          <w:szCs w:val="28"/>
        </w:rPr>
        <w:t>посредством сет</w:t>
      </w:r>
      <w:r w:rsidR="00B56DEC" w:rsidRPr="00CE182F">
        <w:rPr>
          <w:rFonts w:ascii="Times New Roman" w:hAnsi="Times New Roman" w:cs="Times New Roman"/>
          <w:sz w:val="28"/>
          <w:szCs w:val="28"/>
        </w:rPr>
        <w:t>е</w:t>
      </w:r>
      <w:r w:rsidR="00B56DEC" w:rsidRPr="00CE182F">
        <w:rPr>
          <w:rFonts w:ascii="Times New Roman" w:hAnsi="Times New Roman" w:cs="Times New Roman"/>
          <w:sz w:val="28"/>
          <w:szCs w:val="28"/>
        </w:rPr>
        <w:t>вых форм.</w:t>
      </w:r>
    </w:p>
    <w:p w:rsidR="00B56DEC" w:rsidRPr="00292228" w:rsidRDefault="009226C1" w:rsidP="00B56D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</w:t>
      </w:r>
      <w:r w:rsidR="00B56DEC">
        <w:rPr>
          <w:rFonts w:ascii="Times New Roman" w:hAnsi="Times New Roman" w:cs="Times New Roman"/>
          <w:sz w:val="28"/>
          <w:szCs w:val="28"/>
        </w:rPr>
        <w:t>. </w:t>
      </w:r>
      <w:r w:rsidR="00B56DEC" w:rsidRPr="00292228">
        <w:rPr>
          <w:rFonts w:ascii="Times New Roman" w:hAnsi="Times New Roman" w:cs="Times New Roman"/>
          <w:sz w:val="28"/>
          <w:szCs w:val="28"/>
        </w:rPr>
        <w:t>При реализации дополнительных общеобразовательных программ Школа вправе использовать различные образовательные технологии, в том числе дистанционные образовательные технологии, эле</w:t>
      </w:r>
      <w:r w:rsidR="00B56DEC" w:rsidRPr="00292228">
        <w:rPr>
          <w:rFonts w:ascii="Times New Roman" w:hAnsi="Times New Roman" w:cs="Times New Roman"/>
          <w:sz w:val="28"/>
          <w:szCs w:val="28"/>
        </w:rPr>
        <w:t>к</w:t>
      </w:r>
      <w:r w:rsidR="00B56DEC" w:rsidRPr="00292228">
        <w:rPr>
          <w:rFonts w:ascii="Times New Roman" w:hAnsi="Times New Roman" w:cs="Times New Roman"/>
          <w:sz w:val="28"/>
          <w:szCs w:val="28"/>
        </w:rPr>
        <w:t>тронное обучение.</w:t>
      </w:r>
    </w:p>
    <w:p w:rsidR="00B56DEC" w:rsidRPr="00292228" w:rsidRDefault="00B56DEC" w:rsidP="00B56DEC">
      <w:pPr>
        <w:ind w:firstLine="709"/>
        <w:jc w:val="both"/>
        <w:rPr>
          <w:sz w:val="28"/>
          <w:szCs w:val="28"/>
        </w:rPr>
      </w:pPr>
      <w:r w:rsidRPr="00292228">
        <w:rPr>
          <w:sz w:val="28"/>
          <w:szCs w:val="28"/>
        </w:rPr>
        <w:t>Школа вправе применять электронное обучение, дистанционные</w:t>
      </w:r>
      <w:r w:rsidRPr="00B0226F">
        <w:rPr>
          <w:sz w:val="28"/>
          <w:szCs w:val="28"/>
        </w:rPr>
        <w:t xml:space="preserve"> образ</w:t>
      </w:r>
      <w:r w:rsidRPr="00B0226F">
        <w:rPr>
          <w:sz w:val="28"/>
          <w:szCs w:val="28"/>
        </w:rPr>
        <w:t>о</w:t>
      </w:r>
      <w:r w:rsidRPr="00B0226F">
        <w:rPr>
          <w:sz w:val="28"/>
          <w:szCs w:val="28"/>
        </w:rPr>
        <w:t>вательные технологии при ре</w:t>
      </w:r>
      <w:r w:rsidRPr="00B0226F">
        <w:rPr>
          <w:sz w:val="28"/>
          <w:szCs w:val="28"/>
        </w:rPr>
        <w:t>а</w:t>
      </w:r>
      <w:r w:rsidRPr="00B0226F">
        <w:rPr>
          <w:sz w:val="28"/>
          <w:szCs w:val="28"/>
        </w:rPr>
        <w:t xml:space="preserve">лизации </w:t>
      </w:r>
      <w:r w:rsidRPr="00841E8F">
        <w:rPr>
          <w:sz w:val="28"/>
          <w:szCs w:val="28"/>
        </w:rPr>
        <w:t xml:space="preserve">дополнительных общеобразовательных программ </w:t>
      </w:r>
      <w:r w:rsidRPr="00B0226F">
        <w:rPr>
          <w:sz w:val="28"/>
          <w:szCs w:val="28"/>
        </w:rPr>
        <w:t xml:space="preserve">в порядке, установленном </w:t>
      </w:r>
      <w:r w:rsidRPr="00292228">
        <w:rPr>
          <w:sz w:val="28"/>
          <w:szCs w:val="28"/>
        </w:rPr>
        <w:t>федеральным органом исполнительной власти, осуществляющим функции по выработке государственной п</w:t>
      </w:r>
      <w:r w:rsidRPr="00292228">
        <w:rPr>
          <w:sz w:val="28"/>
          <w:szCs w:val="28"/>
        </w:rPr>
        <w:t>о</w:t>
      </w:r>
      <w:r w:rsidRPr="00292228">
        <w:rPr>
          <w:sz w:val="28"/>
          <w:szCs w:val="28"/>
        </w:rPr>
        <w:t>литики и нормативно-правовому регулиров</w:t>
      </w:r>
      <w:r w:rsidRPr="00292228">
        <w:rPr>
          <w:sz w:val="28"/>
          <w:szCs w:val="28"/>
        </w:rPr>
        <w:t>а</w:t>
      </w:r>
      <w:r w:rsidRPr="00292228">
        <w:rPr>
          <w:sz w:val="28"/>
          <w:szCs w:val="28"/>
        </w:rPr>
        <w:t>нию в сфере образования.</w:t>
      </w:r>
    </w:p>
    <w:p w:rsidR="00E53399" w:rsidRDefault="00B56DEC" w:rsidP="00B56DEC">
      <w:pPr>
        <w:ind w:firstLine="709"/>
        <w:jc w:val="both"/>
        <w:rPr>
          <w:sz w:val="28"/>
          <w:szCs w:val="28"/>
        </w:rPr>
      </w:pPr>
      <w:r w:rsidRPr="00B0226F">
        <w:rPr>
          <w:sz w:val="28"/>
          <w:szCs w:val="28"/>
        </w:rPr>
        <w:t xml:space="preserve">При реализации образовательных программ </w:t>
      </w:r>
      <w:r w:rsidRPr="00292228">
        <w:rPr>
          <w:sz w:val="28"/>
          <w:szCs w:val="28"/>
        </w:rPr>
        <w:t>с применением эле</w:t>
      </w:r>
      <w:r w:rsidRPr="00292228">
        <w:rPr>
          <w:sz w:val="28"/>
          <w:szCs w:val="28"/>
        </w:rPr>
        <w:t>к</w:t>
      </w:r>
      <w:r w:rsidRPr="00292228">
        <w:rPr>
          <w:sz w:val="28"/>
          <w:szCs w:val="28"/>
        </w:rPr>
        <w:t>тронного обучения, дистанционных образовательных технологий местом осуществления образовательной деятельности является место</w:t>
      </w:r>
      <w:r w:rsidRPr="00B0226F">
        <w:rPr>
          <w:sz w:val="28"/>
          <w:szCs w:val="28"/>
        </w:rPr>
        <w:t xml:space="preserve"> нахожд</w:t>
      </w:r>
      <w:r w:rsidRPr="00B0226F">
        <w:rPr>
          <w:sz w:val="28"/>
          <w:szCs w:val="28"/>
        </w:rPr>
        <w:t>е</w:t>
      </w:r>
      <w:r w:rsidRPr="00B0226F">
        <w:rPr>
          <w:sz w:val="28"/>
          <w:szCs w:val="28"/>
        </w:rPr>
        <w:t xml:space="preserve">ния Школы  или </w:t>
      </w:r>
      <w:r w:rsidRPr="00292228">
        <w:rPr>
          <w:sz w:val="28"/>
          <w:szCs w:val="28"/>
        </w:rPr>
        <w:t xml:space="preserve">ее </w:t>
      </w:r>
    </w:p>
    <w:p w:rsidR="00B56DEC" w:rsidRPr="00B0226F" w:rsidRDefault="00B56DEC" w:rsidP="00E53399">
      <w:pPr>
        <w:jc w:val="both"/>
        <w:rPr>
          <w:sz w:val="28"/>
          <w:szCs w:val="28"/>
        </w:rPr>
      </w:pPr>
      <w:r w:rsidRPr="00292228">
        <w:rPr>
          <w:sz w:val="28"/>
          <w:szCs w:val="28"/>
        </w:rPr>
        <w:t>филиала</w:t>
      </w:r>
      <w:r w:rsidRPr="00B0226F">
        <w:rPr>
          <w:sz w:val="28"/>
          <w:szCs w:val="28"/>
        </w:rPr>
        <w:t xml:space="preserve"> независимо от места нахождения обучающи</w:t>
      </w:r>
      <w:r w:rsidRPr="00B0226F">
        <w:rPr>
          <w:sz w:val="28"/>
          <w:szCs w:val="28"/>
        </w:rPr>
        <w:t>х</w:t>
      </w:r>
      <w:r w:rsidRPr="00B0226F">
        <w:rPr>
          <w:sz w:val="28"/>
          <w:szCs w:val="28"/>
        </w:rPr>
        <w:t>ся.</w:t>
      </w:r>
    </w:p>
    <w:p w:rsidR="00B56DEC" w:rsidRPr="00B0226F" w:rsidRDefault="009226C1" w:rsidP="00B56D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4.10</w:t>
      </w:r>
      <w:r w:rsidR="00B56DEC" w:rsidRPr="00B0226F">
        <w:rPr>
          <w:rFonts w:ascii="Times New Roman" w:hAnsi="Times New Roman" w:cs="Times New Roman"/>
          <w:sz w:val="28"/>
          <w:szCs w:val="28"/>
        </w:rPr>
        <w:t>. При реализации образовательных программ с применением эле</w:t>
      </w:r>
      <w:r w:rsidR="00B56DEC" w:rsidRPr="00B0226F">
        <w:rPr>
          <w:rFonts w:ascii="Times New Roman" w:hAnsi="Times New Roman" w:cs="Times New Roman"/>
          <w:sz w:val="28"/>
          <w:szCs w:val="28"/>
        </w:rPr>
        <w:t>к</w:t>
      </w:r>
      <w:r w:rsidR="00B56DEC" w:rsidRPr="00B0226F">
        <w:rPr>
          <w:rFonts w:ascii="Times New Roman" w:hAnsi="Times New Roman" w:cs="Times New Roman"/>
          <w:sz w:val="28"/>
          <w:szCs w:val="28"/>
        </w:rPr>
        <w:t>тронного обучения, дистанционных образовательных технологий Школа обе</w:t>
      </w:r>
      <w:r w:rsidR="00B56DEC" w:rsidRPr="00B0226F">
        <w:rPr>
          <w:rFonts w:ascii="Times New Roman" w:hAnsi="Times New Roman" w:cs="Times New Roman"/>
          <w:sz w:val="28"/>
          <w:szCs w:val="28"/>
        </w:rPr>
        <w:t>с</w:t>
      </w:r>
      <w:r w:rsidR="00B56DEC" w:rsidRPr="00B0226F">
        <w:rPr>
          <w:rFonts w:ascii="Times New Roman" w:hAnsi="Times New Roman" w:cs="Times New Roman"/>
          <w:sz w:val="28"/>
          <w:szCs w:val="28"/>
        </w:rPr>
        <w:t>печивает защиту сведений,</w:t>
      </w:r>
      <w:r w:rsidR="00B56DEC" w:rsidRPr="00B0226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56DEC" w:rsidRPr="00B0226F">
        <w:rPr>
          <w:rFonts w:ascii="Times New Roman" w:hAnsi="Times New Roman" w:cs="Times New Roman"/>
          <w:sz w:val="28"/>
          <w:szCs w:val="28"/>
        </w:rPr>
        <w:t>составляющих государственную или иную охраня</w:t>
      </w:r>
      <w:r w:rsidR="00B56DEC" w:rsidRPr="00B0226F">
        <w:rPr>
          <w:rFonts w:ascii="Times New Roman" w:hAnsi="Times New Roman" w:cs="Times New Roman"/>
          <w:sz w:val="28"/>
          <w:szCs w:val="28"/>
        </w:rPr>
        <w:t>е</w:t>
      </w:r>
      <w:r w:rsidR="00B56DEC" w:rsidRPr="00B0226F">
        <w:rPr>
          <w:rFonts w:ascii="Times New Roman" w:hAnsi="Times New Roman" w:cs="Times New Roman"/>
          <w:sz w:val="28"/>
          <w:szCs w:val="28"/>
        </w:rPr>
        <w:t>мую з</w:t>
      </w:r>
      <w:r w:rsidR="00B56DEC" w:rsidRPr="00B0226F">
        <w:rPr>
          <w:rFonts w:ascii="Times New Roman" w:hAnsi="Times New Roman" w:cs="Times New Roman"/>
          <w:sz w:val="28"/>
          <w:szCs w:val="28"/>
        </w:rPr>
        <w:t>а</w:t>
      </w:r>
      <w:r w:rsidR="00B56DEC" w:rsidRPr="00B0226F">
        <w:rPr>
          <w:rFonts w:ascii="Times New Roman" w:hAnsi="Times New Roman" w:cs="Times New Roman"/>
          <w:sz w:val="28"/>
          <w:szCs w:val="28"/>
        </w:rPr>
        <w:t>коном тайну.</w:t>
      </w:r>
    </w:p>
    <w:p w:rsidR="00B56DEC" w:rsidRPr="00F96DFE" w:rsidRDefault="009226C1" w:rsidP="00B56D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4.11</w:t>
      </w:r>
      <w:r w:rsidR="00B56DEC">
        <w:rPr>
          <w:rFonts w:ascii="Times New Roman" w:hAnsi="Times New Roman" w:cs="Times New Roman"/>
          <w:sz w:val="28"/>
          <w:szCs w:val="28"/>
        </w:rPr>
        <w:t>. </w:t>
      </w:r>
      <w:r w:rsidR="00B56DEC" w:rsidRPr="00B0226F">
        <w:rPr>
          <w:rFonts w:ascii="Times New Roman" w:hAnsi="Times New Roman" w:cs="Times New Roman"/>
          <w:sz w:val="28"/>
          <w:szCs w:val="28"/>
        </w:rPr>
        <w:t>При реализации дополнительных общео</w:t>
      </w:r>
      <w:r w:rsidR="00B56DEC" w:rsidRPr="00B0226F">
        <w:rPr>
          <w:rFonts w:ascii="Times New Roman" w:hAnsi="Times New Roman" w:cs="Times New Roman"/>
          <w:sz w:val="28"/>
          <w:szCs w:val="28"/>
        </w:rPr>
        <w:t>б</w:t>
      </w:r>
      <w:r w:rsidR="00B56DEC" w:rsidRPr="00B0226F">
        <w:rPr>
          <w:rFonts w:ascii="Times New Roman" w:hAnsi="Times New Roman" w:cs="Times New Roman"/>
          <w:sz w:val="28"/>
          <w:szCs w:val="28"/>
        </w:rPr>
        <w:t>разовательных программ Школой может применяться форма организации образовательной деятельности, основанная на модульном принципе представления содержания образовател</w:t>
      </w:r>
      <w:r w:rsidR="00B56DEC" w:rsidRPr="00B0226F">
        <w:rPr>
          <w:rFonts w:ascii="Times New Roman" w:hAnsi="Times New Roman" w:cs="Times New Roman"/>
          <w:sz w:val="28"/>
          <w:szCs w:val="28"/>
        </w:rPr>
        <w:t>ь</w:t>
      </w:r>
      <w:r w:rsidR="00B56DEC" w:rsidRPr="00B0226F">
        <w:rPr>
          <w:rFonts w:ascii="Times New Roman" w:hAnsi="Times New Roman" w:cs="Times New Roman"/>
          <w:sz w:val="28"/>
          <w:szCs w:val="28"/>
        </w:rPr>
        <w:t>ной программы и построения учебных планов, использовании</w:t>
      </w:r>
      <w:r w:rsidR="00B56DEC" w:rsidRPr="00F96DFE">
        <w:rPr>
          <w:rFonts w:ascii="Times New Roman" w:hAnsi="Times New Roman" w:cs="Times New Roman"/>
          <w:sz w:val="28"/>
          <w:szCs w:val="28"/>
        </w:rPr>
        <w:t xml:space="preserve"> соответству</w:t>
      </w:r>
      <w:r w:rsidR="00B56DEC" w:rsidRPr="00F96DFE">
        <w:rPr>
          <w:rFonts w:ascii="Times New Roman" w:hAnsi="Times New Roman" w:cs="Times New Roman"/>
          <w:sz w:val="28"/>
          <w:szCs w:val="28"/>
        </w:rPr>
        <w:t>ю</w:t>
      </w:r>
      <w:r w:rsidR="00B56DEC" w:rsidRPr="00F96DFE">
        <w:rPr>
          <w:rFonts w:ascii="Times New Roman" w:hAnsi="Times New Roman" w:cs="Times New Roman"/>
          <w:sz w:val="28"/>
          <w:szCs w:val="28"/>
        </w:rPr>
        <w:t>щих о</w:t>
      </w:r>
      <w:r w:rsidR="00B56DEC" w:rsidRPr="00F96DFE">
        <w:rPr>
          <w:rFonts w:ascii="Times New Roman" w:hAnsi="Times New Roman" w:cs="Times New Roman"/>
          <w:sz w:val="28"/>
          <w:szCs w:val="28"/>
        </w:rPr>
        <w:t>б</w:t>
      </w:r>
      <w:r w:rsidR="00B56DEC" w:rsidRPr="00F96DFE">
        <w:rPr>
          <w:rFonts w:ascii="Times New Roman" w:hAnsi="Times New Roman" w:cs="Times New Roman"/>
          <w:sz w:val="28"/>
          <w:szCs w:val="28"/>
        </w:rPr>
        <w:t>разовательных технологий.</w:t>
      </w:r>
    </w:p>
    <w:p w:rsidR="00B56DEC" w:rsidRPr="00032311" w:rsidRDefault="009226C1" w:rsidP="00B56D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4.12</w:t>
      </w:r>
      <w:r w:rsidR="00B56DEC">
        <w:rPr>
          <w:rFonts w:ascii="Times New Roman" w:hAnsi="Times New Roman" w:cs="Times New Roman"/>
          <w:sz w:val="28"/>
          <w:szCs w:val="28"/>
        </w:rPr>
        <w:t>. </w:t>
      </w:r>
      <w:r w:rsidR="00B56DEC" w:rsidRPr="00F96DFE">
        <w:rPr>
          <w:rFonts w:ascii="Times New Roman" w:hAnsi="Times New Roman" w:cs="Times New Roman"/>
          <w:sz w:val="28"/>
          <w:szCs w:val="28"/>
        </w:rPr>
        <w:t>Использование при реализации дополнительных общеобразовател</w:t>
      </w:r>
      <w:r w:rsidR="00B56DEC" w:rsidRPr="00F96DFE">
        <w:rPr>
          <w:rFonts w:ascii="Times New Roman" w:hAnsi="Times New Roman" w:cs="Times New Roman"/>
          <w:sz w:val="28"/>
          <w:szCs w:val="28"/>
        </w:rPr>
        <w:t>ь</w:t>
      </w:r>
      <w:r w:rsidR="00B56DEC" w:rsidRPr="00F96DFE">
        <w:rPr>
          <w:rFonts w:ascii="Times New Roman" w:hAnsi="Times New Roman" w:cs="Times New Roman"/>
          <w:sz w:val="28"/>
          <w:szCs w:val="28"/>
        </w:rPr>
        <w:t>ных программ методов и средств обучения и воспитания, образовательных те</w:t>
      </w:r>
      <w:r w:rsidR="00B56DEC" w:rsidRPr="00F96DFE">
        <w:rPr>
          <w:rFonts w:ascii="Times New Roman" w:hAnsi="Times New Roman" w:cs="Times New Roman"/>
          <w:sz w:val="28"/>
          <w:szCs w:val="28"/>
        </w:rPr>
        <w:t>х</w:t>
      </w:r>
      <w:r w:rsidR="00B56DEC" w:rsidRPr="00F96DFE">
        <w:rPr>
          <w:rFonts w:ascii="Times New Roman" w:hAnsi="Times New Roman" w:cs="Times New Roman"/>
          <w:sz w:val="28"/>
          <w:szCs w:val="28"/>
        </w:rPr>
        <w:t xml:space="preserve">нологий, </w:t>
      </w:r>
      <w:r w:rsidR="00B56DEC" w:rsidRPr="00032311">
        <w:rPr>
          <w:rFonts w:ascii="Times New Roman" w:hAnsi="Times New Roman" w:cs="Times New Roman"/>
          <w:sz w:val="28"/>
          <w:szCs w:val="28"/>
        </w:rPr>
        <w:t xml:space="preserve">наносящих вред физическому или психическому здоровью </w:t>
      </w:r>
      <w:r w:rsidR="00B56DEC">
        <w:rPr>
          <w:rFonts w:ascii="Times New Roman" w:hAnsi="Times New Roman" w:cs="Times New Roman"/>
          <w:sz w:val="28"/>
          <w:szCs w:val="28"/>
        </w:rPr>
        <w:t>об</w:t>
      </w:r>
      <w:r w:rsidR="00B56DEC" w:rsidRPr="00032311">
        <w:rPr>
          <w:rFonts w:ascii="Times New Roman" w:hAnsi="Times New Roman" w:cs="Times New Roman"/>
          <w:sz w:val="28"/>
          <w:szCs w:val="28"/>
        </w:rPr>
        <w:t>уча</w:t>
      </w:r>
      <w:r w:rsidR="00B56DEC">
        <w:rPr>
          <w:rFonts w:ascii="Times New Roman" w:hAnsi="Times New Roman" w:cs="Times New Roman"/>
          <w:sz w:val="28"/>
          <w:szCs w:val="28"/>
        </w:rPr>
        <w:t>ю</w:t>
      </w:r>
      <w:r w:rsidR="00B56DEC" w:rsidRPr="00032311">
        <w:rPr>
          <w:rFonts w:ascii="Times New Roman" w:hAnsi="Times New Roman" w:cs="Times New Roman"/>
          <w:sz w:val="28"/>
          <w:szCs w:val="28"/>
        </w:rPr>
        <w:t>щихся, запрещ</w:t>
      </w:r>
      <w:r w:rsidR="00B56DEC" w:rsidRPr="00032311">
        <w:rPr>
          <w:rFonts w:ascii="Times New Roman" w:hAnsi="Times New Roman" w:cs="Times New Roman"/>
          <w:sz w:val="28"/>
          <w:szCs w:val="28"/>
        </w:rPr>
        <w:t>а</w:t>
      </w:r>
      <w:r w:rsidR="00B56DEC" w:rsidRPr="00032311">
        <w:rPr>
          <w:rFonts w:ascii="Times New Roman" w:hAnsi="Times New Roman" w:cs="Times New Roman"/>
          <w:sz w:val="28"/>
          <w:szCs w:val="28"/>
        </w:rPr>
        <w:t>ется.</w:t>
      </w:r>
    </w:p>
    <w:p w:rsidR="007A33E9" w:rsidRDefault="009226C1" w:rsidP="00B56DE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4.13</w:t>
      </w:r>
      <w:r w:rsidR="00B56DEC">
        <w:rPr>
          <w:rFonts w:ascii="Times New Roman" w:hAnsi="Times New Roman" w:cs="Times New Roman"/>
          <w:sz w:val="28"/>
          <w:szCs w:val="28"/>
        </w:rPr>
        <w:t xml:space="preserve">. Школа </w:t>
      </w:r>
      <w:r w:rsidR="00B56DEC" w:rsidRPr="00D53193">
        <w:rPr>
          <w:rFonts w:ascii="Times New Roman" w:hAnsi="Times New Roman" w:cs="Times New Roman"/>
          <w:sz w:val="28"/>
          <w:szCs w:val="28"/>
        </w:rPr>
        <w:t>ежегодно обновляет дополнительные общеобразовательные программы с учетом развития</w:t>
      </w:r>
      <w:r w:rsidR="00B56DEC" w:rsidRPr="00F96DF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56DEC" w:rsidRPr="00D769DC">
        <w:rPr>
          <w:rFonts w:ascii="Times New Roman" w:hAnsi="Times New Roman" w:cs="Times New Roman"/>
          <w:sz w:val="28"/>
          <w:szCs w:val="28"/>
        </w:rPr>
        <w:t>науки, техники, культуры, экономики, технол</w:t>
      </w:r>
      <w:r w:rsidR="00B56DEC" w:rsidRPr="00D769DC">
        <w:rPr>
          <w:rFonts w:ascii="Times New Roman" w:hAnsi="Times New Roman" w:cs="Times New Roman"/>
          <w:sz w:val="28"/>
          <w:szCs w:val="28"/>
        </w:rPr>
        <w:t>о</w:t>
      </w:r>
      <w:r w:rsidR="00B56DEC" w:rsidRPr="00D769DC">
        <w:rPr>
          <w:rFonts w:ascii="Times New Roman" w:hAnsi="Times New Roman" w:cs="Times New Roman"/>
          <w:sz w:val="28"/>
          <w:szCs w:val="28"/>
        </w:rPr>
        <w:t>гий и социальной сф</w:t>
      </w:r>
      <w:r w:rsidR="00B56DEC" w:rsidRPr="00D769DC">
        <w:rPr>
          <w:rFonts w:ascii="Times New Roman" w:hAnsi="Times New Roman" w:cs="Times New Roman"/>
          <w:sz w:val="28"/>
          <w:szCs w:val="28"/>
        </w:rPr>
        <w:t>е</w:t>
      </w:r>
      <w:r w:rsidR="00B56DEC" w:rsidRPr="00D769DC">
        <w:rPr>
          <w:rFonts w:ascii="Times New Roman" w:hAnsi="Times New Roman" w:cs="Times New Roman"/>
          <w:sz w:val="28"/>
          <w:szCs w:val="28"/>
        </w:rPr>
        <w:t>ры.</w:t>
      </w:r>
    </w:p>
    <w:p w:rsidR="00EE2318" w:rsidRPr="00706CFB" w:rsidRDefault="00B64151" w:rsidP="0014095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95977" w:rsidRPr="006F47B2">
        <w:rPr>
          <w:rFonts w:ascii="Times New Roman" w:hAnsi="Times New Roman" w:cs="Times New Roman"/>
          <w:sz w:val="28"/>
          <w:szCs w:val="28"/>
        </w:rPr>
        <w:t>.</w:t>
      </w:r>
      <w:r w:rsidR="00140957">
        <w:rPr>
          <w:rFonts w:ascii="Times New Roman" w:hAnsi="Times New Roman" w:cs="Times New Roman"/>
          <w:sz w:val="28"/>
          <w:szCs w:val="28"/>
        </w:rPr>
        <w:t>1</w:t>
      </w:r>
      <w:r w:rsidR="009226C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="00895977" w:rsidRPr="006F47B2">
        <w:rPr>
          <w:rFonts w:ascii="Times New Roman" w:hAnsi="Times New Roman" w:cs="Times New Roman"/>
          <w:sz w:val="28"/>
          <w:szCs w:val="28"/>
        </w:rPr>
        <w:t xml:space="preserve"> </w:t>
      </w:r>
      <w:r w:rsidR="009D4353">
        <w:rPr>
          <w:rFonts w:ascii="Times New Roman" w:hAnsi="Times New Roman" w:cs="Times New Roman"/>
          <w:sz w:val="28"/>
          <w:szCs w:val="28"/>
        </w:rPr>
        <w:t xml:space="preserve">Школа </w:t>
      </w:r>
      <w:r w:rsidR="00895977" w:rsidRPr="009D4353">
        <w:rPr>
          <w:rFonts w:ascii="Times New Roman" w:hAnsi="Times New Roman" w:cs="Times New Roman"/>
          <w:sz w:val="28"/>
          <w:szCs w:val="28"/>
        </w:rPr>
        <w:t>реали</w:t>
      </w:r>
      <w:r w:rsidR="009D4353" w:rsidRPr="009D4353">
        <w:rPr>
          <w:rFonts w:ascii="Times New Roman" w:hAnsi="Times New Roman" w:cs="Times New Roman"/>
          <w:sz w:val="28"/>
          <w:szCs w:val="28"/>
        </w:rPr>
        <w:t>зуе</w:t>
      </w:r>
      <w:r w:rsidR="00895977" w:rsidRPr="009D4353">
        <w:rPr>
          <w:rFonts w:ascii="Times New Roman" w:hAnsi="Times New Roman" w:cs="Times New Roman"/>
          <w:sz w:val="28"/>
          <w:szCs w:val="28"/>
        </w:rPr>
        <w:t>т дополнительные общео</w:t>
      </w:r>
      <w:r w:rsidR="00895977" w:rsidRPr="009D4353">
        <w:rPr>
          <w:rFonts w:ascii="Times New Roman" w:hAnsi="Times New Roman" w:cs="Times New Roman"/>
          <w:sz w:val="28"/>
          <w:szCs w:val="28"/>
        </w:rPr>
        <w:t>б</w:t>
      </w:r>
      <w:r w:rsidR="00895977" w:rsidRPr="009D4353">
        <w:rPr>
          <w:rFonts w:ascii="Times New Roman" w:hAnsi="Times New Roman" w:cs="Times New Roman"/>
          <w:sz w:val="28"/>
          <w:szCs w:val="28"/>
        </w:rPr>
        <w:t xml:space="preserve">разовательные программы </w:t>
      </w:r>
      <w:r w:rsidR="00895977" w:rsidRPr="00706CFB">
        <w:rPr>
          <w:rFonts w:ascii="Times New Roman" w:hAnsi="Times New Roman" w:cs="Times New Roman"/>
          <w:sz w:val="28"/>
          <w:szCs w:val="28"/>
        </w:rPr>
        <w:t>в течение всего календарн</w:t>
      </w:r>
      <w:r w:rsidR="00895977" w:rsidRPr="00706CFB">
        <w:rPr>
          <w:rFonts w:ascii="Times New Roman" w:hAnsi="Times New Roman" w:cs="Times New Roman"/>
          <w:sz w:val="28"/>
          <w:szCs w:val="28"/>
        </w:rPr>
        <w:t>о</w:t>
      </w:r>
      <w:r w:rsidR="00895977" w:rsidRPr="00706CFB">
        <w:rPr>
          <w:rFonts w:ascii="Times New Roman" w:hAnsi="Times New Roman" w:cs="Times New Roman"/>
          <w:sz w:val="28"/>
          <w:szCs w:val="28"/>
        </w:rPr>
        <w:t>го года, включая каникулярное время.</w:t>
      </w:r>
    </w:p>
    <w:p w:rsidR="00706CFB" w:rsidRDefault="00A41C06" w:rsidP="00706C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CFB">
        <w:rPr>
          <w:rFonts w:ascii="Times New Roman" w:hAnsi="Times New Roman" w:cs="Times New Roman"/>
          <w:sz w:val="28"/>
          <w:szCs w:val="28"/>
        </w:rPr>
        <w:t>4.</w:t>
      </w:r>
      <w:r w:rsidR="009226C1">
        <w:rPr>
          <w:rFonts w:ascii="Times New Roman" w:hAnsi="Times New Roman" w:cs="Times New Roman"/>
          <w:sz w:val="28"/>
          <w:szCs w:val="28"/>
        </w:rPr>
        <w:t>15</w:t>
      </w:r>
      <w:r w:rsidRPr="00706CFB">
        <w:rPr>
          <w:rFonts w:ascii="Times New Roman" w:hAnsi="Times New Roman" w:cs="Times New Roman"/>
          <w:sz w:val="28"/>
          <w:szCs w:val="28"/>
        </w:rPr>
        <w:t>. В Школе образовательная деятельность осуществляется на госуда</w:t>
      </w:r>
      <w:r w:rsidRPr="00706CFB">
        <w:rPr>
          <w:rFonts w:ascii="Times New Roman" w:hAnsi="Times New Roman" w:cs="Times New Roman"/>
          <w:sz w:val="28"/>
          <w:szCs w:val="28"/>
        </w:rPr>
        <w:t>р</w:t>
      </w:r>
      <w:r w:rsidRPr="00D53193">
        <w:rPr>
          <w:rFonts w:ascii="Times New Roman" w:hAnsi="Times New Roman" w:cs="Times New Roman"/>
          <w:sz w:val="28"/>
          <w:szCs w:val="28"/>
        </w:rPr>
        <w:t>ственном языке Российской Федерации</w:t>
      </w:r>
      <w:r w:rsidRPr="00FB165B">
        <w:rPr>
          <w:rFonts w:ascii="Times New Roman" w:hAnsi="Times New Roman" w:cs="Times New Roman"/>
          <w:sz w:val="28"/>
          <w:szCs w:val="28"/>
        </w:rPr>
        <w:t>.</w:t>
      </w:r>
    </w:p>
    <w:p w:rsidR="00A41C06" w:rsidRPr="005052D9" w:rsidRDefault="00A41C06" w:rsidP="0035510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226C1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A5CF8">
        <w:rPr>
          <w:rFonts w:ascii="Times New Roman" w:hAnsi="Times New Roman" w:cs="Times New Roman"/>
          <w:sz w:val="28"/>
          <w:szCs w:val="28"/>
        </w:rPr>
        <w:t xml:space="preserve"> </w:t>
      </w:r>
      <w:r w:rsidRPr="003E355A">
        <w:rPr>
          <w:rFonts w:ascii="Times New Roman" w:hAnsi="Times New Roman" w:cs="Times New Roman"/>
          <w:sz w:val="28"/>
          <w:szCs w:val="28"/>
        </w:rPr>
        <w:t>Учебный год в Школе начинается 1 сентября. Если это число прих</w:t>
      </w:r>
      <w:r w:rsidRPr="003E355A">
        <w:rPr>
          <w:rFonts w:ascii="Times New Roman" w:hAnsi="Times New Roman" w:cs="Times New Roman"/>
          <w:sz w:val="28"/>
          <w:szCs w:val="28"/>
        </w:rPr>
        <w:t>о</w:t>
      </w:r>
      <w:r w:rsidRPr="003E355A">
        <w:rPr>
          <w:rFonts w:ascii="Times New Roman" w:hAnsi="Times New Roman" w:cs="Times New Roman"/>
          <w:sz w:val="28"/>
          <w:szCs w:val="28"/>
        </w:rPr>
        <w:t>дится на выходной день, то в этом случае учебный год начинается в первый, следу</w:t>
      </w:r>
      <w:r w:rsidRPr="003E355A">
        <w:rPr>
          <w:rFonts w:ascii="Times New Roman" w:hAnsi="Times New Roman" w:cs="Times New Roman"/>
          <w:sz w:val="28"/>
          <w:szCs w:val="28"/>
        </w:rPr>
        <w:t>ю</w:t>
      </w:r>
      <w:r w:rsidRPr="003E355A">
        <w:rPr>
          <w:rFonts w:ascii="Times New Roman" w:hAnsi="Times New Roman" w:cs="Times New Roman"/>
          <w:sz w:val="28"/>
          <w:szCs w:val="28"/>
        </w:rPr>
        <w:t>щий за ним рабочий день. Срок окончания учебного года</w:t>
      </w:r>
      <w:r w:rsidRPr="003E355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E355A"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 w:rsidRPr="003E355A">
        <w:rPr>
          <w:rFonts w:ascii="Times New Roman" w:hAnsi="Times New Roman" w:cs="Times New Roman"/>
          <w:sz w:val="28"/>
          <w:szCs w:val="28"/>
        </w:rPr>
        <w:lastRenderedPageBreak/>
        <w:t xml:space="preserve">годовым </w:t>
      </w:r>
      <w:r w:rsidRPr="00EE1E3E">
        <w:rPr>
          <w:rFonts w:ascii="Times New Roman" w:hAnsi="Times New Roman" w:cs="Times New Roman"/>
          <w:sz w:val="28"/>
          <w:szCs w:val="28"/>
        </w:rPr>
        <w:t>кал</w:t>
      </w:r>
      <w:r w:rsidR="00141810" w:rsidRPr="00EE1E3E">
        <w:rPr>
          <w:rFonts w:ascii="Times New Roman" w:hAnsi="Times New Roman" w:cs="Times New Roman"/>
          <w:sz w:val="28"/>
          <w:szCs w:val="28"/>
        </w:rPr>
        <w:t xml:space="preserve">ендарным учебным графиком, </w:t>
      </w:r>
      <w:r w:rsidR="00E933BA" w:rsidRPr="00EE1E3E">
        <w:rPr>
          <w:rFonts w:ascii="Times New Roman" w:hAnsi="Times New Roman" w:cs="Times New Roman"/>
          <w:sz w:val="28"/>
          <w:szCs w:val="28"/>
        </w:rPr>
        <w:t xml:space="preserve">принятым </w:t>
      </w:r>
      <w:r w:rsidR="00B156AC" w:rsidRPr="00EE1E3E">
        <w:rPr>
          <w:rFonts w:ascii="Times New Roman" w:hAnsi="Times New Roman" w:cs="Times New Roman"/>
          <w:sz w:val="28"/>
          <w:szCs w:val="28"/>
        </w:rPr>
        <w:t xml:space="preserve">решением </w:t>
      </w:r>
      <w:r w:rsidR="00E933BA" w:rsidRPr="00EE1E3E">
        <w:rPr>
          <w:rFonts w:ascii="Times New Roman" w:hAnsi="Times New Roman" w:cs="Times New Roman"/>
          <w:sz w:val="28"/>
          <w:szCs w:val="28"/>
        </w:rPr>
        <w:t>педагогиче</w:t>
      </w:r>
      <w:r w:rsidR="00B156AC" w:rsidRPr="00EE1E3E">
        <w:rPr>
          <w:rFonts w:ascii="Times New Roman" w:hAnsi="Times New Roman" w:cs="Times New Roman"/>
          <w:sz w:val="28"/>
          <w:szCs w:val="28"/>
        </w:rPr>
        <w:t>ск</w:t>
      </w:r>
      <w:r w:rsidR="00B156AC" w:rsidRPr="00EE1E3E">
        <w:rPr>
          <w:rFonts w:ascii="Times New Roman" w:hAnsi="Times New Roman" w:cs="Times New Roman"/>
          <w:sz w:val="28"/>
          <w:szCs w:val="28"/>
        </w:rPr>
        <w:t>о</w:t>
      </w:r>
      <w:r w:rsidR="00B156AC" w:rsidRPr="00EE1E3E">
        <w:rPr>
          <w:rFonts w:ascii="Times New Roman" w:hAnsi="Times New Roman" w:cs="Times New Roman"/>
          <w:sz w:val="28"/>
          <w:szCs w:val="28"/>
        </w:rPr>
        <w:t>го</w:t>
      </w:r>
      <w:r w:rsidR="00E933BA" w:rsidRPr="00EE1E3E">
        <w:rPr>
          <w:rFonts w:ascii="Times New Roman" w:hAnsi="Times New Roman" w:cs="Times New Roman"/>
          <w:sz w:val="28"/>
          <w:szCs w:val="28"/>
        </w:rPr>
        <w:t xml:space="preserve"> сове</w:t>
      </w:r>
      <w:r w:rsidR="00B156AC" w:rsidRPr="00EE1E3E">
        <w:rPr>
          <w:rFonts w:ascii="Times New Roman" w:hAnsi="Times New Roman" w:cs="Times New Roman"/>
          <w:sz w:val="28"/>
          <w:szCs w:val="28"/>
        </w:rPr>
        <w:t>та</w:t>
      </w:r>
      <w:r w:rsidR="00E933BA" w:rsidRPr="00EE1E3E">
        <w:rPr>
          <w:rFonts w:ascii="Times New Roman" w:hAnsi="Times New Roman" w:cs="Times New Roman"/>
          <w:sz w:val="28"/>
          <w:szCs w:val="28"/>
        </w:rPr>
        <w:t xml:space="preserve"> Школы и </w:t>
      </w:r>
      <w:r w:rsidR="00141810" w:rsidRPr="00EE1E3E">
        <w:rPr>
          <w:rFonts w:ascii="Times New Roman" w:hAnsi="Times New Roman" w:cs="Times New Roman"/>
          <w:sz w:val="28"/>
          <w:szCs w:val="28"/>
        </w:rPr>
        <w:t xml:space="preserve">утвержденным </w:t>
      </w:r>
      <w:r w:rsidR="005052D9" w:rsidRPr="00EE1E3E">
        <w:rPr>
          <w:rFonts w:ascii="Times New Roman" w:hAnsi="Times New Roman" w:cs="Times New Roman"/>
          <w:sz w:val="28"/>
          <w:szCs w:val="28"/>
        </w:rPr>
        <w:t>приказом</w:t>
      </w:r>
      <w:r w:rsidR="005052D9" w:rsidRPr="00D94151">
        <w:rPr>
          <w:rFonts w:ascii="Times New Roman" w:hAnsi="Times New Roman" w:cs="Times New Roman"/>
          <w:sz w:val="28"/>
          <w:szCs w:val="28"/>
        </w:rPr>
        <w:t xml:space="preserve"> директора</w:t>
      </w:r>
      <w:r w:rsidR="005052D9" w:rsidRPr="00D9415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052D9" w:rsidRPr="00D94151">
        <w:rPr>
          <w:rFonts w:ascii="Times New Roman" w:hAnsi="Times New Roman" w:cs="Times New Roman"/>
          <w:sz w:val="28"/>
          <w:szCs w:val="28"/>
        </w:rPr>
        <w:t>Школы или уполном</w:t>
      </w:r>
      <w:r w:rsidR="005052D9" w:rsidRPr="00D94151">
        <w:rPr>
          <w:rFonts w:ascii="Times New Roman" w:hAnsi="Times New Roman" w:cs="Times New Roman"/>
          <w:sz w:val="28"/>
          <w:szCs w:val="28"/>
        </w:rPr>
        <w:t>о</w:t>
      </w:r>
      <w:r w:rsidR="005052D9" w:rsidRPr="00D94151">
        <w:rPr>
          <w:rFonts w:ascii="Times New Roman" w:hAnsi="Times New Roman" w:cs="Times New Roman"/>
          <w:sz w:val="28"/>
          <w:szCs w:val="28"/>
        </w:rPr>
        <w:t>ченного им должностного лица</w:t>
      </w:r>
      <w:r w:rsidR="005052D9" w:rsidRPr="0014181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41810" w:rsidRPr="005052D9">
        <w:rPr>
          <w:rFonts w:ascii="Times New Roman" w:hAnsi="Times New Roman" w:cs="Times New Roman"/>
          <w:sz w:val="28"/>
          <w:szCs w:val="28"/>
        </w:rPr>
        <w:t xml:space="preserve">по согласованию с </w:t>
      </w:r>
      <w:r w:rsidR="00C57D4C" w:rsidRPr="005052D9">
        <w:rPr>
          <w:rFonts w:ascii="Times New Roman" w:hAnsi="Times New Roman" w:cs="Times New Roman"/>
          <w:sz w:val="28"/>
          <w:szCs w:val="28"/>
        </w:rPr>
        <w:t>Управлением</w:t>
      </w:r>
      <w:r w:rsidR="00141810" w:rsidRPr="005052D9">
        <w:rPr>
          <w:rFonts w:ascii="Times New Roman" w:hAnsi="Times New Roman" w:cs="Times New Roman"/>
          <w:sz w:val="28"/>
          <w:szCs w:val="28"/>
        </w:rPr>
        <w:t>.</w:t>
      </w:r>
    </w:p>
    <w:p w:rsidR="00140957" w:rsidRDefault="00D51D6F" w:rsidP="00FA105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0E1F29">
        <w:rPr>
          <w:rFonts w:ascii="Times New Roman" w:hAnsi="Times New Roman" w:cs="Times New Roman"/>
          <w:sz w:val="28"/>
          <w:szCs w:val="28"/>
        </w:rPr>
        <w:t>7</w:t>
      </w:r>
      <w:r w:rsidR="00140957" w:rsidRPr="00140957">
        <w:rPr>
          <w:rFonts w:ascii="Times New Roman" w:hAnsi="Times New Roman" w:cs="Times New Roman"/>
          <w:sz w:val="28"/>
          <w:szCs w:val="28"/>
        </w:rPr>
        <w:t>.</w:t>
      </w:r>
      <w:r w:rsidR="00140957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="00140957" w:rsidRPr="00140957">
        <w:rPr>
          <w:rFonts w:ascii="Times New Roman" w:hAnsi="Times New Roman" w:cs="Times New Roman"/>
          <w:sz w:val="28"/>
          <w:szCs w:val="28"/>
        </w:rPr>
        <w:t xml:space="preserve">Занятия в </w:t>
      </w:r>
      <w:r w:rsidR="00140957">
        <w:rPr>
          <w:rFonts w:ascii="Times New Roman" w:hAnsi="Times New Roman" w:cs="Times New Roman"/>
          <w:sz w:val="28"/>
          <w:szCs w:val="28"/>
        </w:rPr>
        <w:t xml:space="preserve">Школе </w:t>
      </w:r>
      <w:r w:rsidR="00140957" w:rsidRPr="00140957">
        <w:rPr>
          <w:rFonts w:ascii="Times New Roman" w:hAnsi="Times New Roman" w:cs="Times New Roman"/>
          <w:sz w:val="28"/>
          <w:szCs w:val="28"/>
        </w:rPr>
        <w:t>начинаются не ранее 8.00 часов утра и заканчив</w:t>
      </w:r>
      <w:r w:rsidR="00140957" w:rsidRPr="00140957">
        <w:rPr>
          <w:rFonts w:ascii="Times New Roman" w:hAnsi="Times New Roman" w:cs="Times New Roman"/>
          <w:sz w:val="28"/>
          <w:szCs w:val="28"/>
        </w:rPr>
        <w:t>а</w:t>
      </w:r>
      <w:r w:rsidR="00140957" w:rsidRPr="00140957">
        <w:rPr>
          <w:rFonts w:ascii="Times New Roman" w:hAnsi="Times New Roman" w:cs="Times New Roman"/>
          <w:sz w:val="28"/>
          <w:szCs w:val="28"/>
        </w:rPr>
        <w:t xml:space="preserve">ются не позднее 20.00 часов. Для обучающихся в возрасте </w:t>
      </w:r>
      <w:r w:rsidR="00D622E4">
        <w:rPr>
          <w:rFonts w:ascii="Times New Roman" w:hAnsi="Times New Roman" w:cs="Times New Roman"/>
          <w:sz w:val="28"/>
          <w:szCs w:val="28"/>
        </w:rPr>
        <w:t xml:space="preserve">16 - </w:t>
      </w:r>
      <w:r w:rsidR="00140957" w:rsidRPr="00140957">
        <w:rPr>
          <w:rFonts w:ascii="Times New Roman" w:hAnsi="Times New Roman" w:cs="Times New Roman"/>
          <w:sz w:val="28"/>
          <w:szCs w:val="28"/>
        </w:rPr>
        <w:t>18 лет допуск</w:t>
      </w:r>
      <w:r w:rsidR="00140957" w:rsidRPr="00140957">
        <w:rPr>
          <w:rFonts w:ascii="Times New Roman" w:hAnsi="Times New Roman" w:cs="Times New Roman"/>
          <w:sz w:val="28"/>
          <w:szCs w:val="28"/>
        </w:rPr>
        <w:t>а</w:t>
      </w:r>
      <w:r w:rsidR="00140957" w:rsidRPr="00140957">
        <w:rPr>
          <w:rFonts w:ascii="Times New Roman" w:hAnsi="Times New Roman" w:cs="Times New Roman"/>
          <w:sz w:val="28"/>
          <w:szCs w:val="28"/>
        </w:rPr>
        <w:t>ется око</w:t>
      </w:r>
      <w:r w:rsidR="00140957" w:rsidRPr="00140957">
        <w:rPr>
          <w:rFonts w:ascii="Times New Roman" w:hAnsi="Times New Roman" w:cs="Times New Roman"/>
          <w:sz w:val="28"/>
          <w:szCs w:val="28"/>
        </w:rPr>
        <w:t>н</w:t>
      </w:r>
      <w:r w:rsidR="00140957" w:rsidRPr="00140957">
        <w:rPr>
          <w:rFonts w:ascii="Times New Roman" w:hAnsi="Times New Roman" w:cs="Times New Roman"/>
          <w:sz w:val="28"/>
          <w:szCs w:val="28"/>
        </w:rPr>
        <w:t>чание занятий в 21.00 часов.</w:t>
      </w:r>
    </w:p>
    <w:p w:rsidR="00E85308" w:rsidRDefault="00E85308" w:rsidP="00FA105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FCF">
        <w:rPr>
          <w:rFonts w:ascii="Times New Roman" w:hAnsi="Times New Roman" w:cs="Times New Roman"/>
          <w:sz w:val="28"/>
          <w:szCs w:val="28"/>
        </w:rPr>
        <w:t xml:space="preserve">Режим работы Школы регламентируется </w:t>
      </w:r>
      <w:r w:rsidR="007E7828" w:rsidRPr="007E7828">
        <w:rPr>
          <w:rFonts w:ascii="Times New Roman" w:hAnsi="Times New Roman" w:cs="Times New Roman"/>
          <w:sz w:val="28"/>
          <w:szCs w:val="28"/>
        </w:rPr>
        <w:t>Пол</w:t>
      </w:r>
      <w:r w:rsidR="007E7828" w:rsidRPr="007E7828">
        <w:rPr>
          <w:rFonts w:ascii="Times New Roman" w:hAnsi="Times New Roman" w:cs="Times New Roman"/>
          <w:sz w:val="28"/>
          <w:szCs w:val="28"/>
        </w:rPr>
        <w:t>о</w:t>
      </w:r>
      <w:r w:rsidR="007E7828" w:rsidRPr="007E7828">
        <w:rPr>
          <w:rFonts w:ascii="Times New Roman" w:hAnsi="Times New Roman" w:cs="Times New Roman"/>
          <w:sz w:val="28"/>
          <w:szCs w:val="28"/>
        </w:rPr>
        <w:t>жени</w:t>
      </w:r>
      <w:r w:rsidR="007E7828">
        <w:rPr>
          <w:rFonts w:ascii="Times New Roman" w:hAnsi="Times New Roman" w:cs="Times New Roman"/>
          <w:sz w:val="28"/>
          <w:szCs w:val="28"/>
        </w:rPr>
        <w:t xml:space="preserve">ем </w:t>
      </w:r>
      <w:r w:rsidR="007E7828" w:rsidRPr="007E7828">
        <w:rPr>
          <w:rFonts w:ascii="Times New Roman" w:hAnsi="Times New Roman" w:cs="Times New Roman"/>
          <w:sz w:val="28"/>
          <w:szCs w:val="28"/>
        </w:rPr>
        <w:t>о режиме работы Школы</w:t>
      </w:r>
      <w:r w:rsidRPr="007E7828">
        <w:rPr>
          <w:rFonts w:ascii="Times New Roman" w:hAnsi="Times New Roman" w:cs="Times New Roman"/>
          <w:sz w:val="28"/>
          <w:szCs w:val="28"/>
        </w:rPr>
        <w:t xml:space="preserve">, </w:t>
      </w:r>
      <w:r w:rsidR="007E7828">
        <w:rPr>
          <w:rFonts w:ascii="Times New Roman" w:hAnsi="Times New Roman" w:cs="Times New Roman"/>
          <w:sz w:val="28"/>
          <w:szCs w:val="28"/>
        </w:rPr>
        <w:t xml:space="preserve">принятым решением </w:t>
      </w:r>
      <w:r w:rsidR="000732E3">
        <w:rPr>
          <w:rFonts w:ascii="Times New Roman" w:hAnsi="Times New Roman" w:cs="Times New Roman"/>
          <w:sz w:val="28"/>
          <w:szCs w:val="28"/>
        </w:rPr>
        <w:t xml:space="preserve">общего собрания работников и </w:t>
      </w:r>
      <w:r w:rsidRPr="007E7828">
        <w:rPr>
          <w:rFonts w:ascii="Times New Roman" w:hAnsi="Times New Roman" w:cs="Times New Roman"/>
          <w:sz w:val="28"/>
          <w:szCs w:val="28"/>
        </w:rPr>
        <w:t>утвержденным приказом директора Шк</w:t>
      </w:r>
      <w:r w:rsidRPr="00912FCF">
        <w:rPr>
          <w:rFonts w:ascii="Times New Roman" w:hAnsi="Times New Roman" w:cs="Times New Roman"/>
          <w:sz w:val="28"/>
          <w:szCs w:val="28"/>
        </w:rPr>
        <w:t>олы или уполномоченного им дол</w:t>
      </w:r>
      <w:r w:rsidRPr="00912FCF">
        <w:rPr>
          <w:rFonts w:ascii="Times New Roman" w:hAnsi="Times New Roman" w:cs="Times New Roman"/>
          <w:sz w:val="28"/>
          <w:szCs w:val="28"/>
        </w:rPr>
        <w:t>ж</w:t>
      </w:r>
      <w:r w:rsidRPr="00912FCF">
        <w:rPr>
          <w:rFonts w:ascii="Times New Roman" w:hAnsi="Times New Roman" w:cs="Times New Roman"/>
          <w:sz w:val="28"/>
          <w:szCs w:val="28"/>
        </w:rPr>
        <w:t>ностного лица.</w:t>
      </w:r>
    </w:p>
    <w:p w:rsidR="00355100" w:rsidRDefault="00355100" w:rsidP="0035510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0E1F29">
        <w:rPr>
          <w:rFonts w:ascii="Times New Roman" w:hAnsi="Times New Roman" w:cs="Times New Roman"/>
          <w:sz w:val="28"/>
          <w:szCs w:val="28"/>
        </w:rPr>
        <w:t>18</w:t>
      </w:r>
      <w:r w:rsidRPr="00236A8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96DFE">
        <w:rPr>
          <w:rFonts w:ascii="Times New Roman" w:hAnsi="Times New Roman" w:cs="Times New Roman"/>
          <w:sz w:val="28"/>
          <w:szCs w:val="28"/>
        </w:rPr>
        <w:t>Формы обучения по дополнительным общеобразовательным пр</w:t>
      </w:r>
      <w:r w:rsidRPr="00F96DFE">
        <w:rPr>
          <w:rFonts w:ascii="Times New Roman" w:hAnsi="Times New Roman" w:cs="Times New Roman"/>
          <w:sz w:val="28"/>
          <w:szCs w:val="28"/>
        </w:rPr>
        <w:t>о</w:t>
      </w:r>
      <w:r w:rsidRPr="00F96DFE">
        <w:rPr>
          <w:rFonts w:ascii="Times New Roman" w:hAnsi="Times New Roman" w:cs="Times New Roman"/>
          <w:sz w:val="28"/>
          <w:szCs w:val="28"/>
        </w:rPr>
        <w:t xml:space="preserve">граммам </w:t>
      </w:r>
      <w:r w:rsidRPr="00F20309">
        <w:rPr>
          <w:rFonts w:ascii="Times New Roman" w:hAnsi="Times New Roman" w:cs="Times New Roman"/>
          <w:sz w:val="28"/>
          <w:szCs w:val="28"/>
        </w:rPr>
        <w:t>определяются Школой самостоятельно,</w:t>
      </w:r>
      <w:r w:rsidRPr="00F96DFE">
        <w:rPr>
          <w:rFonts w:ascii="Times New Roman" w:hAnsi="Times New Roman" w:cs="Times New Roman"/>
          <w:sz w:val="28"/>
          <w:szCs w:val="28"/>
        </w:rPr>
        <w:t xml:space="preserve"> </w:t>
      </w:r>
      <w:r w:rsidRPr="00AB5D88">
        <w:rPr>
          <w:rFonts w:ascii="Times New Roman" w:hAnsi="Times New Roman" w:cs="Times New Roman"/>
          <w:sz w:val="28"/>
          <w:szCs w:val="28"/>
        </w:rPr>
        <w:t>если иное не установлено з</w:t>
      </w:r>
      <w:r w:rsidRPr="00AB5D88">
        <w:rPr>
          <w:rFonts w:ascii="Times New Roman" w:hAnsi="Times New Roman" w:cs="Times New Roman"/>
          <w:sz w:val="28"/>
          <w:szCs w:val="28"/>
        </w:rPr>
        <w:t>а</w:t>
      </w:r>
      <w:r w:rsidRPr="00AB5D88">
        <w:rPr>
          <w:rFonts w:ascii="Times New Roman" w:hAnsi="Times New Roman" w:cs="Times New Roman"/>
          <w:sz w:val="28"/>
          <w:szCs w:val="28"/>
        </w:rPr>
        <w:t>конодательством Российской Ф</w:t>
      </w:r>
      <w:r w:rsidRPr="00AB5D88">
        <w:rPr>
          <w:rFonts w:ascii="Times New Roman" w:hAnsi="Times New Roman" w:cs="Times New Roman"/>
          <w:sz w:val="28"/>
          <w:szCs w:val="28"/>
        </w:rPr>
        <w:t>е</w:t>
      </w:r>
      <w:r w:rsidRPr="00AB5D88">
        <w:rPr>
          <w:rFonts w:ascii="Times New Roman" w:hAnsi="Times New Roman" w:cs="Times New Roman"/>
          <w:sz w:val="28"/>
          <w:szCs w:val="28"/>
        </w:rPr>
        <w:t>дерации.</w:t>
      </w:r>
    </w:p>
    <w:p w:rsidR="00706CFB" w:rsidRDefault="00355100" w:rsidP="000E1F2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3F4">
        <w:rPr>
          <w:rFonts w:ascii="Times New Roman" w:hAnsi="Times New Roman" w:cs="Times New Roman"/>
          <w:sz w:val="28"/>
          <w:szCs w:val="28"/>
        </w:rPr>
        <w:t>Обучение в Школе с учетом потребностей, возможностей личности и в зависимости от объема обязательных занятий педагогического работника с обучающимися осуществляе</w:t>
      </w:r>
      <w:r w:rsidRPr="001733F4">
        <w:rPr>
          <w:rFonts w:ascii="Times New Roman" w:hAnsi="Times New Roman" w:cs="Times New Roman"/>
          <w:sz w:val="28"/>
          <w:szCs w:val="28"/>
        </w:rPr>
        <w:t>т</w:t>
      </w:r>
      <w:r w:rsidRPr="001733F4">
        <w:rPr>
          <w:rFonts w:ascii="Times New Roman" w:hAnsi="Times New Roman" w:cs="Times New Roman"/>
          <w:sz w:val="28"/>
          <w:szCs w:val="28"/>
        </w:rPr>
        <w:t>ся в очной форме.</w:t>
      </w:r>
    </w:p>
    <w:p w:rsidR="00706CFB" w:rsidRPr="00425540" w:rsidRDefault="000E1F29" w:rsidP="00706C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4.19</w:t>
      </w:r>
      <w:r w:rsidR="00706CFB">
        <w:rPr>
          <w:rFonts w:ascii="Times New Roman" w:hAnsi="Times New Roman" w:cs="Times New Roman"/>
          <w:sz w:val="28"/>
          <w:szCs w:val="28"/>
        </w:rPr>
        <w:t>. </w:t>
      </w:r>
      <w:r w:rsidR="00706CFB" w:rsidRPr="00E80852">
        <w:rPr>
          <w:rFonts w:ascii="Times New Roman" w:hAnsi="Times New Roman" w:cs="Times New Roman"/>
          <w:sz w:val="28"/>
          <w:szCs w:val="28"/>
        </w:rPr>
        <w:t>Школа организует образовательный процесс в соответствии с инд</w:t>
      </w:r>
      <w:r w:rsidR="00706CFB" w:rsidRPr="00E80852">
        <w:rPr>
          <w:rFonts w:ascii="Times New Roman" w:hAnsi="Times New Roman" w:cs="Times New Roman"/>
          <w:sz w:val="28"/>
          <w:szCs w:val="28"/>
        </w:rPr>
        <w:t>и</w:t>
      </w:r>
      <w:r w:rsidR="00706CFB">
        <w:rPr>
          <w:rFonts w:ascii="Times New Roman" w:hAnsi="Times New Roman" w:cs="Times New Roman"/>
          <w:sz w:val="28"/>
          <w:szCs w:val="28"/>
        </w:rPr>
        <w:t xml:space="preserve">видуальными </w:t>
      </w:r>
      <w:r w:rsidR="00706CFB" w:rsidRPr="00E80852">
        <w:rPr>
          <w:rFonts w:ascii="Times New Roman" w:hAnsi="Times New Roman" w:cs="Times New Roman"/>
          <w:sz w:val="28"/>
          <w:szCs w:val="28"/>
        </w:rPr>
        <w:t>учебными планами</w:t>
      </w:r>
      <w:r w:rsidR="00706CFB" w:rsidRPr="00B4061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06CFB" w:rsidRPr="00A93E6A">
        <w:rPr>
          <w:rFonts w:ascii="Times New Roman" w:hAnsi="Times New Roman" w:cs="Times New Roman"/>
          <w:sz w:val="28"/>
          <w:szCs w:val="28"/>
        </w:rPr>
        <w:t>в объединениях по интересам, сформирова</w:t>
      </w:r>
      <w:r w:rsidR="00706CFB" w:rsidRPr="00A93E6A">
        <w:rPr>
          <w:rFonts w:ascii="Times New Roman" w:hAnsi="Times New Roman" w:cs="Times New Roman"/>
          <w:sz w:val="28"/>
          <w:szCs w:val="28"/>
        </w:rPr>
        <w:t>н</w:t>
      </w:r>
      <w:r w:rsidR="00706CFB" w:rsidRPr="00A93E6A">
        <w:rPr>
          <w:rFonts w:ascii="Times New Roman" w:hAnsi="Times New Roman" w:cs="Times New Roman"/>
          <w:sz w:val="28"/>
          <w:szCs w:val="28"/>
        </w:rPr>
        <w:t>ных в группы учащихся одного возраста или разных возрастных категорий (разновозрастные группы), явля</w:t>
      </w:r>
      <w:r w:rsidR="00706CFB" w:rsidRPr="00B40612">
        <w:rPr>
          <w:rFonts w:ascii="Times New Roman" w:hAnsi="Times New Roman" w:cs="Times New Roman"/>
          <w:sz w:val="28"/>
          <w:szCs w:val="28"/>
        </w:rPr>
        <w:t xml:space="preserve">ющиеся </w:t>
      </w:r>
      <w:r w:rsidR="00706CFB" w:rsidRPr="00A93E6A">
        <w:rPr>
          <w:rFonts w:ascii="Times New Roman" w:hAnsi="Times New Roman" w:cs="Times New Roman"/>
          <w:sz w:val="28"/>
          <w:szCs w:val="28"/>
        </w:rPr>
        <w:t>основным составом объединения</w:t>
      </w:r>
      <w:r w:rsidR="00706CFB" w:rsidRPr="00B4061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06CFB" w:rsidRPr="00425540">
        <w:rPr>
          <w:rFonts w:ascii="Times New Roman" w:hAnsi="Times New Roman" w:cs="Times New Roman"/>
          <w:sz w:val="28"/>
          <w:szCs w:val="28"/>
        </w:rPr>
        <w:t>(д</w:t>
      </w:r>
      <w:r w:rsidR="00706CFB" w:rsidRPr="00425540">
        <w:rPr>
          <w:rFonts w:ascii="Times New Roman" w:hAnsi="Times New Roman" w:cs="Times New Roman"/>
          <w:sz w:val="28"/>
          <w:szCs w:val="28"/>
        </w:rPr>
        <w:t>а</w:t>
      </w:r>
      <w:r w:rsidR="00706CFB" w:rsidRPr="00425540">
        <w:rPr>
          <w:rFonts w:ascii="Times New Roman" w:hAnsi="Times New Roman" w:cs="Times New Roman"/>
          <w:sz w:val="28"/>
          <w:szCs w:val="28"/>
        </w:rPr>
        <w:t>ле</w:t>
      </w:r>
      <w:r w:rsidR="00706CFB">
        <w:rPr>
          <w:rFonts w:ascii="Times New Roman" w:hAnsi="Times New Roman" w:cs="Times New Roman"/>
          <w:sz w:val="28"/>
          <w:szCs w:val="28"/>
        </w:rPr>
        <w:t>е –</w:t>
      </w:r>
      <w:r w:rsidR="00706CFB" w:rsidRPr="00425540">
        <w:rPr>
          <w:rFonts w:ascii="Times New Roman" w:hAnsi="Times New Roman" w:cs="Times New Roman"/>
          <w:sz w:val="28"/>
          <w:szCs w:val="28"/>
        </w:rPr>
        <w:t xml:space="preserve"> объедин</w:t>
      </w:r>
      <w:r w:rsidR="00706CFB" w:rsidRPr="00425540">
        <w:rPr>
          <w:rFonts w:ascii="Times New Roman" w:hAnsi="Times New Roman" w:cs="Times New Roman"/>
          <w:sz w:val="28"/>
          <w:szCs w:val="28"/>
        </w:rPr>
        <w:t>е</w:t>
      </w:r>
      <w:r w:rsidR="00706CFB" w:rsidRPr="00425540">
        <w:rPr>
          <w:rFonts w:ascii="Times New Roman" w:hAnsi="Times New Roman" w:cs="Times New Roman"/>
          <w:sz w:val="28"/>
          <w:szCs w:val="28"/>
        </w:rPr>
        <w:t>ния), а также индивидуально.</w:t>
      </w:r>
    </w:p>
    <w:p w:rsidR="00E53399" w:rsidRDefault="00706CFB" w:rsidP="00706CFB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16BEE">
        <w:rPr>
          <w:rFonts w:ascii="Times New Roman" w:hAnsi="Times New Roman" w:cs="Times New Roman"/>
          <w:sz w:val="28"/>
          <w:szCs w:val="28"/>
        </w:rPr>
        <w:t xml:space="preserve">Занятия в объединениях могут проводиться по группам, </w:t>
      </w:r>
      <w:r w:rsidRPr="00425540">
        <w:rPr>
          <w:rFonts w:ascii="Times New Roman" w:hAnsi="Times New Roman" w:cs="Times New Roman"/>
          <w:sz w:val="28"/>
          <w:szCs w:val="28"/>
        </w:rPr>
        <w:t>подгруппам,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706CFB" w:rsidRDefault="00706CFB" w:rsidP="00E53399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16BEE">
        <w:rPr>
          <w:rFonts w:ascii="Times New Roman" w:hAnsi="Times New Roman" w:cs="Times New Roman"/>
          <w:sz w:val="28"/>
          <w:szCs w:val="28"/>
        </w:rPr>
        <w:t>индивидуально или всем составом объединения</w:t>
      </w:r>
      <w:r w:rsidRPr="00EE231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425AD">
        <w:rPr>
          <w:rFonts w:ascii="Times New Roman" w:hAnsi="Times New Roman" w:cs="Times New Roman"/>
          <w:sz w:val="28"/>
          <w:szCs w:val="28"/>
        </w:rPr>
        <w:t>по дополнительным общеобр</w:t>
      </w:r>
      <w:r w:rsidRPr="00E425AD">
        <w:rPr>
          <w:rFonts w:ascii="Times New Roman" w:hAnsi="Times New Roman" w:cs="Times New Roman"/>
          <w:sz w:val="28"/>
          <w:szCs w:val="28"/>
        </w:rPr>
        <w:t>а</w:t>
      </w:r>
      <w:r w:rsidRPr="00E425AD">
        <w:rPr>
          <w:rFonts w:ascii="Times New Roman" w:hAnsi="Times New Roman" w:cs="Times New Roman"/>
          <w:sz w:val="28"/>
          <w:szCs w:val="28"/>
        </w:rPr>
        <w:t>зовательным программам х</w:t>
      </w:r>
      <w:r w:rsidRPr="00E425AD">
        <w:rPr>
          <w:rFonts w:ascii="Times New Roman" w:hAnsi="Times New Roman" w:cs="Times New Roman"/>
          <w:sz w:val="28"/>
          <w:szCs w:val="28"/>
        </w:rPr>
        <w:t>у</w:t>
      </w:r>
      <w:r w:rsidRPr="00E425AD">
        <w:rPr>
          <w:rFonts w:ascii="Times New Roman" w:hAnsi="Times New Roman" w:cs="Times New Roman"/>
          <w:sz w:val="28"/>
          <w:szCs w:val="28"/>
        </w:rPr>
        <w:t>дожественной направленности.</w:t>
      </w:r>
    </w:p>
    <w:p w:rsidR="00330BE6" w:rsidRDefault="00330BE6" w:rsidP="00706C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22BB">
        <w:rPr>
          <w:rFonts w:ascii="Times New Roman" w:hAnsi="Times New Roman" w:cs="Times New Roman"/>
          <w:sz w:val="28"/>
          <w:szCs w:val="28"/>
        </w:rPr>
        <w:t>Каждый учащийся имеет право заниматься в нескольких объединениях, менять их.</w:t>
      </w:r>
    </w:p>
    <w:p w:rsidR="000E1F29" w:rsidRDefault="000E1F29" w:rsidP="00706C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4.20. </w:t>
      </w:r>
      <w:r w:rsidRPr="00DB22BB">
        <w:rPr>
          <w:rFonts w:ascii="Times New Roman" w:hAnsi="Times New Roman" w:cs="Times New Roman"/>
          <w:sz w:val="28"/>
          <w:szCs w:val="28"/>
        </w:rPr>
        <w:t>Обучение</w:t>
      </w:r>
      <w:r w:rsidRPr="00937FCA">
        <w:rPr>
          <w:rFonts w:ascii="Times New Roman" w:hAnsi="Times New Roman" w:cs="Times New Roman"/>
          <w:sz w:val="28"/>
          <w:szCs w:val="28"/>
        </w:rPr>
        <w:t xml:space="preserve"> по индивидуальному учебному плану, в том числе уск</w:t>
      </w:r>
      <w:r w:rsidRPr="00937FCA">
        <w:rPr>
          <w:rFonts w:ascii="Times New Roman" w:hAnsi="Times New Roman" w:cs="Times New Roman"/>
          <w:sz w:val="28"/>
          <w:szCs w:val="28"/>
        </w:rPr>
        <w:t>о</w:t>
      </w:r>
      <w:r w:rsidRPr="00937FCA">
        <w:rPr>
          <w:rFonts w:ascii="Times New Roman" w:hAnsi="Times New Roman" w:cs="Times New Roman"/>
          <w:sz w:val="28"/>
          <w:szCs w:val="28"/>
        </w:rPr>
        <w:t>ренное обучение, в пределах осваиваемой дополнительной общеобразовател</w:t>
      </w:r>
      <w:r w:rsidRPr="00937FCA">
        <w:rPr>
          <w:rFonts w:ascii="Times New Roman" w:hAnsi="Times New Roman" w:cs="Times New Roman"/>
          <w:sz w:val="28"/>
          <w:szCs w:val="28"/>
        </w:rPr>
        <w:t>ь</w:t>
      </w:r>
      <w:r w:rsidRPr="00937FCA">
        <w:rPr>
          <w:rFonts w:ascii="Times New Roman" w:hAnsi="Times New Roman" w:cs="Times New Roman"/>
          <w:sz w:val="28"/>
          <w:szCs w:val="28"/>
        </w:rPr>
        <w:t>ной программы осуществляется в порядке, установленном локальными норм</w:t>
      </w:r>
      <w:r w:rsidRPr="00937FCA">
        <w:rPr>
          <w:rFonts w:ascii="Times New Roman" w:hAnsi="Times New Roman" w:cs="Times New Roman"/>
          <w:sz w:val="28"/>
          <w:szCs w:val="28"/>
        </w:rPr>
        <w:t>а</w:t>
      </w:r>
      <w:r w:rsidRPr="00937FCA">
        <w:rPr>
          <w:rFonts w:ascii="Times New Roman" w:hAnsi="Times New Roman" w:cs="Times New Roman"/>
          <w:sz w:val="28"/>
          <w:szCs w:val="28"/>
        </w:rPr>
        <w:t>тивными а</w:t>
      </w:r>
      <w:r w:rsidRPr="00937FCA">
        <w:rPr>
          <w:rFonts w:ascii="Times New Roman" w:hAnsi="Times New Roman" w:cs="Times New Roman"/>
          <w:sz w:val="28"/>
          <w:szCs w:val="28"/>
        </w:rPr>
        <w:t>к</w:t>
      </w:r>
      <w:r w:rsidRPr="00937FCA">
        <w:rPr>
          <w:rFonts w:ascii="Times New Roman" w:hAnsi="Times New Roman" w:cs="Times New Roman"/>
          <w:sz w:val="28"/>
          <w:szCs w:val="28"/>
        </w:rPr>
        <w:t>тами Школы.</w:t>
      </w:r>
    </w:p>
    <w:p w:rsidR="00706CFB" w:rsidRPr="00706CFB" w:rsidRDefault="007A4B3B" w:rsidP="00706CF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4.21</w:t>
      </w:r>
      <w:r w:rsidR="00706CFB" w:rsidRPr="00706CFB">
        <w:rPr>
          <w:sz w:val="28"/>
          <w:szCs w:val="28"/>
        </w:rPr>
        <w:t>. Дополнительные общеоб</w:t>
      </w:r>
      <w:r w:rsidR="00285703">
        <w:rPr>
          <w:sz w:val="28"/>
          <w:szCs w:val="28"/>
        </w:rPr>
        <w:t>разовательные программы реализую</w:t>
      </w:r>
      <w:r w:rsidR="00706CFB" w:rsidRPr="00706CFB">
        <w:rPr>
          <w:sz w:val="28"/>
          <w:szCs w:val="28"/>
        </w:rPr>
        <w:t>тся Школой через организацию урочной и внеурочной деятельности в соответствии с санитарно-эпидемиологическими правилами и норм</w:t>
      </w:r>
      <w:r w:rsidR="00706CFB" w:rsidRPr="00706CFB">
        <w:rPr>
          <w:sz w:val="28"/>
          <w:szCs w:val="28"/>
        </w:rPr>
        <w:t>а</w:t>
      </w:r>
      <w:r w:rsidR="00706CFB" w:rsidRPr="00706CFB">
        <w:rPr>
          <w:sz w:val="28"/>
          <w:szCs w:val="28"/>
        </w:rPr>
        <w:t>тивами.</w:t>
      </w:r>
    </w:p>
    <w:p w:rsidR="00706CFB" w:rsidRPr="00706CFB" w:rsidRDefault="00706CFB" w:rsidP="00706C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CFB">
        <w:rPr>
          <w:rFonts w:ascii="Times New Roman" w:hAnsi="Times New Roman" w:cs="Times New Roman"/>
          <w:sz w:val="28"/>
          <w:szCs w:val="28"/>
        </w:rPr>
        <w:t>Максимально допустимый объем образовательной нагрузки должен соо</w:t>
      </w:r>
      <w:r w:rsidRPr="00706CFB">
        <w:rPr>
          <w:rFonts w:ascii="Times New Roman" w:hAnsi="Times New Roman" w:cs="Times New Roman"/>
          <w:sz w:val="28"/>
          <w:szCs w:val="28"/>
        </w:rPr>
        <w:t>т</w:t>
      </w:r>
      <w:r w:rsidRPr="00706CFB">
        <w:rPr>
          <w:rFonts w:ascii="Times New Roman" w:hAnsi="Times New Roman" w:cs="Times New Roman"/>
          <w:sz w:val="28"/>
          <w:szCs w:val="28"/>
        </w:rPr>
        <w:t>ветствовать санитарно-эпидемиологическим правилам и нормативам Са</w:t>
      </w:r>
      <w:r w:rsidRPr="00706CFB">
        <w:rPr>
          <w:rFonts w:ascii="Times New Roman" w:hAnsi="Times New Roman" w:cs="Times New Roman"/>
          <w:sz w:val="28"/>
          <w:szCs w:val="28"/>
        </w:rPr>
        <w:t>н</w:t>
      </w:r>
      <w:r w:rsidRPr="00706CFB">
        <w:rPr>
          <w:rFonts w:ascii="Times New Roman" w:hAnsi="Times New Roman" w:cs="Times New Roman"/>
          <w:sz w:val="28"/>
          <w:szCs w:val="28"/>
        </w:rPr>
        <w:t>ПиН.</w:t>
      </w:r>
    </w:p>
    <w:p w:rsidR="00231A19" w:rsidRDefault="008B70B9" w:rsidP="00231A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CFB">
        <w:rPr>
          <w:rFonts w:ascii="Times New Roman" w:hAnsi="Times New Roman" w:cs="Times New Roman"/>
          <w:sz w:val="28"/>
          <w:szCs w:val="28"/>
        </w:rPr>
        <w:t>Объем максимальной</w:t>
      </w:r>
      <w:r w:rsidRPr="00231A19">
        <w:rPr>
          <w:rFonts w:ascii="Times New Roman" w:hAnsi="Times New Roman" w:cs="Times New Roman"/>
          <w:sz w:val="28"/>
          <w:szCs w:val="28"/>
        </w:rPr>
        <w:t xml:space="preserve"> ауди</w:t>
      </w:r>
      <w:r w:rsidR="00731CB6">
        <w:rPr>
          <w:rFonts w:ascii="Times New Roman" w:hAnsi="Times New Roman" w:cs="Times New Roman"/>
          <w:sz w:val="28"/>
          <w:szCs w:val="28"/>
        </w:rPr>
        <w:t xml:space="preserve">торной нагрузки для обучающихся </w:t>
      </w:r>
      <w:r w:rsidRPr="00231A19">
        <w:rPr>
          <w:rFonts w:ascii="Times New Roman" w:hAnsi="Times New Roman" w:cs="Times New Roman"/>
          <w:sz w:val="28"/>
          <w:szCs w:val="28"/>
        </w:rPr>
        <w:t xml:space="preserve">в </w:t>
      </w:r>
      <w:r w:rsidR="00731CB6">
        <w:rPr>
          <w:rFonts w:ascii="Times New Roman" w:hAnsi="Times New Roman" w:cs="Times New Roman"/>
          <w:sz w:val="28"/>
          <w:szCs w:val="28"/>
        </w:rPr>
        <w:t xml:space="preserve">Школе </w:t>
      </w:r>
      <w:r w:rsidRPr="00231A19">
        <w:rPr>
          <w:rFonts w:ascii="Times New Roman" w:hAnsi="Times New Roman" w:cs="Times New Roman"/>
          <w:sz w:val="28"/>
          <w:szCs w:val="28"/>
        </w:rPr>
        <w:t>по дополнительным предпр</w:t>
      </w:r>
      <w:r w:rsidRPr="00231A19">
        <w:rPr>
          <w:rFonts w:ascii="Times New Roman" w:hAnsi="Times New Roman" w:cs="Times New Roman"/>
          <w:sz w:val="28"/>
          <w:szCs w:val="28"/>
        </w:rPr>
        <w:t>о</w:t>
      </w:r>
      <w:r w:rsidRPr="00231A19">
        <w:rPr>
          <w:rFonts w:ascii="Times New Roman" w:hAnsi="Times New Roman" w:cs="Times New Roman"/>
          <w:sz w:val="28"/>
          <w:szCs w:val="28"/>
        </w:rPr>
        <w:t>фессиональным программам в области искусств не должен превышать 14 часов в н</w:t>
      </w:r>
      <w:r w:rsidRPr="00231A19">
        <w:rPr>
          <w:rFonts w:ascii="Times New Roman" w:hAnsi="Times New Roman" w:cs="Times New Roman"/>
          <w:sz w:val="28"/>
          <w:szCs w:val="28"/>
        </w:rPr>
        <w:t>е</w:t>
      </w:r>
      <w:r w:rsidRPr="00231A19">
        <w:rPr>
          <w:rFonts w:ascii="Times New Roman" w:hAnsi="Times New Roman" w:cs="Times New Roman"/>
          <w:sz w:val="28"/>
          <w:szCs w:val="28"/>
        </w:rPr>
        <w:t>делю.</w:t>
      </w:r>
    </w:p>
    <w:p w:rsidR="00A21263" w:rsidRPr="00402482" w:rsidRDefault="008B70B9" w:rsidP="00582CF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A19">
        <w:rPr>
          <w:rFonts w:ascii="Times New Roman" w:hAnsi="Times New Roman" w:cs="Times New Roman"/>
          <w:sz w:val="28"/>
          <w:szCs w:val="28"/>
        </w:rPr>
        <w:t xml:space="preserve">Объем максимальной аудиторной нагрузки для обучающихся в </w:t>
      </w:r>
      <w:r w:rsidR="00231A19">
        <w:rPr>
          <w:rFonts w:ascii="Times New Roman" w:hAnsi="Times New Roman" w:cs="Times New Roman"/>
          <w:sz w:val="28"/>
          <w:szCs w:val="28"/>
        </w:rPr>
        <w:t xml:space="preserve">Школе </w:t>
      </w:r>
      <w:r w:rsidRPr="00231A19">
        <w:rPr>
          <w:rFonts w:ascii="Times New Roman" w:hAnsi="Times New Roman" w:cs="Times New Roman"/>
          <w:sz w:val="28"/>
          <w:szCs w:val="28"/>
        </w:rPr>
        <w:t>по дополнительным общеразв</w:t>
      </w:r>
      <w:r w:rsidRPr="00231A19">
        <w:rPr>
          <w:rFonts w:ascii="Times New Roman" w:hAnsi="Times New Roman" w:cs="Times New Roman"/>
          <w:sz w:val="28"/>
          <w:szCs w:val="28"/>
        </w:rPr>
        <w:t>и</w:t>
      </w:r>
      <w:r w:rsidRPr="00231A19">
        <w:rPr>
          <w:rFonts w:ascii="Times New Roman" w:hAnsi="Times New Roman" w:cs="Times New Roman"/>
          <w:sz w:val="28"/>
          <w:szCs w:val="28"/>
        </w:rPr>
        <w:t>вающим программам в области искусств не должен превышать 10 ч</w:t>
      </w:r>
      <w:r w:rsidRPr="00231A19">
        <w:rPr>
          <w:rFonts w:ascii="Times New Roman" w:hAnsi="Times New Roman" w:cs="Times New Roman"/>
          <w:sz w:val="28"/>
          <w:szCs w:val="28"/>
        </w:rPr>
        <w:t>а</w:t>
      </w:r>
      <w:r w:rsidRPr="00231A19">
        <w:rPr>
          <w:rFonts w:ascii="Times New Roman" w:hAnsi="Times New Roman" w:cs="Times New Roman"/>
          <w:sz w:val="28"/>
          <w:szCs w:val="28"/>
        </w:rPr>
        <w:t>сов в неделю.</w:t>
      </w:r>
    </w:p>
    <w:p w:rsidR="003A5CF8" w:rsidRDefault="00425540" w:rsidP="00330B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AE0">
        <w:rPr>
          <w:rFonts w:ascii="Times New Roman" w:hAnsi="Times New Roman" w:cs="Times New Roman"/>
          <w:sz w:val="28"/>
          <w:szCs w:val="28"/>
        </w:rPr>
        <w:t>4.</w:t>
      </w:r>
      <w:r w:rsidR="007A4B3B">
        <w:rPr>
          <w:rFonts w:ascii="Times New Roman" w:hAnsi="Times New Roman" w:cs="Times New Roman"/>
          <w:sz w:val="28"/>
          <w:szCs w:val="28"/>
        </w:rPr>
        <w:t>22</w:t>
      </w:r>
      <w:r w:rsidR="00AC4178" w:rsidRPr="00E41AE0">
        <w:rPr>
          <w:rFonts w:ascii="Times New Roman" w:hAnsi="Times New Roman" w:cs="Times New Roman"/>
          <w:sz w:val="28"/>
          <w:szCs w:val="28"/>
        </w:rPr>
        <w:t>.</w:t>
      </w:r>
      <w:r w:rsidR="00AC4178" w:rsidRPr="00AC4178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="00E41AE0" w:rsidRPr="00E41AE0">
        <w:rPr>
          <w:rFonts w:ascii="Times New Roman" w:hAnsi="Times New Roman" w:cs="Times New Roman"/>
          <w:sz w:val="28"/>
          <w:szCs w:val="28"/>
        </w:rPr>
        <w:t>Продолжительность занятий в объединениях устанавливается л</w:t>
      </w:r>
      <w:r w:rsidR="00E41AE0" w:rsidRPr="00E41AE0">
        <w:rPr>
          <w:rFonts w:ascii="Times New Roman" w:hAnsi="Times New Roman" w:cs="Times New Roman"/>
          <w:sz w:val="28"/>
          <w:szCs w:val="28"/>
        </w:rPr>
        <w:t>о</w:t>
      </w:r>
      <w:r w:rsidR="00E41AE0" w:rsidRPr="00E41AE0">
        <w:rPr>
          <w:rFonts w:ascii="Times New Roman" w:hAnsi="Times New Roman" w:cs="Times New Roman"/>
          <w:sz w:val="28"/>
          <w:szCs w:val="28"/>
        </w:rPr>
        <w:t>кальным норматив</w:t>
      </w:r>
      <w:r w:rsidR="00BB31C5">
        <w:rPr>
          <w:rFonts w:ascii="Times New Roman" w:hAnsi="Times New Roman" w:cs="Times New Roman"/>
          <w:sz w:val="28"/>
          <w:szCs w:val="28"/>
        </w:rPr>
        <w:t>ным актом Школы,</w:t>
      </w:r>
      <w:r w:rsidR="00BB31C5" w:rsidRPr="00BB31C5">
        <w:rPr>
          <w:rFonts w:ascii="Times New Roman" w:hAnsi="Times New Roman" w:cs="Times New Roman"/>
          <w:sz w:val="28"/>
          <w:szCs w:val="28"/>
        </w:rPr>
        <w:t xml:space="preserve"> </w:t>
      </w:r>
      <w:r w:rsidR="00BB31C5" w:rsidRPr="00912FCF">
        <w:rPr>
          <w:rFonts w:ascii="Times New Roman" w:hAnsi="Times New Roman" w:cs="Times New Roman"/>
          <w:sz w:val="28"/>
          <w:szCs w:val="28"/>
        </w:rPr>
        <w:t>утвержденным приказом директора Школы или уполн</w:t>
      </w:r>
      <w:r w:rsidR="00BB31C5" w:rsidRPr="00912FCF">
        <w:rPr>
          <w:rFonts w:ascii="Times New Roman" w:hAnsi="Times New Roman" w:cs="Times New Roman"/>
          <w:sz w:val="28"/>
          <w:szCs w:val="28"/>
        </w:rPr>
        <w:t>о</w:t>
      </w:r>
      <w:r w:rsidR="00BB31C5" w:rsidRPr="00912FCF">
        <w:rPr>
          <w:rFonts w:ascii="Times New Roman" w:hAnsi="Times New Roman" w:cs="Times New Roman"/>
          <w:sz w:val="28"/>
          <w:szCs w:val="28"/>
        </w:rPr>
        <w:t>моченного им должностного лица.</w:t>
      </w:r>
    </w:p>
    <w:p w:rsidR="004239CA" w:rsidRPr="0002470D" w:rsidRDefault="00D51D6F" w:rsidP="0002470D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6" w:name="РЕЖИМ_РАБОТЫ_ШКОЛЫ"/>
      <w:bookmarkEnd w:id="6"/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B505AF">
        <w:rPr>
          <w:rFonts w:ascii="Times New Roman" w:eastAsia="Calibri" w:hAnsi="Times New Roman" w:cs="Times New Roman"/>
          <w:sz w:val="28"/>
          <w:szCs w:val="28"/>
        </w:rPr>
        <w:t>23</w:t>
      </w:r>
      <w:r w:rsidR="00FB5F15">
        <w:rPr>
          <w:rFonts w:ascii="Times New Roman" w:eastAsia="Calibri" w:hAnsi="Times New Roman" w:cs="Times New Roman"/>
          <w:sz w:val="28"/>
          <w:szCs w:val="28"/>
        </w:rPr>
        <w:t>. </w:t>
      </w:r>
      <w:r w:rsidR="00FB5F15" w:rsidRPr="00C21CDF">
        <w:rPr>
          <w:rFonts w:ascii="Times New Roman" w:eastAsia="Calibri" w:hAnsi="Times New Roman" w:cs="Times New Roman"/>
          <w:sz w:val="28"/>
          <w:szCs w:val="28"/>
        </w:rPr>
        <w:t xml:space="preserve">Расписание занятий </w:t>
      </w:r>
      <w:r w:rsidR="00FB5F15" w:rsidRPr="00182EBD">
        <w:rPr>
          <w:rFonts w:ascii="Times New Roman" w:eastAsia="Calibri" w:hAnsi="Times New Roman" w:cs="Times New Roman"/>
          <w:sz w:val="28"/>
          <w:szCs w:val="28"/>
        </w:rPr>
        <w:t>объединения</w:t>
      </w:r>
      <w:r w:rsidR="00FB5F15" w:rsidRPr="00C21CDF">
        <w:rPr>
          <w:rFonts w:ascii="Times New Roman" w:eastAsia="Calibri" w:hAnsi="Times New Roman" w:cs="Times New Roman"/>
          <w:sz w:val="28"/>
          <w:szCs w:val="28"/>
        </w:rPr>
        <w:t xml:space="preserve"> составляется для создания наиб</w:t>
      </w:r>
      <w:r w:rsidR="00FB5F15" w:rsidRPr="00C21CDF">
        <w:rPr>
          <w:rFonts w:ascii="Times New Roman" w:eastAsia="Calibri" w:hAnsi="Times New Roman" w:cs="Times New Roman"/>
          <w:sz w:val="28"/>
          <w:szCs w:val="28"/>
        </w:rPr>
        <w:t>о</w:t>
      </w:r>
      <w:r w:rsidR="00FB5F15" w:rsidRPr="00C21CDF">
        <w:rPr>
          <w:rFonts w:ascii="Times New Roman" w:eastAsia="Calibri" w:hAnsi="Times New Roman" w:cs="Times New Roman"/>
          <w:sz w:val="28"/>
          <w:szCs w:val="28"/>
        </w:rPr>
        <w:t xml:space="preserve">лее благоприятного режима труда и отдыха </w:t>
      </w:r>
      <w:r w:rsidR="00FB5F15">
        <w:rPr>
          <w:rFonts w:ascii="Times New Roman" w:hAnsi="Times New Roman" w:cs="Times New Roman"/>
          <w:sz w:val="28"/>
          <w:szCs w:val="28"/>
        </w:rPr>
        <w:t>об</w:t>
      </w:r>
      <w:r w:rsidR="00FB5F15" w:rsidRPr="00C21CDF">
        <w:rPr>
          <w:rFonts w:ascii="Times New Roman" w:eastAsia="Calibri" w:hAnsi="Times New Roman" w:cs="Times New Roman"/>
          <w:sz w:val="28"/>
          <w:szCs w:val="28"/>
        </w:rPr>
        <w:t>уча</w:t>
      </w:r>
      <w:r w:rsidR="00FB5F15">
        <w:rPr>
          <w:rFonts w:ascii="Times New Roman" w:hAnsi="Times New Roman" w:cs="Times New Roman"/>
          <w:sz w:val="28"/>
          <w:szCs w:val="28"/>
        </w:rPr>
        <w:t>ю</w:t>
      </w:r>
      <w:r w:rsidR="00FB5F15" w:rsidRPr="00C21CDF">
        <w:rPr>
          <w:rFonts w:ascii="Times New Roman" w:eastAsia="Calibri" w:hAnsi="Times New Roman" w:cs="Times New Roman"/>
          <w:sz w:val="28"/>
          <w:szCs w:val="28"/>
        </w:rPr>
        <w:t xml:space="preserve">щихся администрацией </w:t>
      </w:r>
      <w:r w:rsidR="00FB5F15" w:rsidRPr="00C21CDF">
        <w:rPr>
          <w:rFonts w:ascii="Times New Roman" w:hAnsi="Times New Roman" w:cs="Times New Roman"/>
          <w:sz w:val="28"/>
          <w:szCs w:val="28"/>
        </w:rPr>
        <w:lastRenderedPageBreak/>
        <w:t xml:space="preserve">Школы </w:t>
      </w:r>
      <w:r w:rsidR="00FB5F15" w:rsidRPr="00C21CDF">
        <w:rPr>
          <w:rFonts w:ascii="Times New Roman" w:eastAsia="Calibri" w:hAnsi="Times New Roman" w:cs="Times New Roman"/>
          <w:sz w:val="28"/>
          <w:szCs w:val="28"/>
        </w:rPr>
        <w:t xml:space="preserve">по представлению педагогических работников с учетом пожеланий </w:t>
      </w:r>
      <w:r w:rsidR="00FB5F15">
        <w:rPr>
          <w:rFonts w:ascii="Times New Roman" w:hAnsi="Times New Roman" w:cs="Times New Roman"/>
          <w:sz w:val="28"/>
          <w:szCs w:val="28"/>
        </w:rPr>
        <w:t>об</w:t>
      </w:r>
      <w:r w:rsidR="00FB5F15" w:rsidRPr="00C21CDF">
        <w:rPr>
          <w:rFonts w:ascii="Times New Roman" w:eastAsia="Calibri" w:hAnsi="Times New Roman" w:cs="Times New Roman"/>
          <w:sz w:val="28"/>
          <w:szCs w:val="28"/>
        </w:rPr>
        <w:t>уча</w:t>
      </w:r>
      <w:r w:rsidR="00FB5F15">
        <w:rPr>
          <w:rFonts w:ascii="Times New Roman" w:hAnsi="Times New Roman" w:cs="Times New Roman"/>
          <w:sz w:val="28"/>
          <w:szCs w:val="28"/>
        </w:rPr>
        <w:t>ю</w:t>
      </w:r>
      <w:r w:rsidR="00FB5F15" w:rsidRPr="00C21CDF">
        <w:rPr>
          <w:rFonts w:ascii="Times New Roman" w:eastAsia="Calibri" w:hAnsi="Times New Roman" w:cs="Times New Roman"/>
          <w:sz w:val="28"/>
          <w:szCs w:val="28"/>
        </w:rPr>
        <w:t xml:space="preserve">щихся, родителей (законных представителей) несовершеннолетних </w:t>
      </w:r>
      <w:r w:rsidR="00FB5F15">
        <w:rPr>
          <w:rFonts w:ascii="Times New Roman" w:hAnsi="Times New Roman" w:cs="Times New Roman"/>
          <w:sz w:val="28"/>
          <w:szCs w:val="28"/>
        </w:rPr>
        <w:t>об</w:t>
      </w:r>
      <w:r w:rsidR="00FB5F15" w:rsidRPr="00C21CDF">
        <w:rPr>
          <w:rFonts w:ascii="Times New Roman" w:eastAsia="Calibri" w:hAnsi="Times New Roman" w:cs="Times New Roman"/>
          <w:sz w:val="28"/>
          <w:szCs w:val="28"/>
        </w:rPr>
        <w:t>у</w:t>
      </w:r>
      <w:r w:rsidR="00FB5F15" w:rsidRPr="00C21CDF">
        <w:rPr>
          <w:rFonts w:ascii="Times New Roman" w:eastAsia="Calibri" w:hAnsi="Times New Roman" w:cs="Times New Roman"/>
          <w:sz w:val="28"/>
          <w:szCs w:val="28"/>
        </w:rPr>
        <w:t>ча</w:t>
      </w:r>
      <w:r w:rsidR="00FB5F15">
        <w:rPr>
          <w:rFonts w:ascii="Times New Roman" w:hAnsi="Times New Roman" w:cs="Times New Roman"/>
          <w:sz w:val="28"/>
          <w:szCs w:val="28"/>
        </w:rPr>
        <w:t>ю</w:t>
      </w:r>
      <w:r w:rsidR="00FB5F15" w:rsidRPr="00C21CDF">
        <w:rPr>
          <w:rFonts w:ascii="Times New Roman" w:eastAsia="Calibri" w:hAnsi="Times New Roman" w:cs="Times New Roman"/>
          <w:sz w:val="28"/>
          <w:szCs w:val="28"/>
        </w:rPr>
        <w:t>щихся и возрастных особенн</w:t>
      </w:r>
      <w:r w:rsidR="00FB5F15" w:rsidRPr="00C21CDF">
        <w:rPr>
          <w:rFonts w:ascii="Times New Roman" w:eastAsia="Calibri" w:hAnsi="Times New Roman" w:cs="Times New Roman"/>
          <w:sz w:val="28"/>
          <w:szCs w:val="28"/>
        </w:rPr>
        <w:t>о</w:t>
      </w:r>
      <w:r w:rsidR="00FB5F15" w:rsidRPr="00C21CDF">
        <w:rPr>
          <w:rFonts w:ascii="Times New Roman" w:eastAsia="Calibri" w:hAnsi="Times New Roman" w:cs="Times New Roman"/>
          <w:sz w:val="28"/>
          <w:szCs w:val="28"/>
        </w:rPr>
        <w:t>стей учащихся.</w:t>
      </w:r>
    </w:p>
    <w:p w:rsidR="00895977" w:rsidRPr="00F96DFE" w:rsidRDefault="00EB38F1" w:rsidP="00F24F3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95977" w:rsidRPr="00F96DFE">
        <w:rPr>
          <w:rFonts w:ascii="Times New Roman" w:hAnsi="Times New Roman" w:cs="Times New Roman"/>
          <w:sz w:val="28"/>
          <w:szCs w:val="28"/>
        </w:rPr>
        <w:t>.</w:t>
      </w:r>
      <w:r w:rsidR="00B505AF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895977" w:rsidRPr="00F96DFE">
        <w:rPr>
          <w:rFonts w:ascii="Times New Roman" w:hAnsi="Times New Roman" w:cs="Times New Roman"/>
          <w:sz w:val="28"/>
          <w:szCs w:val="28"/>
        </w:rPr>
        <w:t>При реализации дополнительных общео</w:t>
      </w:r>
      <w:r w:rsidR="00895977" w:rsidRPr="00F96DFE">
        <w:rPr>
          <w:rFonts w:ascii="Times New Roman" w:hAnsi="Times New Roman" w:cs="Times New Roman"/>
          <w:sz w:val="28"/>
          <w:szCs w:val="28"/>
        </w:rPr>
        <w:t>б</w:t>
      </w:r>
      <w:r w:rsidR="00895977" w:rsidRPr="00F96DFE">
        <w:rPr>
          <w:rFonts w:ascii="Times New Roman" w:hAnsi="Times New Roman" w:cs="Times New Roman"/>
          <w:sz w:val="28"/>
          <w:szCs w:val="28"/>
        </w:rPr>
        <w:t xml:space="preserve">разовательных программ </w:t>
      </w:r>
      <w:r w:rsidR="00AE71D6">
        <w:rPr>
          <w:rFonts w:ascii="Times New Roman" w:hAnsi="Times New Roman" w:cs="Times New Roman"/>
          <w:sz w:val="28"/>
          <w:szCs w:val="28"/>
        </w:rPr>
        <w:t xml:space="preserve">Школа </w:t>
      </w:r>
      <w:r w:rsidR="00895977" w:rsidRPr="00C03E1A">
        <w:rPr>
          <w:rFonts w:ascii="Times New Roman" w:hAnsi="Times New Roman" w:cs="Times New Roman"/>
          <w:sz w:val="28"/>
          <w:szCs w:val="28"/>
        </w:rPr>
        <w:t>мо</w:t>
      </w:r>
      <w:r w:rsidR="00AE71D6" w:rsidRPr="00C03E1A">
        <w:rPr>
          <w:rFonts w:ascii="Times New Roman" w:hAnsi="Times New Roman" w:cs="Times New Roman"/>
          <w:sz w:val="28"/>
          <w:szCs w:val="28"/>
        </w:rPr>
        <w:t>жет</w:t>
      </w:r>
      <w:r w:rsidR="00895977" w:rsidRPr="00C03E1A">
        <w:rPr>
          <w:rFonts w:ascii="Times New Roman" w:hAnsi="Times New Roman" w:cs="Times New Roman"/>
          <w:sz w:val="28"/>
          <w:szCs w:val="28"/>
        </w:rPr>
        <w:t xml:space="preserve"> организовывать и проводить массовые мероприятия, создавать необходимые условия для совместного труда и (или) отдыха </w:t>
      </w:r>
      <w:r w:rsidR="00082CF1">
        <w:rPr>
          <w:rFonts w:ascii="Times New Roman" w:hAnsi="Times New Roman" w:cs="Times New Roman"/>
          <w:sz w:val="28"/>
          <w:szCs w:val="28"/>
        </w:rPr>
        <w:t>об</w:t>
      </w:r>
      <w:r w:rsidR="00895977" w:rsidRPr="00C03E1A">
        <w:rPr>
          <w:rFonts w:ascii="Times New Roman" w:hAnsi="Times New Roman" w:cs="Times New Roman"/>
          <w:sz w:val="28"/>
          <w:szCs w:val="28"/>
        </w:rPr>
        <w:t>уча</w:t>
      </w:r>
      <w:r w:rsidR="00082CF1">
        <w:rPr>
          <w:rFonts w:ascii="Times New Roman" w:hAnsi="Times New Roman" w:cs="Times New Roman"/>
          <w:sz w:val="28"/>
          <w:szCs w:val="28"/>
        </w:rPr>
        <w:t>ю</w:t>
      </w:r>
      <w:r w:rsidR="00895977" w:rsidRPr="00C03E1A">
        <w:rPr>
          <w:rFonts w:ascii="Times New Roman" w:hAnsi="Times New Roman" w:cs="Times New Roman"/>
          <w:sz w:val="28"/>
          <w:szCs w:val="28"/>
        </w:rPr>
        <w:t>щихся, р</w:t>
      </w:r>
      <w:r w:rsidR="00895977" w:rsidRPr="00C03E1A">
        <w:rPr>
          <w:rFonts w:ascii="Times New Roman" w:hAnsi="Times New Roman" w:cs="Times New Roman"/>
          <w:sz w:val="28"/>
          <w:szCs w:val="28"/>
        </w:rPr>
        <w:t>о</w:t>
      </w:r>
      <w:r w:rsidR="00895977" w:rsidRPr="00C03E1A">
        <w:rPr>
          <w:rFonts w:ascii="Times New Roman" w:hAnsi="Times New Roman" w:cs="Times New Roman"/>
          <w:sz w:val="28"/>
          <w:szCs w:val="28"/>
        </w:rPr>
        <w:t>дителей (законных представит</w:t>
      </w:r>
      <w:r w:rsidR="00895977" w:rsidRPr="00C03E1A">
        <w:rPr>
          <w:rFonts w:ascii="Times New Roman" w:hAnsi="Times New Roman" w:cs="Times New Roman"/>
          <w:sz w:val="28"/>
          <w:szCs w:val="28"/>
        </w:rPr>
        <w:t>е</w:t>
      </w:r>
      <w:r w:rsidR="00895977" w:rsidRPr="00C03E1A">
        <w:rPr>
          <w:rFonts w:ascii="Times New Roman" w:hAnsi="Times New Roman" w:cs="Times New Roman"/>
          <w:sz w:val="28"/>
          <w:szCs w:val="28"/>
        </w:rPr>
        <w:t>лей).</w:t>
      </w:r>
    </w:p>
    <w:p w:rsidR="00B4649F" w:rsidRPr="00F96DFE" w:rsidRDefault="00F24F36" w:rsidP="00B4649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95977" w:rsidRPr="00F96DFE">
        <w:rPr>
          <w:rFonts w:ascii="Times New Roman" w:hAnsi="Times New Roman" w:cs="Times New Roman"/>
          <w:sz w:val="28"/>
          <w:szCs w:val="28"/>
        </w:rPr>
        <w:t>.</w:t>
      </w:r>
      <w:r w:rsidR="00B505AF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895977" w:rsidRPr="00F96DFE">
        <w:rPr>
          <w:rFonts w:ascii="Times New Roman" w:hAnsi="Times New Roman" w:cs="Times New Roman"/>
          <w:sz w:val="28"/>
          <w:szCs w:val="28"/>
        </w:rPr>
        <w:t xml:space="preserve">При реализации дополнительных общеобразовательных программ </w:t>
      </w:r>
      <w:r w:rsidR="00895977" w:rsidRPr="00B505AF">
        <w:rPr>
          <w:rFonts w:ascii="Times New Roman" w:hAnsi="Times New Roman" w:cs="Times New Roman"/>
          <w:sz w:val="28"/>
          <w:szCs w:val="28"/>
        </w:rPr>
        <w:t>могут п</w:t>
      </w:r>
      <w:r w:rsidR="00895977" w:rsidRPr="00F96DFE">
        <w:rPr>
          <w:rFonts w:ascii="Times New Roman" w:hAnsi="Times New Roman" w:cs="Times New Roman"/>
          <w:sz w:val="28"/>
          <w:szCs w:val="28"/>
        </w:rPr>
        <w:t xml:space="preserve">редусматриваться как </w:t>
      </w:r>
      <w:r w:rsidR="00895977" w:rsidRPr="00E75F80">
        <w:rPr>
          <w:rFonts w:ascii="Times New Roman" w:hAnsi="Times New Roman" w:cs="Times New Roman"/>
          <w:sz w:val="28"/>
          <w:szCs w:val="28"/>
        </w:rPr>
        <w:t>аудиторные, так и внеаудиторные</w:t>
      </w:r>
      <w:r w:rsidR="00895977" w:rsidRPr="00F96DFE">
        <w:rPr>
          <w:rFonts w:ascii="Times New Roman" w:hAnsi="Times New Roman" w:cs="Times New Roman"/>
          <w:sz w:val="28"/>
          <w:szCs w:val="28"/>
        </w:rPr>
        <w:t xml:space="preserve"> (самостоятел</w:t>
      </w:r>
      <w:r w:rsidR="00895977" w:rsidRPr="00F96DFE">
        <w:rPr>
          <w:rFonts w:ascii="Times New Roman" w:hAnsi="Times New Roman" w:cs="Times New Roman"/>
          <w:sz w:val="28"/>
          <w:szCs w:val="28"/>
        </w:rPr>
        <w:t>ь</w:t>
      </w:r>
      <w:r w:rsidR="00895977" w:rsidRPr="00F96DFE">
        <w:rPr>
          <w:rFonts w:ascii="Times New Roman" w:hAnsi="Times New Roman" w:cs="Times New Roman"/>
          <w:sz w:val="28"/>
          <w:szCs w:val="28"/>
        </w:rPr>
        <w:t>ные) занятия, которые проводятся по группам или индив</w:t>
      </w:r>
      <w:r w:rsidR="00895977" w:rsidRPr="00F96DFE">
        <w:rPr>
          <w:rFonts w:ascii="Times New Roman" w:hAnsi="Times New Roman" w:cs="Times New Roman"/>
          <w:sz w:val="28"/>
          <w:szCs w:val="28"/>
        </w:rPr>
        <w:t>и</w:t>
      </w:r>
      <w:r w:rsidR="00895977" w:rsidRPr="00F96DFE">
        <w:rPr>
          <w:rFonts w:ascii="Times New Roman" w:hAnsi="Times New Roman" w:cs="Times New Roman"/>
          <w:sz w:val="28"/>
          <w:szCs w:val="28"/>
        </w:rPr>
        <w:t>дуально.</w:t>
      </w:r>
    </w:p>
    <w:p w:rsidR="00E94518" w:rsidRPr="00B56AD4" w:rsidRDefault="00F24F36" w:rsidP="00B56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95977" w:rsidRPr="00F96DFE">
        <w:rPr>
          <w:rFonts w:ascii="Times New Roman" w:hAnsi="Times New Roman" w:cs="Times New Roman"/>
          <w:sz w:val="28"/>
          <w:szCs w:val="28"/>
        </w:rPr>
        <w:t>.</w:t>
      </w:r>
      <w:r w:rsidR="00B505AF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E75F80">
        <w:rPr>
          <w:rFonts w:ascii="Times New Roman" w:hAnsi="Times New Roman" w:cs="Times New Roman"/>
          <w:sz w:val="28"/>
          <w:szCs w:val="28"/>
        </w:rPr>
        <w:t xml:space="preserve">Школа </w:t>
      </w:r>
      <w:r w:rsidR="00895977" w:rsidRPr="00E75F80">
        <w:rPr>
          <w:rFonts w:ascii="Times New Roman" w:hAnsi="Times New Roman" w:cs="Times New Roman"/>
          <w:sz w:val="28"/>
          <w:szCs w:val="28"/>
        </w:rPr>
        <w:t>опреде</w:t>
      </w:r>
      <w:r w:rsidR="00E75F80" w:rsidRPr="00E75F80">
        <w:rPr>
          <w:rFonts w:ascii="Times New Roman" w:hAnsi="Times New Roman" w:cs="Times New Roman"/>
          <w:sz w:val="28"/>
          <w:szCs w:val="28"/>
        </w:rPr>
        <w:t>ляе</w:t>
      </w:r>
      <w:r w:rsidR="00895977" w:rsidRPr="00E75F80">
        <w:rPr>
          <w:rFonts w:ascii="Times New Roman" w:hAnsi="Times New Roman" w:cs="Times New Roman"/>
          <w:sz w:val="28"/>
          <w:szCs w:val="28"/>
        </w:rPr>
        <w:t>т формы аудиторных занятий, а также формы, п</w:t>
      </w:r>
      <w:r w:rsidR="00895977" w:rsidRPr="00E75F80">
        <w:rPr>
          <w:rFonts w:ascii="Times New Roman" w:hAnsi="Times New Roman" w:cs="Times New Roman"/>
          <w:sz w:val="28"/>
          <w:szCs w:val="28"/>
        </w:rPr>
        <w:t>о</w:t>
      </w:r>
      <w:r w:rsidR="00895977" w:rsidRPr="00E75F80">
        <w:rPr>
          <w:rFonts w:ascii="Times New Roman" w:hAnsi="Times New Roman" w:cs="Times New Roman"/>
          <w:sz w:val="28"/>
          <w:szCs w:val="28"/>
        </w:rPr>
        <w:t>рядок и периодичность пров</w:t>
      </w:r>
      <w:r w:rsidR="00895977" w:rsidRPr="00E75F80">
        <w:rPr>
          <w:rFonts w:ascii="Times New Roman" w:hAnsi="Times New Roman" w:cs="Times New Roman"/>
          <w:sz w:val="28"/>
          <w:szCs w:val="28"/>
        </w:rPr>
        <w:t>е</w:t>
      </w:r>
      <w:r w:rsidR="00895977" w:rsidRPr="00E75F80">
        <w:rPr>
          <w:rFonts w:ascii="Times New Roman" w:hAnsi="Times New Roman" w:cs="Times New Roman"/>
          <w:sz w:val="28"/>
          <w:szCs w:val="28"/>
        </w:rPr>
        <w:t xml:space="preserve">дения промежуточной аттестации </w:t>
      </w:r>
      <w:r w:rsidR="00E94518">
        <w:rPr>
          <w:rFonts w:ascii="Times New Roman" w:hAnsi="Times New Roman" w:cs="Times New Roman"/>
          <w:sz w:val="28"/>
          <w:szCs w:val="28"/>
        </w:rPr>
        <w:t>об</w:t>
      </w:r>
      <w:r w:rsidR="00895977" w:rsidRPr="00E75F80">
        <w:rPr>
          <w:rFonts w:ascii="Times New Roman" w:hAnsi="Times New Roman" w:cs="Times New Roman"/>
          <w:sz w:val="28"/>
          <w:szCs w:val="28"/>
        </w:rPr>
        <w:t>уча</w:t>
      </w:r>
      <w:r w:rsidR="00E94518">
        <w:rPr>
          <w:rFonts w:ascii="Times New Roman" w:hAnsi="Times New Roman" w:cs="Times New Roman"/>
          <w:sz w:val="28"/>
          <w:szCs w:val="28"/>
        </w:rPr>
        <w:t>ю</w:t>
      </w:r>
      <w:r w:rsidR="00895977" w:rsidRPr="00E75F80">
        <w:rPr>
          <w:rFonts w:ascii="Times New Roman" w:hAnsi="Times New Roman" w:cs="Times New Roman"/>
          <w:sz w:val="28"/>
          <w:szCs w:val="28"/>
        </w:rPr>
        <w:t>щихся.</w:t>
      </w:r>
    </w:p>
    <w:p w:rsidR="005D1E4A" w:rsidRDefault="00B505AF" w:rsidP="00E75F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4.27</w:t>
      </w:r>
      <w:r w:rsidR="005D1E4A" w:rsidRPr="00B56AD4">
        <w:rPr>
          <w:rFonts w:ascii="Times New Roman" w:hAnsi="Times New Roman" w:cs="Times New Roman"/>
          <w:sz w:val="28"/>
          <w:szCs w:val="28"/>
        </w:rPr>
        <w:t>. В</w:t>
      </w:r>
      <w:r w:rsidR="005D1E4A">
        <w:rPr>
          <w:rFonts w:ascii="Times New Roman" w:hAnsi="Times New Roman" w:cs="Times New Roman"/>
          <w:sz w:val="28"/>
          <w:szCs w:val="28"/>
        </w:rPr>
        <w:t xml:space="preserve"> Школе </w:t>
      </w:r>
      <w:r w:rsidR="005D1E4A" w:rsidRPr="00013315">
        <w:rPr>
          <w:rFonts w:ascii="Times New Roman" w:hAnsi="Times New Roman" w:cs="Times New Roman"/>
          <w:sz w:val="28"/>
          <w:szCs w:val="28"/>
        </w:rPr>
        <w:t>должны быть созданы условия для ознакомления всех р</w:t>
      </w:r>
      <w:r w:rsidR="005D1E4A" w:rsidRPr="00013315">
        <w:rPr>
          <w:rFonts w:ascii="Times New Roman" w:hAnsi="Times New Roman" w:cs="Times New Roman"/>
          <w:sz w:val="28"/>
          <w:szCs w:val="28"/>
        </w:rPr>
        <w:t>а</w:t>
      </w:r>
      <w:r w:rsidR="005D1E4A" w:rsidRPr="00013315">
        <w:rPr>
          <w:rFonts w:ascii="Times New Roman" w:hAnsi="Times New Roman" w:cs="Times New Roman"/>
          <w:sz w:val="28"/>
          <w:szCs w:val="28"/>
        </w:rPr>
        <w:t>ботников, обучающихся, родителей (законных представителей) несовершенн</w:t>
      </w:r>
      <w:r w:rsidR="005D1E4A" w:rsidRPr="00013315">
        <w:rPr>
          <w:rFonts w:ascii="Times New Roman" w:hAnsi="Times New Roman" w:cs="Times New Roman"/>
          <w:sz w:val="28"/>
          <w:szCs w:val="28"/>
        </w:rPr>
        <w:t>о</w:t>
      </w:r>
      <w:r w:rsidR="005D1E4A" w:rsidRPr="00013315">
        <w:rPr>
          <w:rFonts w:ascii="Times New Roman" w:hAnsi="Times New Roman" w:cs="Times New Roman"/>
          <w:sz w:val="28"/>
          <w:szCs w:val="28"/>
        </w:rPr>
        <w:t>летних обучающихся с ее уставом.</w:t>
      </w:r>
    </w:p>
    <w:p w:rsidR="00895977" w:rsidRPr="001861EA" w:rsidRDefault="002C1BAF" w:rsidP="00390D4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95977" w:rsidRPr="00F96DFE">
        <w:rPr>
          <w:rFonts w:ascii="Times New Roman" w:hAnsi="Times New Roman" w:cs="Times New Roman"/>
          <w:sz w:val="28"/>
          <w:szCs w:val="28"/>
        </w:rPr>
        <w:t>.</w:t>
      </w:r>
      <w:r w:rsidR="00B505AF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895977" w:rsidRPr="00F96DFE">
        <w:rPr>
          <w:rFonts w:ascii="Times New Roman" w:hAnsi="Times New Roman" w:cs="Times New Roman"/>
          <w:sz w:val="28"/>
          <w:szCs w:val="28"/>
        </w:rPr>
        <w:t xml:space="preserve">Для </w:t>
      </w:r>
      <w:r w:rsidR="00895977" w:rsidRPr="00E75F80">
        <w:rPr>
          <w:rFonts w:ascii="Times New Roman" w:hAnsi="Times New Roman" w:cs="Times New Roman"/>
          <w:sz w:val="28"/>
          <w:szCs w:val="28"/>
        </w:rPr>
        <w:t>учащихся с</w:t>
      </w:r>
      <w:r w:rsidR="00895977" w:rsidRPr="00F96DF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95977" w:rsidRPr="00E75F80">
        <w:rPr>
          <w:rFonts w:ascii="Times New Roman" w:hAnsi="Times New Roman" w:cs="Times New Roman"/>
          <w:sz w:val="28"/>
          <w:szCs w:val="28"/>
        </w:rPr>
        <w:t>ограниченными возможн</w:t>
      </w:r>
      <w:r w:rsidR="00895977" w:rsidRPr="00E75F80">
        <w:rPr>
          <w:rFonts w:ascii="Times New Roman" w:hAnsi="Times New Roman" w:cs="Times New Roman"/>
          <w:sz w:val="28"/>
          <w:szCs w:val="28"/>
        </w:rPr>
        <w:t>о</w:t>
      </w:r>
      <w:r w:rsidR="00895977" w:rsidRPr="00E75F80">
        <w:rPr>
          <w:rFonts w:ascii="Times New Roman" w:hAnsi="Times New Roman" w:cs="Times New Roman"/>
          <w:sz w:val="28"/>
          <w:szCs w:val="28"/>
        </w:rPr>
        <w:t>стями здоровья,</w:t>
      </w:r>
      <w:r w:rsidR="00895977" w:rsidRPr="00F96DFE">
        <w:rPr>
          <w:rFonts w:ascii="Times New Roman" w:hAnsi="Times New Roman" w:cs="Times New Roman"/>
          <w:sz w:val="28"/>
          <w:szCs w:val="28"/>
        </w:rPr>
        <w:t xml:space="preserve"> детей-инвалидов, </w:t>
      </w:r>
      <w:r w:rsidR="00895977" w:rsidRPr="001861EA">
        <w:rPr>
          <w:rFonts w:ascii="Times New Roman" w:hAnsi="Times New Roman" w:cs="Times New Roman"/>
          <w:sz w:val="28"/>
          <w:szCs w:val="28"/>
        </w:rPr>
        <w:t xml:space="preserve">инвалидов </w:t>
      </w:r>
      <w:r w:rsidR="00E75F80" w:rsidRPr="001861EA">
        <w:rPr>
          <w:rFonts w:ascii="Times New Roman" w:hAnsi="Times New Roman" w:cs="Times New Roman"/>
          <w:sz w:val="28"/>
          <w:szCs w:val="28"/>
        </w:rPr>
        <w:t>Школа организуе</w:t>
      </w:r>
      <w:r w:rsidR="00895977" w:rsidRPr="001861EA">
        <w:rPr>
          <w:rFonts w:ascii="Times New Roman" w:hAnsi="Times New Roman" w:cs="Times New Roman"/>
          <w:sz w:val="28"/>
          <w:szCs w:val="28"/>
        </w:rPr>
        <w:t>т образовательный процесс по допо</w:t>
      </w:r>
      <w:r w:rsidR="00895977" w:rsidRPr="001861EA">
        <w:rPr>
          <w:rFonts w:ascii="Times New Roman" w:hAnsi="Times New Roman" w:cs="Times New Roman"/>
          <w:sz w:val="28"/>
          <w:szCs w:val="28"/>
        </w:rPr>
        <w:t>л</w:t>
      </w:r>
      <w:r w:rsidR="00895977" w:rsidRPr="001861EA">
        <w:rPr>
          <w:rFonts w:ascii="Times New Roman" w:hAnsi="Times New Roman" w:cs="Times New Roman"/>
          <w:sz w:val="28"/>
          <w:szCs w:val="28"/>
        </w:rPr>
        <w:t>нительным общеобразовательным программам с учетом особенностей псих</w:t>
      </w:r>
      <w:r w:rsidR="00895977" w:rsidRPr="001861EA">
        <w:rPr>
          <w:rFonts w:ascii="Times New Roman" w:hAnsi="Times New Roman" w:cs="Times New Roman"/>
          <w:sz w:val="28"/>
          <w:szCs w:val="28"/>
        </w:rPr>
        <w:t>о</w:t>
      </w:r>
      <w:r w:rsidR="00895977" w:rsidRPr="001861EA">
        <w:rPr>
          <w:rFonts w:ascii="Times New Roman" w:hAnsi="Times New Roman" w:cs="Times New Roman"/>
          <w:sz w:val="28"/>
          <w:szCs w:val="28"/>
        </w:rPr>
        <w:t>физического развития указанных кат</w:t>
      </w:r>
      <w:r w:rsidR="00895977" w:rsidRPr="001861EA">
        <w:rPr>
          <w:rFonts w:ascii="Times New Roman" w:hAnsi="Times New Roman" w:cs="Times New Roman"/>
          <w:sz w:val="28"/>
          <w:szCs w:val="28"/>
        </w:rPr>
        <w:t>е</w:t>
      </w:r>
      <w:r w:rsidR="00895977" w:rsidRPr="001861EA">
        <w:rPr>
          <w:rFonts w:ascii="Times New Roman" w:hAnsi="Times New Roman" w:cs="Times New Roman"/>
          <w:sz w:val="28"/>
          <w:szCs w:val="28"/>
        </w:rPr>
        <w:t>горий учащихся.</w:t>
      </w:r>
    </w:p>
    <w:p w:rsidR="00895977" w:rsidRPr="001861EA" w:rsidRDefault="00465E50" w:rsidP="00A527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1EA">
        <w:rPr>
          <w:rFonts w:ascii="Times New Roman" w:hAnsi="Times New Roman" w:cs="Times New Roman"/>
          <w:sz w:val="28"/>
          <w:szCs w:val="28"/>
        </w:rPr>
        <w:t>4.29</w:t>
      </w:r>
      <w:r w:rsidR="00390D4F" w:rsidRPr="001861EA">
        <w:rPr>
          <w:rFonts w:ascii="Times New Roman" w:hAnsi="Times New Roman" w:cs="Times New Roman"/>
          <w:sz w:val="28"/>
          <w:szCs w:val="28"/>
        </w:rPr>
        <w:t>. </w:t>
      </w:r>
      <w:r w:rsidR="00895977" w:rsidRPr="001861EA">
        <w:rPr>
          <w:rFonts w:ascii="Times New Roman" w:hAnsi="Times New Roman" w:cs="Times New Roman"/>
          <w:sz w:val="28"/>
          <w:szCs w:val="28"/>
        </w:rPr>
        <w:t>Сроки обучения по дополнительным общеразвивающим програ</w:t>
      </w:r>
      <w:r w:rsidR="00895977" w:rsidRPr="001861EA">
        <w:rPr>
          <w:rFonts w:ascii="Times New Roman" w:hAnsi="Times New Roman" w:cs="Times New Roman"/>
          <w:sz w:val="28"/>
          <w:szCs w:val="28"/>
        </w:rPr>
        <w:t>м</w:t>
      </w:r>
      <w:r w:rsidR="00895977" w:rsidRPr="001861EA">
        <w:rPr>
          <w:rFonts w:ascii="Times New Roman" w:hAnsi="Times New Roman" w:cs="Times New Roman"/>
          <w:sz w:val="28"/>
          <w:szCs w:val="28"/>
        </w:rPr>
        <w:t>мам и дополнительным пре</w:t>
      </w:r>
      <w:r w:rsidR="00895977" w:rsidRPr="001861EA">
        <w:rPr>
          <w:rFonts w:ascii="Times New Roman" w:hAnsi="Times New Roman" w:cs="Times New Roman"/>
          <w:sz w:val="28"/>
          <w:szCs w:val="28"/>
        </w:rPr>
        <w:t>д</w:t>
      </w:r>
      <w:r w:rsidR="00895977" w:rsidRPr="001861EA">
        <w:rPr>
          <w:rFonts w:ascii="Times New Roman" w:hAnsi="Times New Roman" w:cs="Times New Roman"/>
          <w:sz w:val="28"/>
          <w:szCs w:val="28"/>
        </w:rPr>
        <w:t xml:space="preserve">профессиональным программам для </w:t>
      </w:r>
      <w:r w:rsidR="00082CF1" w:rsidRPr="001861EA">
        <w:rPr>
          <w:rFonts w:ascii="Times New Roman" w:hAnsi="Times New Roman" w:cs="Times New Roman"/>
          <w:sz w:val="28"/>
          <w:szCs w:val="28"/>
        </w:rPr>
        <w:t>об</w:t>
      </w:r>
      <w:r w:rsidR="00895977" w:rsidRPr="001861EA">
        <w:rPr>
          <w:rFonts w:ascii="Times New Roman" w:hAnsi="Times New Roman" w:cs="Times New Roman"/>
          <w:sz w:val="28"/>
          <w:szCs w:val="28"/>
        </w:rPr>
        <w:t>уча</w:t>
      </w:r>
      <w:r w:rsidR="00082CF1" w:rsidRPr="001861EA">
        <w:rPr>
          <w:rFonts w:ascii="Times New Roman" w:hAnsi="Times New Roman" w:cs="Times New Roman"/>
          <w:sz w:val="28"/>
          <w:szCs w:val="28"/>
        </w:rPr>
        <w:t>ю</w:t>
      </w:r>
      <w:r w:rsidR="00895977" w:rsidRPr="001861EA">
        <w:rPr>
          <w:rFonts w:ascii="Times New Roman" w:hAnsi="Times New Roman" w:cs="Times New Roman"/>
          <w:sz w:val="28"/>
          <w:szCs w:val="28"/>
        </w:rPr>
        <w:t>щихся с ограниченными возможностями здоровья, детей-инвалидов и инвалидов м</w:t>
      </w:r>
      <w:r w:rsidR="00895977" w:rsidRPr="001861EA">
        <w:rPr>
          <w:rFonts w:ascii="Times New Roman" w:hAnsi="Times New Roman" w:cs="Times New Roman"/>
          <w:sz w:val="28"/>
          <w:szCs w:val="28"/>
        </w:rPr>
        <w:t>о</w:t>
      </w:r>
      <w:r w:rsidR="00895977" w:rsidRPr="001861EA">
        <w:rPr>
          <w:rFonts w:ascii="Times New Roman" w:hAnsi="Times New Roman" w:cs="Times New Roman"/>
          <w:sz w:val="28"/>
          <w:szCs w:val="28"/>
        </w:rPr>
        <w:t>гут быть увеличены с учетом особенностей их психофизического развития в соотве</w:t>
      </w:r>
      <w:r w:rsidR="00895977" w:rsidRPr="001861EA">
        <w:rPr>
          <w:rFonts w:ascii="Times New Roman" w:hAnsi="Times New Roman" w:cs="Times New Roman"/>
          <w:sz w:val="28"/>
          <w:szCs w:val="28"/>
        </w:rPr>
        <w:t>т</w:t>
      </w:r>
      <w:r w:rsidR="00895977" w:rsidRPr="001861EA">
        <w:rPr>
          <w:rFonts w:ascii="Times New Roman" w:hAnsi="Times New Roman" w:cs="Times New Roman"/>
          <w:sz w:val="28"/>
          <w:szCs w:val="28"/>
        </w:rPr>
        <w:t>ствии с заключением психолого-</w:t>
      </w:r>
      <w:r w:rsidR="000417B4" w:rsidRPr="001861EA">
        <w:rPr>
          <w:rFonts w:ascii="Times New Roman" w:hAnsi="Times New Roman" w:cs="Times New Roman"/>
          <w:sz w:val="28"/>
          <w:szCs w:val="28"/>
        </w:rPr>
        <w:t>медико-педагогической комиссии –</w:t>
      </w:r>
      <w:r w:rsidR="00895977" w:rsidRPr="001861EA">
        <w:rPr>
          <w:rFonts w:ascii="Times New Roman" w:hAnsi="Times New Roman" w:cs="Times New Roman"/>
          <w:sz w:val="28"/>
          <w:szCs w:val="28"/>
        </w:rPr>
        <w:t xml:space="preserve"> для учащихся с ограниченными возможн</w:t>
      </w:r>
      <w:r w:rsidR="00895977" w:rsidRPr="001861EA">
        <w:rPr>
          <w:rFonts w:ascii="Times New Roman" w:hAnsi="Times New Roman" w:cs="Times New Roman"/>
          <w:sz w:val="28"/>
          <w:szCs w:val="28"/>
        </w:rPr>
        <w:t>о</w:t>
      </w:r>
      <w:r w:rsidR="00895977" w:rsidRPr="001861EA">
        <w:rPr>
          <w:rFonts w:ascii="Times New Roman" w:hAnsi="Times New Roman" w:cs="Times New Roman"/>
          <w:sz w:val="28"/>
          <w:szCs w:val="28"/>
        </w:rPr>
        <w:t>стями здоровья, а также в соответствии с индивиду</w:t>
      </w:r>
      <w:r w:rsidR="000417B4" w:rsidRPr="001861EA">
        <w:rPr>
          <w:rFonts w:ascii="Times New Roman" w:hAnsi="Times New Roman" w:cs="Times New Roman"/>
          <w:sz w:val="28"/>
          <w:szCs w:val="28"/>
        </w:rPr>
        <w:t>альной программой реабилитации –</w:t>
      </w:r>
      <w:r w:rsidR="00895977" w:rsidRPr="001861EA">
        <w:rPr>
          <w:rFonts w:ascii="Times New Roman" w:hAnsi="Times New Roman" w:cs="Times New Roman"/>
          <w:sz w:val="28"/>
          <w:szCs w:val="28"/>
        </w:rPr>
        <w:t xml:space="preserve"> для </w:t>
      </w:r>
      <w:r w:rsidR="00082CF1" w:rsidRPr="001861EA">
        <w:rPr>
          <w:rFonts w:ascii="Times New Roman" w:hAnsi="Times New Roman" w:cs="Times New Roman"/>
          <w:sz w:val="28"/>
          <w:szCs w:val="28"/>
        </w:rPr>
        <w:t>об</w:t>
      </w:r>
      <w:r w:rsidR="00895977" w:rsidRPr="001861EA">
        <w:rPr>
          <w:rFonts w:ascii="Times New Roman" w:hAnsi="Times New Roman" w:cs="Times New Roman"/>
          <w:sz w:val="28"/>
          <w:szCs w:val="28"/>
        </w:rPr>
        <w:t>уча</w:t>
      </w:r>
      <w:r w:rsidR="00082CF1" w:rsidRPr="001861EA">
        <w:rPr>
          <w:rFonts w:ascii="Times New Roman" w:hAnsi="Times New Roman" w:cs="Times New Roman"/>
          <w:sz w:val="28"/>
          <w:szCs w:val="28"/>
        </w:rPr>
        <w:t>ю</w:t>
      </w:r>
      <w:r w:rsidR="00895977" w:rsidRPr="001861EA">
        <w:rPr>
          <w:rFonts w:ascii="Times New Roman" w:hAnsi="Times New Roman" w:cs="Times New Roman"/>
          <w:sz w:val="28"/>
          <w:szCs w:val="28"/>
        </w:rPr>
        <w:t>щихся д</w:t>
      </w:r>
      <w:r w:rsidR="00895977" w:rsidRPr="001861EA">
        <w:rPr>
          <w:rFonts w:ascii="Times New Roman" w:hAnsi="Times New Roman" w:cs="Times New Roman"/>
          <w:sz w:val="28"/>
          <w:szCs w:val="28"/>
        </w:rPr>
        <w:t>е</w:t>
      </w:r>
      <w:r w:rsidR="00895977" w:rsidRPr="001861EA">
        <w:rPr>
          <w:rFonts w:ascii="Times New Roman" w:hAnsi="Times New Roman" w:cs="Times New Roman"/>
          <w:sz w:val="28"/>
          <w:szCs w:val="28"/>
        </w:rPr>
        <w:t>тей-инвалидов и и</w:t>
      </w:r>
      <w:r w:rsidR="00895977" w:rsidRPr="001861EA">
        <w:rPr>
          <w:rFonts w:ascii="Times New Roman" w:hAnsi="Times New Roman" w:cs="Times New Roman"/>
          <w:sz w:val="28"/>
          <w:szCs w:val="28"/>
        </w:rPr>
        <w:t>н</w:t>
      </w:r>
      <w:r w:rsidR="00895977" w:rsidRPr="001861EA">
        <w:rPr>
          <w:rFonts w:ascii="Times New Roman" w:hAnsi="Times New Roman" w:cs="Times New Roman"/>
          <w:sz w:val="28"/>
          <w:szCs w:val="28"/>
        </w:rPr>
        <w:t>валидов.</w:t>
      </w:r>
    </w:p>
    <w:p w:rsidR="00895977" w:rsidRPr="001861EA" w:rsidRDefault="00390D4F" w:rsidP="00D125F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1EA">
        <w:rPr>
          <w:rFonts w:ascii="Times New Roman" w:hAnsi="Times New Roman" w:cs="Times New Roman"/>
          <w:sz w:val="28"/>
          <w:szCs w:val="28"/>
        </w:rPr>
        <w:t>4</w:t>
      </w:r>
      <w:r w:rsidR="00895977" w:rsidRPr="001861EA">
        <w:rPr>
          <w:rFonts w:ascii="Times New Roman" w:hAnsi="Times New Roman" w:cs="Times New Roman"/>
          <w:sz w:val="28"/>
          <w:szCs w:val="28"/>
        </w:rPr>
        <w:t>.</w:t>
      </w:r>
      <w:r w:rsidR="00581FFA" w:rsidRPr="001861EA">
        <w:rPr>
          <w:rFonts w:ascii="Times New Roman" w:hAnsi="Times New Roman" w:cs="Times New Roman"/>
          <w:sz w:val="28"/>
          <w:szCs w:val="28"/>
        </w:rPr>
        <w:t>30</w:t>
      </w:r>
      <w:r w:rsidRPr="001861EA">
        <w:rPr>
          <w:rFonts w:ascii="Times New Roman" w:hAnsi="Times New Roman" w:cs="Times New Roman"/>
          <w:sz w:val="28"/>
          <w:szCs w:val="28"/>
        </w:rPr>
        <w:t>. </w:t>
      </w:r>
      <w:r w:rsidR="00895977" w:rsidRPr="001861EA">
        <w:rPr>
          <w:rFonts w:ascii="Times New Roman" w:hAnsi="Times New Roman" w:cs="Times New Roman"/>
          <w:sz w:val="28"/>
          <w:szCs w:val="28"/>
        </w:rPr>
        <w:t>Численный состав объединения может быть уменьшен при включ</w:t>
      </w:r>
      <w:r w:rsidR="00895977" w:rsidRPr="001861EA">
        <w:rPr>
          <w:rFonts w:ascii="Times New Roman" w:hAnsi="Times New Roman" w:cs="Times New Roman"/>
          <w:sz w:val="28"/>
          <w:szCs w:val="28"/>
        </w:rPr>
        <w:t>е</w:t>
      </w:r>
      <w:r w:rsidR="00895977" w:rsidRPr="001861EA">
        <w:rPr>
          <w:rFonts w:ascii="Times New Roman" w:hAnsi="Times New Roman" w:cs="Times New Roman"/>
          <w:sz w:val="28"/>
          <w:szCs w:val="28"/>
        </w:rPr>
        <w:t xml:space="preserve">нии в него </w:t>
      </w:r>
      <w:r w:rsidR="00082CF1" w:rsidRPr="001861EA">
        <w:rPr>
          <w:rFonts w:ascii="Times New Roman" w:hAnsi="Times New Roman" w:cs="Times New Roman"/>
          <w:sz w:val="28"/>
          <w:szCs w:val="28"/>
        </w:rPr>
        <w:t>об</w:t>
      </w:r>
      <w:r w:rsidR="00895977" w:rsidRPr="001861EA">
        <w:rPr>
          <w:rFonts w:ascii="Times New Roman" w:hAnsi="Times New Roman" w:cs="Times New Roman"/>
          <w:sz w:val="28"/>
          <w:szCs w:val="28"/>
        </w:rPr>
        <w:t>уча</w:t>
      </w:r>
      <w:r w:rsidR="00082CF1" w:rsidRPr="001861EA">
        <w:rPr>
          <w:rFonts w:ascii="Times New Roman" w:hAnsi="Times New Roman" w:cs="Times New Roman"/>
          <w:sz w:val="28"/>
          <w:szCs w:val="28"/>
        </w:rPr>
        <w:t>ю</w:t>
      </w:r>
      <w:r w:rsidR="00895977" w:rsidRPr="001861EA">
        <w:rPr>
          <w:rFonts w:ascii="Times New Roman" w:hAnsi="Times New Roman" w:cs="Times New Roman"/>
          <w:sz w:val="28"/>
          <w:szCs w:val="28"/>
        </w:rPr>
        <w:t>щихся с ограниченными возможностями здоровья и (или) д</w:t>
      </w:r>
      <w:r w:rsidR="00895977" w:rsidRPr="001861EA">
        <w:rPr>
          <w:rFonts w:ascii="Times New Roman" w:hAnsi="Times New Roman" w:cs="Times New Roman"/>
          <w:sz w:val="28"/>
          <w:szCs w:val="28"/>
        </w:rPr>
        <w:t>е</w:t>
      </w:r>
      <w:r w:rsidR="00895977" w:rsidRPr="001861EA">
        <w:rPr>
          <w:rFonts w:ascii="Times New Roman" w:hAnsi="Times New Roman" w:cs="Times New Roman"/>
          <w:sz w:val="28"/>
          <w:szCs w:val="28"/>
        </w:rPr>
        <w:t>тей-инвалидов, инвалидов.</w:t>
      </w:r>
    </w:p>
    <w:p w:rsidR="00895977" w:rsidRPr="001861EA" w:rsidRDefault="00895977" w:rsidP="00D125F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1EA">
        <w:rPr>
          <w:rFonts w:ascii="Times New Roman" w:hAnsi="Times New Roman" w:cs="Times New Roman"/>
          <w:sz w:val="28"/>
          <w:szCs w:val="28"/>
        </w:rPr>
        <w:t xml:space="preserve">Численность </w:t>
      </w:r>
      <w:r w:rsidR="00082CF1" w:rsidRPr="001861EA">
        <w:rPr>
          <w:rFonts w:ascii="Times New Roman" w:hAnsi="Times New Roman" w:cs="Times New Roman"/>
          <w:sz w:val="28"/>
          <w:szCs w:val="28"/>
        </w:rPr>
        <w:t>об</w:t>
      </w:r>
      <w:r w:rsidRPr="001861EA">
        <w:rPr>
          <w:rFonts w:ascii="Times New Roman" w:hAnsi="Times New Roman" w:cs="Times New Roman"/>
          <w:sz w:val="28"/>
          <w:szCs w:val="28"/>
        </w:rPr>
        <w:t>уча</w:t>
      </w:r>
      <w:r w:rsidR="00082CF1" w:rsidRPr="001861EA">
        <w:rPr>
          <w:rFonts w:ascii="Times New Roman" w:hAnsi="Times New Roman" w:cs="Times New Roman"/>
          <w:sz w:val="28"/>
          <w:szCs w:val="28"/>
        </w:rPr>
        <w:t>ю</w:t>
      </w:r>
      <w:r w:rsidRPr="001861EA">
        <w:rPr>
          <w:rFonts w:ascii="Times New Roman" w:hAnsi="Times New Roman" w:cs="Times New Roman"/>
          <w:sz w:val="28"/>
          <w:szCs w:val="28"/>
        </w:rPr>
        <w:t>щихся с ограниченными возможностями здоровья, детей инвалидов и инвалидов в уче</w:t>
      </w:r>
      <w:r w:rsidRPr="001861EA">
        <w:rPr>
          <w:rFonts w:ascii="Times New Roman" w:hAnsi="Times New Roman" w:cs="Times New Roman"/>
          <w:sz w:val="28"/>
          <w:szCs w:val="28"/>
        </w:rPr>
        <w:t>б</w:t>
      </w:r>
      <w:r w:rsidRPr="001861EA">
        <w:rPr>
          <w:rFonts w:ascii="Times New Roman" w:hAnsi="Times New Roman" w:cs="Times New Roman"/>
          <w:sz w:val="28"/>
          <w:szCs w:val="28"/>
        </w:rPr>
        <w:t>ной группе устанавливается до 15 человек.</w:t>
      </w:r>
    </w:p>
    <w:p w:rsidR="00895977" w:rsidRPr="001861EA" w:rsidRDefault="009226C1" w:rsidP="007956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1EA">
        <w:rPr>
          <w:rFonts w:ascii="Times New Roman" w:hAnsi="Times New Roman" w:cs="Times New Roman"/>
          <w:sz w:val="28"/>
          <w:szCs w:val="28"/>
        </w:rPr>
        <w:t>4</w:t>
      </w:r>
      <w:r w:rsidR="00581FFA" w:rsidRPr="001861EA">
        <w:rPr>
          <w:rFonts w:ascii="Times New Roman" w:hAnsi="Times New Roman" w:cs="Times New Roman"/>
          <w:sz w:val="28"/>
          <w:szCs w:val="28"/>
        </w:rPr>
        <w:t>.31</w:t>
      </w:r>
      <w:r w:rsidR="00E94518" w:rsidRPr="001861EA">
        <w:rPr>
          <w:rFonts w:ascii="Times New Roman" w:hAnsi="Times New Roman" w:cs="Times New Roman"/>
          <w:sz w:val="28"/>
          <w:szCs w:val="28"/>
        </w:rPr>
        <w:t>. </w:t>
      </w:r>
      <w:r w:rsidR="00895977" w:rsidRPr="001861EA">
        <w:rPr>
          <w:rFonts w:ascii="Times New Roman" w:hAnsi="Times New Roman" w:cs="Times New Roman"/>
          <w:sz w:val="28"/>
          <w:szCs w:val="28"/>
        </w:rPr>
        <w:t xml:space="preserve">С </w:t>
      </w:r>
      <w:r w:rsidR="00082CF1" w:rsidRPr="001861EA">
        <w:rPr>
          <w:rFonts w:ascii="Times New Roman" w:hAnsi="Times New Roman" w:cs="Times New Roman"/>
          <w:sz w:val="28"/>
          <w:szCs w:val="28"/>
        </w:rPr>
        <w:t>об</w:t>
      </w:r>
      <w:r w:rsidR="00895977" w:rsidRPr="001861EA">
        <w:rPr>
          <w:rFonts w:ascii="Times New Roman" w:hAnsi="Times New Roman" w:cs="Times New Roman"/>
          <w:sz w:val="28"/>
          <w:szCs w:val="28"/>
        </w:rPr>
        <w:t>уча</w:t>
      </w:r>
      <w:r w:rsidR="00082CF1" w:rsidRPr="001861EA">
        <w:rPr>
          <w:rFonts w:ascii="Times New Roman" w:hAnsi="Times New Roman" w:cs="Times New Roman"/>
          <w:sz w:val="28"/>
          <w:szCs w:val="28"/>
        </w:rPr>
        <w:t>ю</w:t>
      </w:r>
      <w:r w:rsidR="00895977" w:rsidRPr="001861EA">
        <w:rPr>
          <w:rFonts w:ascii="Times New Roman" w:hAnsi="Times New Roman" w:cs="Times New Roman"/>
          <w:sz w:val="28"/>
          <w:szCs w:val="28"/>
        </w:rPr>
        <w:t>щимися с ограниченными возможностями здоровья, дет</w:t>
      </w:r>
      <w:r w:rsidR="00895977" w:rsidRPr="001861EA">
        <w:rPr>
          <w:rFonts w:ascii="Times New Roman" w:hAnsi="Times New Roman" w:cs="Times New Roman"/>
          <w:sz w:val="28"/>
          <w:szCs w:val="28"/>
        </w:rPr>
        <w:t>ь</w:t>
      </w:r>
      <w:r w:rsidR="00895977" w:rsidRPr="001861EA">
        <w:rPr>
          <w:rFonts w:ascii="Times New Roman" w:hAnsi="Times New Roman" w:cs="Times New Roman"/>
          <w:sz w:val="28"/>
          <w:szCs w:val="28"/>
        </w:rPr>
        <w:t>ми-инвалидами и инвалидами может проводиться индивидуальная работа как в</w:t>
      </w:r>
      <w:r w:rsidR="00D125FE" w:rsidRPr="001861EA">
        <w:rPr>
          <w:rFonts w:ascii="Times New Roman" w:hAnsi="Times New Roman" w:cs="Times New Roman"/>
          <w:sz w:val="28"/>
          <w:szCs w:val="28"/>
        </w:rPr>
        <w:t xml:space="preserve"> Школе</w:t>
      </w:r>
      <w:r w:rsidR="00895977" w:rsidRPr="001861EA">
        <w:rPr>
          <w:rFonts w:ascii="Times New Roman" w:hAnsi="Times New Roman" w:cs="Times New Roman"/>
          <w:sz w:val="28"/>
          <w:szCs w:val="28"/>
        </w:rPr>
        <w:t>, так и по месту ж</w:t>
      </w:r>
      <w:r w:rsidR="00895977" w:rsidRPr="001861EA">
        <w:rPr>
          <w:rFonts w:ascii="Times New Roman" w:hAnsi="Times New Roman" w:cs="Times New Roman"/>
          <w:sz w:val="28"/>
          <w:szCs w:val="28"/>
        </w:rPr>
        <w:t>и</w:t>
      </w:r>
      <w:r w:rsidR="00895977" w:rsidRPr="001861EA">
        <w:rPr>
          <w:rFonts w:ascii="Times New Roman" w:hAnsi="Times New Roman" w:cs="Times New Roman"/>
          <w:sz w:val="28"/>
          <w:szCs w:val="28"/>
        </w:rPr>
        <w:t>тельства.</w:t>
      </w:r>
    </w:p>
    <w:p w:rsidR="00895977" w:rsidRPr="001861EA" w:rsidRDefault="003765AE" w:rsidP="00D125F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1EA">
        <w:rPr>
          <w:rFonts w:ascii="Times New Roman" w:hAnsi="Times New Roman" w:cs="Times New Roman"/>
          <w:sz w:val="28"/>
          <w:szCs w:val="28"/>
        </w:rPr>
        <w:t>4</w:t>
      </w:r>
      <w:r w:rsidR="00895977" w:rsidRPr="001861EA">
        <w:rPr>
          <w:rFonts w:ascii="Times New Roman" w:hAnsi="Times New Roman" w:cs="Times New Roman"/>
          <w:sz w:val="28"/>
          <w:szCs w:val="28"/>
        </w:rPr>
        <w:t>.</w:t>
      </w:r>
      <w:r w:rsidR="00581FFA" w:rsidRPr="001861EA">
        <w:rPr>
          <w:rFonts w:ascii="Times New Roman" w:hAnsi="Times New Roman" w:cs="Times New Roman"/>
          <w:sz w:val="28"/>
          <w:szCs w:val="28"/>
        </w:rPr>
        <w:t>32</w:t>
      </w:r>
      <w:r w:rsidRPr="001861EA">
        <w:rPr>
          <w:rFonts w:ascii="Times New Roman" w:hAnsi="Times New Roman" w:cs="Times New Roman"/>
          <w:sz w:val="28"/>
          <w:szCs w:val="28"/>
        </w:rPr>
        <w:t>. </w:t>
      </w:r>
      <w:r w:rsidR="00895977" w:rsidRPr="001861EA">
        <w:rPr>
          <w:rFonts w:ascii="Times New Roman" w:hAnsi="Times New Roman" w:cs="Times New Roman"/>
          <w:sz w:val="28"/>
          <w:szCs w:val="28"/>
        </w:rPr>
        <w:t xml:space="preserve">Содержание дополнительного образования и условия организации обучения и воспитания </w:t>
      </w:r>
      <w:r w:rsidR="00082CF1" w:rsidRPr="001861EA">
        <w:rPr>
          <w:rFonts w:ascii="Times New Roman" w:hAnsi="Times New Roman" w:cs="Times New Roman"/>
          <w:sz w:val="28"/>
          <w:szCs w:val="28"/>
        </w:rPr>
        <w:t>об</w:t>
      </w:r>
      <w:r w:rsidR="00895977" w:rsidRPr="001861EA">
        <w:rPr>
          <w:rFonts w:ascii="Times New Roman" w:hAnsi="Times New Roman" w:cs="Times New Roman"/>
          <w:sz w:val="28"/>
          <w:szCs w:val="28"/>
        </w:rPr>
        <w:t>уча</w:t>
      </w:r>
      <w:r w:rsidR="00082CF1" w:rsidRPr="001861EA">
        <w:rPr>
          <w:rFonts w:ascii="Times New Roman" w:hAnsi="Times New Roman" w:cs="Times New Roman"/>
          <w:sz w:val="28"/>
          <w:szCs w:val="28"/>
        </w:rPr>
        <w:t>ю</w:t>
      </w:r>
      <w:r w:rsidR="00895977" w:rsidRPr="001861EA">
        <w:rPr>
          <w:rFonts w:ascii="Times New Roman" w:hAnsi="Times New Roman" w:cs="Times New Roman"/>
          <w:sz w:val="28"/>
          <w:szCs w:val="28"/>
        </w:rPr>
        <w:t>щихся с ограниченными возможностями здор</w:t>
      </w:r>
      <w:r w:rsidR="00895977" w:rsidRPr="001861EA">
        <w:rPr>
          <w:rFonts w:ascii="Times New Roman" w:hAnsi="Times New Roman" w:cs="Times New Roman"/>
          <w:sz w:val="28"/>
          <w:szCs w:val="28"/>
        </w:rPr>
        <w:t>о</w:t>
      </w:r>
      <w:r w:rsidR="00895977" w:rsidRPr="001861EA">
        <w:rPr>
          <w:rFonts w:ascii="Times New Roman" w:hAnsi="Times New Roman" w:cs="Times New Roman"/>
          <w:sz w:val="28"/>
          <w:szCs w:val="28"/>
        </w:rPr>
        <w:t>вья, детей-инвалидов и инвалидов определяются адаптированной образовател</w:t>
      </w:r>
      <w:r w:rsidR="00895977" w:rsidRPr="001861EA">
        <w:rPr>
          <w:rFonts w:ascii="Times New Roman" w:hAnsi="Times New Roman" w:cs="Times New Roman"/>
          <w:sz w:val="28"/>
          <w:szCs w:val="28"/>
        </w:rPr>
        <w:t>ь</w:t>
      </w:r>
      <w:r w:rsidR="00895977" w:rsidRPr="001861EA">
        <w:rPr>
          <w:rFonts w:ascii="Times New Roman" w:hAnsi="Times New Roman" w:cs="Times New Roman"/>
          <w:sz w:val="28"/>
          <w:szCs w:val="28"/>
        </w:rPr>
        <w:t>ной программой, а для инвалидов также в соответствии с индивидуальной пр</w:t>
      </w:r>
      <w:r w:rsidR="00895977" w:rsidRPr="001861EA">
        <w:rPr>
          <w:rFonts w:ascii="Times New Roman" w:hAnsi="Times New Roman" w:cs="Times New Roman"/>
          <w:sz w:val="28"/>
          <w:szCs w:val="28"/>
        </w:rPr>
        <w:t>о</w:t>
      </w:r>
      <w:r w:rsidR="00895977" w:rsidRPr="001861EA">
        <w:rPr>
          <w:rFonts w:ascii="Times New Roman" w:hAnsi="Times New Roman" w:cs="Times New Roman"/>
          <w:sz w:val="28"/>
          <w:szCs w:val="28"/>
        </w:rPr>
        <w:t>граммой реабилитации инвалида.</w:t>
      </w:r>
    </w:p>
    <w:p w:rsidR="00082CF1" w:rsidRPr="001861EA" w:rsidRDefault="00581FFA" w:rsidP="00082CF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1EA">
        <w:rPr>
          <w:rFonts w:ascii="Times New Roman" w:hAnsi="Times New Roman" w:cs="Times New Roman"/>
          <w:sz w:val="28"/>
          <w:szCs w:val="28"/>
        </w:rPr>
        <w:t>4.33</w:t>
      </w:r>
      <w:r w:rsidR="008D73E2" w:rsidRPr="001861EA">
        <w:rPr>
          <w:rFonts w:ascii="Times New Roman" w:hAnsi="Times New Roman" w:cs="Times New Roman"/>
          <w:sz w:val="28"/>
          <w:szCs w:val="28"/>
        </w:rPr>
        <w:t>. </w:t>
      </w:r>
      <w:r w:rsidR="00895977" w:rsidRPr="001861EA">
        <w:rPr>
          <w:rFonts w:ascii="Times New Roman" w:hAnsi="Times New Roman" w:cs="Times New Roman"/>
          <w:sz w:val="28"/>
          <w:szCs w:val="28"/>
        </w:rPr>
        <w:t>Обучение по дополнительным общеобразовательным программам учащихся с ограниченными возможностями здоровья, детей-инвалидов и инв</w:t>
      </w:r>
      <w:r w:rsidR="00895977" w:rsidRPr="001861EA">
        <w:rPr>
          <w:rFonts w:ascii="Times New Roman" w:hAnsi="Times New Roman" w:cs="Times New Roman"/>
          <w:sz w:val="28"/>
          <w:szCs w:val="28"/>
        </w:rPr>
        <w:t>а</w:t>
      </w:r>
      <w:r w:rsidR="00895977" w:rsidRPr="001861EA">
        <w:rPr>
          <w:rFonts w:ascii="Times New Roman" w:hAnsi="Times New Roman" w:cs="Times New Roman"/>
          <w:sz w:val="28"/>
          <w:szCs w:val="28"/>
        </w:rPr>
        <w:t xml:space="preserve">лидов осуществляется </w:t>
      </w:r>
      <w:r w:rsidR="00D125FE" w:rsidRPr="001861EA">
        <w:rPr>
          <w:rFonts w:ascii="Times New Roman" w:hAnsi="Times New Roman" w:cs="Times New Roman"/>
          <w:sz w:val="28"/>
          <w:szCs w:val="28"/>
        </w:rPr>
        <w:t xml:space="preserve">Школой </w:t>
      </w:r>
      <w:r w:rsidR="00895977" w:rsidRPr="001861EA">
        <w:rPr>
          <w:rFonts w:ascii="Times New Roman" w:hAnsi="Times New Roman" w:cs="Times New Roman"/>
          <w:sz w:val="28"/>
          <w:szCs w:val="28"/>
        </w:rPr>
        <w:t>с учетом особенностей психофизического ра</w:t>
      </w:r>
      <w:r w:rsidR="00895977" w:rsidRPr="001861EA">
        <w:rPr>
          <w:rFonts w:ascii="Times New Roman" w:hAnsi="Times New Roman" w:cs="Times New Roman"/>
          <w:sz w:val="28"/>
          <w:szCs w:val="28"/>
        </w:rPr>
        <w:t>з</w:t>
      </w:r>
      <w:r w:rsidR="00895977" w:rsidRPr="001861EA">
        <w:rPr>
          <w:rFonts w:ascii="Times New Roman" w:hAnsi="Times New Roman" w:cs="Times New Roman"/>
          <w:sz w:val="28"/>
          <w:szCs w:val="28"/>
        </w:rPr>
        <w:t>вития, индивидуальных возможностей и состояния здоровья таких учащи</w:t>
      </w:r>
      <w:r w:rsidR="00895977" w:rsidRPr="001861EA">
        <w:rPr>
          <w:rFonts w:ascii="Times New Roman" w:hAnsi="Times New Roman" w:cs="Times New Roman"/>
          <w:sz w:val="28"/>
          <w:szCs w:val="28"/>
        </w:rPr>
        <w:t>х</w:t>
      </w:r>
      <w:r w:rsidR="00895977" w:rsidRPr="001861EA">
        <w:rPr>
          <w:rFonts w:ascii="Times New Roman" w:hAnsi="Times New Roman" w:cs="Times New Roman"/>
          <w:sz w:val="28"/>
          <w:szCs w:val="28"/>
        </w:rPr>
        <w:t>ся.</w:t>
      </w:r>
      <w:bookmarkStart w:id="7" w:name="РЕАЛИЗАЦИЯ_ОБЩЕРАЗВИВАЮЩИХ_ПРОГРАММ"/>
      <w:bookmarkStart w:id="8" w:name="Par22"/>
      <w:bookmarkStart w:id="9" w:name="Par35"/>
      <w:bookmarkStart w:id="10" w:name="Par39"/>
      <w:bookmarkEnd w:id="7"/>
      <w:bookmarkEnd w:id="8"/>
      <w:bookmarkEnd w:id="9"/>
      <w:bookmarkEnd w:id="10"/>
    </w:p>
    <w:p w:rsidR="00D86A68" w:rsidRPr="00E059D2" w:rsidRDefault="00581FFA" w:rsidP="00A5525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1EA">
        <w:rPr>
          <w:rFonts w:ascii="Times New Roman" w:hAnsi="Times New Roman" w:cs="Times New Roman"/>
          <w:sz w:val="28"/>
          <w:szCs w:val="28"/>
        </w:rPr>
        <w:t>4.34</w:t>
      </w:r>
      <w:r w:rsidR="00462EC1" w:rsidRPr="001861EA">
        <w:rPr>
          <w:rFonts w:ascii="Times New Roman" w:hAnsi="Times New Roman" w:cs="Times New Roman"/>
          <w:sz w:val="28"/>
          <w:szCs w:val="28"/>
        </w:rPr>
        <w:t xml:space="preserve">. Обучающиеся имеют право бесплатно пользоваться библиотекой, </w:t>
      </w:r>
      <w:r w:rsidR="00462EC1" w:rsidRPr="001861EA">
        <w:rPr>
          <w:rFonts w:ascii="Times New Roman" w:hAnsi="Times New Roman" w:cs="Times New Roman"/>
          <w:sz w:val="28"/>
          <w:szCs w:val="28"/>
        </w:rPr>
        <w:lastRenderedPageBreak/>
        <w:t>фонотекой, аудио- и видеомат</w:t>
      </w:r>
      <w:r w:rsidR="00462EC1" w:rsidRPr="001861EA">
        <w:rPr>
          <w:rFonts w:ascii="Times New Roman" w:hAnsi="Times New Roman" w:cs="Times New Roman"/>
          <w:sz w:val="28"/>
          <w:szCs w:val="28"/>
        </w:rPr>
        <w:t>е</w:t>
      </w:r>
      <w:r w:rsidR="00462EC1" w:rsidRPr="001861EA">
        <w:rPr>
          <w:rFonts w:ascii="Times New Roman" w:hAnsi="Times New Roman" w:cs="Times New Roman"/>
          <w:sz w:val="28"/>
          <w:szCs w:val="28"/>
        </w:rPr>
        <w:t>риалами Школы, информационными ресурсами в порядке, установленном настоящим</w:t>
      </w:r>
      <w:r w:rsidR="00462EC1" w:rsidRPr="00D86A68">
        <w:rPr>
          <w:rFonts w:ascii="Times New Roman" w:hAnsi="Times New Roman" w:cs="Times New Roman"/>
          <w:sz w:val="28"/>
          <w:szCs w:val="28"/>
        </w:rPr>
        <w:t xml:space="preserve"> уставом и локальными нормативными а</w:t>
      </w:r>
      <w:r w:rsidR="00462EC1" w:rsidRPr="00D86A68">
        <w:rPr>
          <w:rFonts w:ascii="Times New Roman" w:hAnsi="Times New Roman" w:cs="Times New Roman"/>
          <w:sz w:val="28"/>
          <w:szCs w:val="28"/>
        </w:rPr>
        <w:t>к</w:t>
      </w:r>
      <w:r w:rsidR="005A56B8">
        <w:rPr>
          <w:rFonts w:ascii="Times New Roman" w:hAnsi="Times New Roman" w:cs="Times New Roman"/>
          <w:sz w:val="28"/>
          <w:szCs w:val="28"/>
        </w:rPr>
        <w:t xml:space="preserve">тами Школы, </w:t>
      </w:r>
      <w:r w:rsidR="005A56B8" w:rsidRPr="00912FCF">
        <w:rPr>
          <w:rFonts w:ascii="Times New Roman" w:hAnsi="Times New Roman" w:cs="Times New Roman"/>
          <w:sz w:val="28"/>
          <w:szCs w:val="28"/>
        </w:rPr>
        <w:t>утвержденным</w:t>
      </w:r>
      <w:r w:rsidR="00A71B84">
        <w:rPr>
          <w:rFonts w:ascii="Times New Roman" w:hAnsi="Times New Roman" w:cs="Times New Roman"/>
          <w:sz w:val="28"/>
          <w:szCs w:val="28"/>
        </w:rPr>
        <w:t>и</w:t>
      </w:r>
      <w:r w:rsidR="005A56B8" w:rsidRPr="00912FCF">
        <w:rPr>
          <w:rFonts w:ascii="Times New Roman" w:hAnsi="Times New Roman" w:cs="Times New Roman"/>
          <w:sz w:val="28"/>
          <w:szCs w:val="28"/>
        </w:rPr>
        <w:t xml:space="preserve"> приказом директора Школы или уполномоченн</w:t>
      </w:r>
      <w:r w:rsidR="005A56B8" w:rsidRPr="00912FCF">
        <w:rPr>
          <w:rFonts w:ascii="Times New Roman" w:hAnsi="Times New Roman" w:cs="Times New Roman"/>
          <w:sz w:val="28"/>
          <w:szCs w:val="28"/>
        </w:rPr>
        <w:t>о</w:t>
      </w:r>
      <w:r w:rsidR="005A56B8" w:rsidRPr="00912FCF">
        <w:rPr>
          <w:rFonts w:ascii="Times New Roman" w:hAnsi="Times New Roman" w:cs="Times New Roman"/>
          <w:sz w:val="28"/>
          <w:szCs w:val="28"/>
        </w:rPr>
        <w:t>го им должностного лица.</w:t>
      </w:r>
    </w:p>
    <w:p w:rsidR="00D40397" w:rsidRPr="004E5164" w:rsidRDefault="00CA5951" w:rsidP="0028692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581FFA">
        <w:rPr>
          <w:sz w:val="28"/>
          <w:szCs w:val="28"/>
        </w:rPr>
        <w:t>35</w:t>
      </w:r>
      <w:r w:rsidR="00494D21">
        <w:rPr>
          <w:sz w:val="28"/>
          <w:szCs w:val="28"/>
        </w:rPr>
        <w:t>. </w:t>
      </w:r>
      <w:r w:rsidR="004E5164" w:rsidRPr="004E5164">
        <w:rPr>
          <w:sz w:val="28"/>
          <w:szCs w:val="28"/>
        </w:rPr>
        <w:t xml:space="preserve">Прием на обучение в Школу проводится на </w:t>
      </w:r>
      <w:r w:rsidR="004E5164" w:rsidRPr="00F07747">
        <w:rPr>
          <w:sz w:val="28"/>
          <w:szCs w:val="28"/>
        </w:rPr>
        <w:t>принципах равных усл</w:t>
      </w:r>
      <w:r w:rsidR="004E5164" w:rsidRPr="00F07747">
        <w:rPr>
          <w:sz w:val="28"/>
          <w:szCs w:val="28"/>
        </w:rPr>
        <w:t>о</w:t>
      </w:r>
      <w:r w:rsidR="004E5164" w:rsidRPr="00F07747">
        <w:rPr>
          <w:sz w:val="28"/>
          <w:szCs w:val="28"/>
        </w:rPr>
        <w:t>вий приема для всех поступающих, за исключением лиц, которым в соответс</w:t>
      </w:r>
      <w:r w:rsidR="004E5164" w:rsidRPr="00F07747">
        <w:rPr>
          <w:sz w:val="28"/>
          <w:szCs w:val="28"/>
        </w:rPr>
        <w:t>т</w:t>
      </w:r>
      <w:r w:rsidR="004E5164" w:rsidRPr="00F07747">
        <w:rPr>
          <w:sz w:val="28"/>
          <w:szCs w:val="28"/>
        </w:rPr>
        <w:t xml:space="preserve">вии с </w:t>
      </w:r>
      <w:r w:rsidR="00F110C9" w:rsidRPr="00F07747">
        <w:rPr>
          <w:sz w:val="28"/>
          <w:szCs w:val="28"/>
        </w:rPr>
        <w:t>Федеральным законом от 29.12.2012 № 273-ФЗ «Об образовании в Ро</w:t>
      </w:r>
      <w:r w:rsidR="00F110C9" w:rsidRPr="00F07747">
        <w:rPr>
          <w:sz w:val="28"/>
          <w:szCs w:val="28"/>
        </w:rPr>
        <w:t>с</w:t>
      </w:r>
      <w:r w:rsidR="00F110C9" w:rsidRPr="00F07747">
        <w:rPr>
          <w:sz w:val="28"/>
          <w:szCs w:val="28"/>
        </w:rPr>
        <w:t xml:space="preserve">сийской Федерации» </w:t>
      </w:r>
      <w:r w:rsidR="004E5164" w:rsidRPr="00F07747">
        <w:rPr>
          <w:sz w:val="28"/>
          <w:szCs w:val="28"/>
        </w:rPr>
        <w:t>предоставлены особые права (преимущества</w:t>
      </w:r>
      <w:r w:rsidR="004E5164" w:rsidRPr="004E5164">
        <w:rPr>
          <w:sz w:val="28"/>
          <w:szCs w:val="28"/>
        </w:rPr>
        <w:t>) при приеме на об</w:t>
      </w:r>
      <w:r w:rsidR="004E5164" w:rsidRPr="004E5164">
        <w:rPr>
          <w:sz w:val="28"/>
          <w:szCs w:val="28"/>
        </w:rPr>
        <w:t>у</w:t>
      </w:r>
      <w:r w:rsidR="004E5164" w:rsidRPr="004E5164">
        <w:rPr>
          <w:sz w:val="28"/>
          <w:szCs w:val="28"/>
        </w:rPr>
        <w:t>чение.</w:t>
      </w:r>
    </w:p>
    <w:p w:rsidR="00947233" w:rsidRDefault="00CA5951" w:rsidP="00C740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A71B84">
        <w:rPr>
          <w:sz w:val="28"/>
          <w:szCs w:val="28"/>
        </w:rPr>
        <w:t>36</w:t>
      </w:r>
      <w:r w:rsidR="00494D21">
        <w:rPr>
          <w:sz w:val="28"/>
          <w:szCs w:val="28"/>
        </w:rPr>
        <w:t>. </w:t>
      </w:r>
      <w:r w:rsidR="00947233" w:rsidRPr="00AC5870">
        <w:rPr>
          <w:sz w:val="28"/>
          <w:szCs w:val="28"/>
        </w:rPr>
        <w:t>Правила приема в</w:t>
      </w:r>
      <w:r w:rsidR="00947233">
        <w:rPr>
          <w:sz w:val="28"/>
          <w:szCs w:val="28"/>
        </w:rPr>
        <w:t xml:space="preserve"> Школу </w:t>
      </w:r>
      <w:r w:rsidR="00947233" w:rsidRPr="00AC5870">
        <w:rPr>
          <w:sz w:val="28"/>
          <w:szCs w:val="28"/>
        </w:rPr>
        <w:t xml:space="preserve">на обучение по </w:t>
      </w:r>
      <w:r w:rsidR="00947233" w:rsidRPr="00A527E6">
        <w:rPr>
          <w:sz w:val="28"/>
          <w:szCs w:val="28"/>
        </w:rPr>
        <w:t>дополнительным общео</w:t>
      </w:r>
      <w:r w:rsidR="00947233" w:rsidRPr="00A527E6">
        <w:rPr>
          <w:sz w:val="28"/>
          <w:szCs w:val="28"/>
        </w:rPr>
        <w:t>б</w:t>
      </w:r>
      <w:r w:rsidR="00947233" w:rsidRPr="00A527E6">
        <w:rPr>
          <w:sz w:val="28"/>
          <w:szCs w:val="28"/>
        </w:rPr>
        <w:t>разовательным программам</w:t>
      </w:r>
      <w:r w:rsidR="00947233" w:rsidRPr="00F110C9">
        <w:rPr>
          <w:sz w:val="28"/>
          <w:szCs w:val="28"/>
        </w:rPr>
        <w:t xml:space="preserve"> устанавливаются в части, не урегулированной з</w:t>
      </w:r>
      <w:r w:rsidR="00947233" w:rsidRPr="00F110C9">
        <w:rPr>
          <w:sz w:val="28"/>
          <w:szCs w:val="28"/>
        </w:rPr>
        <w:t>а</w:t>
      </w:r>
      <w:r w:rsidR="00947233" w:rsidRPr="00F110C9">
        <w:rPr>
          <w:sz w:val="28"/>
          <w:szCs w:val="28"/>
        </w:rPr>
        <w:t>конодательством об образовании, Школой самостоятел</w:t>
      </w:r>
      <w:r w:rsidR="00947233" w:rsidRPr="00F110C9">
        <w:rPr>
          <w:sz w:val="28"/>
          <w:szCs w:val="28"/>
        </w:rPr>
        <w:t>ь</w:t>
      </w:r>
      <w:r w:rsidR="00947233" w:rsidRPr="00F110C9">
        <w:rPr>
          <w:sz w:val="28"/>
          <w:szCs w:val="28"/>
        </w:rPr>
        <w:t>но.</w:t>
      </w:r>
    </w:p>
    <w:p w:rsidR="00B91385" w:rsidRDefault="00AC5870" w:rsidP="00947233">
      <w:pPr>
        <w:ind w:firstLine="708"/>
        <w:jc w:val="both"/>
        <w:rPr>
          <w:sz w:val="28"/>
          <w:szCs w:val="28"/>
        </w:rPr>
      </w:pPr>
      <w:r w:rsidRPr="00A71B84">
        <w:rPr>
          <w:sz w:val="28"/>
          <w:szCs w:val="28"/>
        </w:rPr>
        <w:t xml:space="preserve">Прием на обучение по дополнительным </w:t>
      </w:r>
      <w:r w:rsidR="00F07747" w:rsidRPr="00A71B84">
        <w:rPr>
          <w:sz w:val="28"/>
          <w:szCs w:val="28"/>
        </w:rPr>
        <w:t>обще</w:t>
      </w:r>
      <w:r w:rsidRPr="00A71B84">
        <w:rPr>
          <w:sz w:val="28"/>
          <w:szCs w:val="28"/>
        </w:rPr>
        <w:t>образовательным програ</w:t>
      </w:r>
      <w:r w:rsidRPr="00A71B84">
        <w:rPr>
          <w:sz w:val="28"/>
          <w:szCs w:val="28"/>
        </w:rPr>
        <w:t>м</w:t>
      </w:r>
      <w:r w:rsidR="00B82FB5">
        <w:rPr>
          <w:sz w:val="28"/>
          <w:szCs w:val="28"/>
        </w:rPr>
        <w:t>мам</w:t>
      </w:r>
      <w:r w:rsidR="00A52E8D" w:rsidRPr="00B05D0E">
        <w:rPr>
          <w:sz w:val="28"/>
          <w:szCs w:val="28"/>
        </w:rPr>
        <w:t xml:space="preserve">, </w:t>
      </w:r>
      <w:r w:rsidRPr="00B05D0E">
        <w:rPr>
          <w:sz w:val="28"/>
          <w:szCs w:val="28"/>
        </w:rPr>
        <w:t>проводится н</w:t>
      </w:r>
      <w:r w:rsidRPr="00F07747">
        <w:rPr>
          <w:sz w:val="28"/>
          <w:szCs w:val="28"/>
        </w:rPr>
        <w:t>а условиях, определяемых</w:t>
      </w:r>
      <w:r w:rsidRPr="00AC5870">
        <w:rPr>
          <w:sz w:val="28"/>
          <w:szCs w:val="28"/>
        </w:rPr>
        <w:t xml:space="preserve"> </w:t>
      </w:r>
      <w:r w:rsidRPr="00F110C9">
        <w:rPr>
          <w:sz w:val="28"/>
          <w:szCs w:val="28"/>
        </w:rPr>
        <w:t>локальными нормативными акт</w:t>
      </w:r>
      <w:r w:rsidRPr="00F110C9">
        <w:rPr>
          <w:sz w:val="28"/>
          <w:szCs w:val="28"/>
        </w:rPr>
        <w:t>а</w:t>
      </w:r>
      <w:r w:rsidRPr="00F110C9">
        <w:rPr>
          <w:sz w:val="28"/>
          <w:szCs w:val="28"/>
        </w:rPr>
        <w:t>ми Школы</w:t>
      </w:r>
      <w:r w:rsidR="00A71B84">
        <w:rPr>
          <w:sz w:val="28"/>
          <w:szCs w:val="28"/>
        </w:rPr>
        <w:t>,</w:t>
      </w:r>
      <w:r w:rsidRPr="00F110C9">
        <w:rPr>
          <w:sz w:val="28"/>
          <w:szCs w:val="28"/>
        </w:rPr>
        <w:t xml:space="preserve"> </w:t>
      </w:r>
      <w:r w:rsidR="0098631C">
        <w:rPr>
          <w:sz w:val="28"/>
          <w:szCs w:val="28"/>
        </w:rPr>
        <w:t xml:space="preserve">принятыми </w:t>
      </w:r>
      <w:r w:rsidR="008307C8">
        <w:rPr>
          <w:sz w:val="28"/>
          <w:szCs w:val="28"/>
        </w:rPr>
        <w:t>решени</w:t>
      </w:r>
      <w:r w:rsidR="00A51451">
        <w:rPr>
          <w:sz w:val="28"/>
          <w:szCs w:val="28"/>
        </w:rPr>
        <w:t>ями</w:t>
      </w:r>
      <w:r w:rsidR="008307C8">
        <w:rPr>
          <w:sz w:val="28"/>
          <w:szCs w:val="28"/>
        </w:rPr>
        <w:t xml:space="preserve"> </w:t>
      </w:r>
      <w:r w:rsidR="00F641E9">
        <w:rPr>
          <w:sz w:val="28"/>
          <w:szCs w:val="28"/>
        </w:rPr>
        <w:t xml:space="preserve">педагогического совета </w:t>
      </w:r>
      <w:r w:rsidR="00F641E9" w:rsidRPr="00EE1E3E">
        <w:rPr>
          <w:sz w:val="28"/>
          <w:szCs w:val="28"/>
        </w:rPr>
        <w:t>и</w:t>
      </w:r>
      <w:r w:rsidR="00A51451" w:rsidRPr="00EE1E3E">
        <w:rPr>
          <w:sz w:val="28"/>
          <w:szCs w:val="28"/>
        </w:rPr>
        <w:t xml:space="preserve"> </w:t>
      </w:r>
      <w:r w:rsidR="00A71B84" w:rsidRPr="00EE1E3E">
        <w:rPr>
          <w:sz w:val="28"/>
          <w:szCs w:val="28"/>
        </w:rPr>
        <w:t>утвержденным</w:t>
      </w:r>
      <w:r w:rsidR="00A51451" w:rsidRPr="00EE1E3E">
        <w:rPr>
          <w:sz w:val="28"/>
          <w:szCs w:val="28"/>
        </w:rPr>
        <w:t>и</w:t>
      </w:r>
      <w:r w:rsidR="00A51451">
        <w:rPr>
          <w:sz w:val="28"/>
          <w:szCs w:val="28"/>
        </w:rPr>
        <w:t xml:space="preserve"> </w:t>
      </w:r>
      <w:r w:rsidR="00A71B84" w:rsidRPr="00A51451">
        <w:rPr>
          <w:sz w:val="28"/>
          <w:szCs w:val="28"/>
        </w:rPr>
        <w:t>приказами д</w:t>
      </w:r>
      <w:r w:rsidR="00A71B84" w:rsidRPr="00912FCF">
        <w:rPr>
          <w:sz w:val="28"/>
          <w:szCs w:val="28"/>
        </w:rPr>
        <w:t>иректора Школы или уполномоченного им должностного лица</w:t>
      </w:r>
      <w:r w:rsidR="00A71B84">
        <w:rPr>
          <w:sz w:val="28"/>
          <w:szCs w:val="28"/>
        </w:rPr>
        <w:t>,</w:t>
      </w:r>
      <w:r w:rsidR="00A71B84" w:rsidRPr="00F110C9">
        <w:rPr>
          <w:sz w:val="28"/>
          <w:szCs w:val="28"/>
        </w:rPr>
        <w:t xml:space="preserve"> </w:t>
      </w:r>
      <w:r w:rsidRPr="00F110C9">
        <w:rPr>
          <w:sz w:val="28"/>
          <w:szCs w:val="28"/>
        </w:rPr>
        <w:t>в соотве</w:t>
      </w:r>
      <w:r w:rsidRPr="00F110C9">
        <w:rPr>
          <w:sz w:val="28"/>
          <w:szCs w:val="28"/>
        </w:rPr>
        <w:t>т</w:t>
      </w:r>
      <w:r w:rsidRPr="00F110C9">
        <w:rPr>
          <w:sz w:val="28"/>
          <w:szCs w:val="28"/>
        </w:rPr>
        <w:t>ствии с законодательством</w:t>
      </w:r>
      <w:r w:rsidRPr="00AC5870">
        <w:rPr>
          <w:sz w:val="28"/>
          <w:szCs w:val="28"/>
        </w:rPr>
        <w:t xml:space="preserve"> Российской Федера</w:t>
      </w:r>
      <w:r w:rsidR="005E1D66">
        <w:rPr>
          <w:sz w:val="28"/>
          <w:szCs w:val="28"/>
        </w:rPr>
        <w:t>ции</w:t>
      </w:r>
      <w:r w:rsidR="00723731">
        <w:rPr>
          <w:sz w:val="28"/>
          <w:szCs w:val="28"/>
        </w:rPr>
        <w:t>.</w:t>
      </w:r>
    </w:p>
    <w:p w:rsidR="00947233" w:rsidRDefault="00CA5951" w:rsidP="0094723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947233">
        <w:rPr>
          <w:sz w:val="28"/>
          <w:szCs w:val="28"/>
        </w:rPr>
        <w:t>37</w:t>
      </w:r>
      <w:r w:rsidR="00494D21">
        <w:rPr>
          <w:sz w:val="28"/>
          <w:szCs w:val="28"/>
        </w:rPr>
        <w:t>. </w:t>
      </w:r>
      <w:r w:rsidR="00060720" w:rsidRPr="00060720">
        <w:rPr>
          <w:sz w:val="28"/>
          <w:szCs w:val="28"/>
        </w:rPr>
        <w:t xml:space="preserve">Школа обязана ознакомить </w:t>
      </w:r>
      <w:r w:rsidR="00060720" w:rsidRPr="00F07747">
        <w:rPr>
          <w:sz w:val="28"/>
          <w:szCs w:val="28"/>
        </w:rPr>
        <w:t>поступающего</w:t>
      </w:r>
      <w:r w:rsidR="00060720" w:rsidRPr="00060720">
        <w:rPr>
          <w:color w:val="FF0000"/>
          <w:sz w:val="28"/>
          <w:szCs w:val="28"/>
        </w:rPr>
        <w:t xml:space="preserve"> </w:t>
      </w:r>
      <w:r w:rsidR="00060720" w:rsidRPr="00060720">
        <w:rPr>
          <w:sz w:val="28"/>
          <w:szCs w:val="28"/>
        </w:rPr>
        <w:t>и (или) его родителей (з</w:t>
      </w:r>
      <w:r w:rsidR="00060720" w:rsidRPr="00060720">
        <w:rPr>
          <w:sz w:val="28"/>
          <w:szCs w:val="28"/>
        </w:rPr>
        <w:t>а</w:t>
      </w:r>
      <w:r w:rsidR="00060720" w:rsidRPr="00060720">
        <w:rPr>
          <w:sz w:val="28"/>
          <w:szCs w:val="28"/>
        </w:rPr>
        <w:t>кон</w:t>
      </w:r>
      <w:r w:rsidR="00060720">
        <w:rPr>
          <w:sz w:val="28"/>
          <w:szCs w:val="28"/>
        </w:rPr>
        <w:t xml:space="preserve">ных представителей) с настоящим </w:t>
      </w:r>
      <w:r w:rsidR="00060720" w:rsidRPr="00060720">
        <w:rPr>
          <w:sz w:val="28"/>
          <w:szCs w:val="28"/>
        </w:rPr>
        <w:t>уставом, с лицензией на осущест</w:t>
      </w:r>
      <w:r w:rsidR="00060720" w:rsidRPr="00060720">
        <w:rPr>
          <w:sz w:val="28"/>
          <w:szCs w:val="28"/>
        </w:rPr>
        <w:t>в</w:t>
      </w:r>
      <w:r w:rsidR="00060720" w:rsidRPr="00060720">
        <w:rPr>
          <w:sz w:val="28"/>
          <w:szCs w:val="28"/>
        </w:rPr>
        <w:t xml:space="preserve">ление </w:t>
      </w:r>
    </w:p>
    <w:p w:rsidR="00060720" w:rsidRDefault="00060720" w:rsidP="00947233">
      <w:pPr>
        <w:jc w:val="both"/>
        <w:rPr>
          <w:sz w:val="28"/>
          <w:szCs w:val="28"/>
        </w:rPr>
      </w:pPr>
      <w:r w:rsidRPr="00060720">
        <w:rPr>
          <w:sz w:val="28"/>
          <w:szCs w:val="28"/>
        </w:rPr>
        <w:t>образователь</w:t>
      </w:r>
      <w:r>
        <w:rPr>
          <w:sz w:val="28"/>
          <w:szCs w:val="28"/>
        </w:rPr>
        <w:t xml:space="preserve">ной деятельности, </w:t>
      </w:r>
      <w:r w:rsidRPr="00060720">
        <w:rPr>
          <w:sz w:val="28"/>
          <w:szCs w:val="28"/>
        </w:rPr>
        <w:t>с образовательными программами и другими документами, регламентирующими организацию и осуществление образов</w:t>
      </w:r>
      <w:r w:rsidRPr="00060720">
        <w:rPr>
          <w:sz w:val="28"/>
          <w:szCs w:val="28"/>
        </w:rPr>
        <w:t>а</w:t>
      </w:r>
      <w:r w:rsidRPr="00060720">
        <w:rPr>
          <w:sz w:val="28"/>
          <w:szCs w:val="28"/>
        </w:rPr>
        <w:t xml:space="preserve">тельной деятельности, права и обязанности обучающихся. При проведении приема на конкурсной основе </w:t>
      </w:r>
      <w:r w:rsidRPr="00BD0DEE">
        <w:rPr>
          <w:sz w:val="28"/>
          <w:szCs w:val="28"/>
        </w:rPr>
        <w:t>поступающему п</w:t>
      </w:r>
      <w:r w:rsidRPr="00060720">
        <w:rPr>
          <w:sz w:val="28"/>
          <w:szCs w:val="28"/>
        </w:rPr>
        <w:t>редоставляется также информ</w:t>
      </w:r>
      <w:r w:rsidRPr="00060720">
        <w:rPr>
          <w:sz w:val="28"/>
          <w:szCs w:val="28"/>
        </w:rPr>
        <w:t>а</w:t>
      </w:r>
      <w:r w:rsidRPr="00060720">
        <w:rPr>
          <w:sz w:val="28"/>
          <w:szCs w:val="28"/>
        </w:rPr>
        <w:t>ция о проводимом конкурсе и об итогах его пров</w:t>
      </w:r>
      <w:r w:rsidRPr="00060720">
        <w:rPr>
          <w:sz w:val="28"/>
          <w:szCs w:val="28"/>
        </w:rPr>
        <w:t>е</w:t>
      </w:r>
      <w:r w:rsidRPr="00060720">
        <w:rPr>
          <w:sz w:val="28"/>
          <w:szCs w:val="28"/>
        </w:rPr>
        <w:t>дения.</w:t>
      </w:r>
    </w:p>
    <w:p w:rsidR="005432EF" w:rsidRDefault="008D591B" w:rsidP="00F077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947233">
        <w:rPr>
          <w:sz w:val="28"/>
          <w:szCs w:val="28"/>
        </w:rPr>
        <w:t>38</w:t>
      </w:r>
      <w:r w:rsidR="00F07747">
        <w:rPr>
          <w:sz w:val="28"/>
          <w:szCs w:val="28"/>
        </w:rPr>
        <w:t>.</w:t>
      </w:r>
      <w:bookmarkStart w:id="11" w:name="ПРОМЕЖУТОЧНАЯ_АТТЕСТАЦИЯ"/>
      <w:bookmarkEnd w:id="11"/>
      <w:r w:rsidR="00F07747">
        <w:rPr>
          <w:sz w:val="28"/>
          <w:szCs w:val="28"/>
        </w:rPr>
        <w:t> </w:t>
      </w:r>
      <w:r w:rsidR="001B67CE" w:rsidRPr="001B67CE">
        <w:rPr>
          <w:sz w:val="28"/>
          <w:szCs w:val="28"/>
        </w:rPr>
        <w:t xml:space="preserve">Освоение </w:t>
      </w:r>
      <w:r w:rsidR="00F07747" w:rsidRPr="00A527E6">
        <w:rPr>
          <w:sz w:val="28"/>
          <w:szCs w:val="28"/>
        </w:rPr>
        <w:t>дополнительн</w:t>
      </w:r>
      <w:r w:rsidR="00F07747">
        <w:rPr>
          <w:sz w:val="28"/>
          <w:szCs w:val="28"/>
        </w:rPr>
        <w:t xml:space="preserve">ой </w:t>
      </w:r>
      <w:r w:rsidR="00F07747" w:rsidRPr="00F07747">
        <w:rPr>
          <w:sz w:val="28"/>
          <w:szCs w:val="28"/>
        </w:rPr>
        <w:t>обще</w:t>
      </w:r>
      <w:r w:rsidR="001B67CE" w:rsidRPr="00F07747">
        <w:rPr>
          <w:sz w:val="28"/>
          <w:szCs w:val="28"/>
        </w:rPr>
        <w:t>образовательной программы, в том числе отдельной части или всего объема учебного предмета, курса, дисциплины</w:t>
      </w:r>
      <w:r w:rsidR="001B67CE" w:rsidRPr="001B67CE">
        <w:rPr>
          <w:sz w:val="28"/>
          <w:szCs w:val="28"/>
        </w:rPr>
        <w:t xml:space="preserve"> (мо</w:t>
      </w:r>
      <w:r w:rsidR="00B049C7">
        <w:rPr>
          <w:sz w:val="28"/>
          <w:szCs w:val="28"/>
        </w:rPr>
        <w:t xml:space="preserve">дуля) </w:t>
      </w:r>
      <w:r w:rsidR="00F07747" w:rsidRPr="00A527E6">
        <w:rPr>
          <w:sz w:val="28"/>
          <w:szCs w:val="28"/>
        </w:rPr>
        <w:t>дополнительн</w:t>
      </w:r>
      <w:r w:rsidR="00F07747">
        <w:rPr>
          <w:sz w:val="28"/>
          <w:szCs w:val="28"/>
        </w:rPr>
        <w:t xml:space="preserve">ой </w:t>
      </w:r>
      <w:r w:rsidR="00F07747" w:rsidRPr="00F07747">
        <w:rPr>
          <w:sz w:val="28"/>
          <w:szCs w:val="28"/>
        </w:rPr>
        <w:t>обще</w:t>
      </w:r>
      <w:r w:rsidR="001B67CE" w:rsidRPr="001B67CE">
        <w:rPr>
          <w:sz w:val="28"/>
          <w:szCs w:val="28"/>
        </w:rPr>
        <w:t>образовательной пр</w:t>
      </w:r>
      <w:r w:rsidR="001B67CE" w:rsidRPr="001B67CE">
        <w:rPr>
          <w:sz w:val="28"/>
          <w:szCs w:val="28"/>
        </w:rPr>
        <w:t>о</w:t>
      </w:r>
      <w:r w:rsidR="001B67CE" w:rsidRPr="001B67CE">
        <w:rPr>
          <w:sz w:val="28"/>
          <w:szCs w:val="28"/>
        </w:rPr>
        <w:t>граммы, сопровождается промежуточной аттестацией обучающихся, проводимой в формах, определе</w:t>
      </w:r>
      <w:r w:rsidR="001B67CE" w:rsidRPr="001B67CE">
        <w:rPr>
          <w:sz w:val="28"/>
          <w:szCs w:val="28"/>
        </w:rPr>
        <w:t>н</w:t>
      </w:r>
      <w:r w:rsidR="001B67CE" w:rsidRPr="001B67CE">
        <w:rPr>
          <w:sz w:val="28"/>
          <w:szCs w:val="28"/>
        </w:rPr>
        <w:t xml:space="preserve">ных учебным планом, и </w:t>
      </w:r>
      <w:r w:rsidR="001B67CE" w:rsidRPr="00F07747">
        <w:rPr>
          <w:sz w:val="28"/>
          <w:szCs w:val="28"/>
        </w:rPr>
        <w:t>в порядке, уст</w:t>
      </w:r>
      <w:r w:rsidR="001B67CE" w:rsidRPr="00F07747">
        <w:rPr>
          <w:sz w:val="28"/>
          <w:szCs w:val="28"/>
        </w:rPr>
        <w:t>а</w:t>
      </w:r>
      <w:r w:rsidR="001B67CE" w:rsidRPr="00F07747">
        <w:rPr>
          <w:sz w:val="28"/>
          <w:szCs w:val="28"/>
        </w:rPr>
        <w:t>новленном</w:t>
      </w:r>
      <w:r w:rsidR="0023694E" w:rsidRPr="00F07747">
        <w:rPr>
          <w:sz w:val="28"/>
          <w:szCs w:val="28"/>
        </w:rPr>
        <w:t xml:space="preserve"> Школой</w:t>
      </w:r>
      <w:r w:rsidR="001B67CE" w:rsidRPr="00F07747">
        <w:rPr>
          <w:sz w:val="28"/>
          <w:szCs w:val="28"/>
        </w:rPr>
        <w:t>.</w:t>
      </w:r>
    </w:p>
    <w:p w:rsidR="00C2228D" w:rsidRPr="00F07747" w:rsidRDefault="003473A5" w:rsidP="007974AE">
      <w:pPr>
        <w:ind w:firstLine="708"/>
        <w:jc w:val="both"/>
        <w:rPr>
          <w:sz w:val="28"/>
          <w:szCs w:val="28"/>
        </w:rPr>
      </w:pPr>
      <w:r w:rsidRPr="003473A5">
        <w:rPr>
          <w:sz w:val="28"/>
          <w:szCs w:val="28"/>
        </w:rPr>
        <w:t>Положение о текущем контроле знаний, промежуточной, итоговой атт</w:t>
      </w:r>
      <w:r w:rsidRPr="003473A5">
        <w:rPr>
          <w:sz w:val="28"/>
          <w:szCs w:val="28"/>
        </w:rPr>
        <w:t>е</w:t>
      </w:r>
      <w:r w:rsidRPr="003473A5">
        <w:rPr>
          <w:sz w:val="28"/>
          <w:szCs w:val="28"/>
        </w:rPr>
        <w:t xml:space="preserve">стации </w:t>
      </w:r>
      <w:r w:rsidR="00884A44">
        <w:rPr>
          <w:sz w:val="28"/>
          <w:szCs w:val="28"/>
        </w:rPr>
        <w:t xml:space="preserve">(по итогам освоения </w:t>
      </w:r>
      <w:r w:rsidR="00884A44" w:rsidRPr="00A541BA">
        <w:rPr>
          <w:sz w:val="28"/>
          <w:szCs w:val="28"/>
        </w:rPr>
        <w:t>дополнительны</w:t>
      </w:r>
      <w:r w:rsidR="00884A44">
        <w:rPr>
          <w:sz w:val="28"/>
          <w:szCs w:val="28"/>
        </w:rPr>
        <w:t xml:space="preserve">х </w:t>
      </w:r>
      <w:r w:rsidR="00884A44" w:rsidRPr="00A541BA">
        <w:rPr>
          <w:sz w:val="28"/>
          <w:szCs w:val="28"/>
        </w:rPr>
        <w:t>общеразвива</w:t>
      </w:r>
      <w:r w:rsidR="00884A44">
        <w:rPr>
          <w:sz w:val="28"/>
          <w:szCs w:val="28"/>
        </w:rPr>
        <w:t>ющих</w:t>
      </w:r>
      <w:r w:rsidR="00884A44" w:rsidRPr="00A541BA">
        <w:rPr>
          <w:sz w:val="28"/>
          <w:szCs w:val="28"/>
        </w:rPr>
        <w:t xml:space="preserve"> про</w:t>
      </w:r>
      <w:r w:rsidR="00884A44">
        <w:rPr>
          <w:sz w:val="28"/>
          <w:szCs w:val="28"/>
        </w:rPr>
        <w:t>грамм)</w:t>
      </w:r>
      <w:r w:rsidR="00884A44" w:rsidRPr="003473A5">
        <w:rPr>
          <w:sz w:val="28"/>
          <w:szCs w:val="28"/>
        </w:rPr>
        <w:t xml:space="preserve"> </w:t>
      </w:r>
      <w:r w:rsidRPr="003473A5">
        <w:rPr>
          <w:sz w:val="28"/>
          <w:szCs w:val="28"/>
        </w:rPr>
        <w:t>обучающихся Школы является локальным нормативным актом Школы, кот</w:t>
      </w:r>
      <w:r w:rsidRPr="003473A5">
        <w:rPr>
          <w:sz w:val="28"/>
          <w:szCs w:val="28"/>
        </w:rPr>
        <w:t>о</w:t>
      </w:r>
      <w:r w:rsidRPr="003473A5">
        <w:rPr>
          <w:sz w:val="28"/>
          <w:szCs w:val="28"/>
        </w:rPr>
        <w:t>рый принимается</w:t>
      </w:r>
      <w:r>
        <w:rPr>
          <w:sz w:val="28"/>
          <w:szCs w:val="28"/>
        </w:rPr>
        <w:t xml:space="preserve"> педагогическим советом </w:t>
      </w:r>
      <w:r w:rsidRPr="003473A5">
        <w:rPr>
          <w:sz w:val="28"/>
          <w:szCs w:val="28"/>
        </w:rPr>
        <w:t xml:space="preserve">и утверждается </w:t>
      </w:r>
      <w:r>
        <w:rPr>
          <w:sz w:val="28"/>
          <w:szCs w:val="28"/>
        </w:rPr>
        <w:t>приказом</w:t>
      </w:r>
      <w:r w:rsidRPr="00A51451">
        <w:rPr>
          <w:sz w:val="28"/>
          <w:szCs w:val="28"/>
        </w:rPr>
        <w:t xml:space="preserve"> д</w:t>
      </w:r>
      <w:r w:rsidRPr="00912FCF">
        <w:rPr>
          <w:sz w:val="28"/>
          <w:szCs w:val="28"/>
        </w:rPr>
        <w:t>иректора Школы или упо</w:t>
      </w:r>
      <w:r w:rsidRPr="00912FCF">
        <w:rPr>
          <w:sz w:val="28"/>
          <w:szCs w:val="28"/>
        </w:rPr>
        <w:t>л</w:t>
      </w:r>
      <w:r w:rsidRPr="00912FCF">
        <w:rPr>
          <w:sz w:val="28"/>
          <w:szCs w:val="28"/>
        </w:rPr>
        <w:t>номоченного им должностного лица</w:t>
      </w:r>
      <w:r>
        <w:rPr>
          <w:sz w:val="28"/>
          <w:szCs w:val="28"/>
        </w:rPr>
        <w:t>.</w:t>
      </w:r>
    </w:p>
    <w:p w:rsidR="003A1034" w:rsidRDefault="00947233" w:rsidP="00EF6E87">
      <w:pPr>
        <w:ind w:firstLine="708"/>
        <w:jc w:val="both"/>
        <w:rPr>
          <w:sz w:val="28"/>
          <w:szCs w:val="28"/>
        </w:rPr>
      </w:pPr>
      <w:bookmarkStart w:id="12" w:name="ИТОГОВАЯ_АТТЕСТАЦИЯ"/>
      <w:bookmarkEnd w:id="12"/>
      <w:r>
        <w:rPr>
          <w:sz w:val="28"/>
          <w:szCs w:val="28"/>
        </w:rPr>
        <w:t>4.39</w:t>
      </w:r>
      <w:r w:rsidR="00684E9D">
        <w:rPr>
          <w:sz w:val="28"/>
          <w:szCs w:val="28"/>
        </w:rPr>
        <w:t>. </w:t>
      </w:r>
      <w:r w:rsidR="00FD487A" w:rsidRPr="00FD487A">
        <w:rPr>
          <w:sz w:val="28"/>
          <w:szCs w:val="28"/>
        </w:rPr>
        <w:t xml:space="preserve">Освоение </w:t>
      </w:r>
      <w:r w:rsidR="00FD487A" w:rsidRPr="00DC0528">
        <w:rPr>
          <w:sz w:val="28"/>
          <w:szCs w:val="28"/>
        </w:rPr>
        <w:t>дополнительных</w:t>
      </w:r>
      <w:r w:rsidR="00FD487A" w:rsidRPr="00F8597B">
        <w:rPr>
          <w:color w:val="FF0000"/>
          <w:sz w:val="28"/>
          <w:szCs w:val="28"/>
        </w:rPr>
        <w:t xml:space="preserve"> </w:t>
      </w:r>
      <w:r w:rsidR="00FD487A" w:rsidRPr="00684E9D">
        <w:rPr>
          <w:sz w:val="28"/>
          <w:szCs w:val="28"/>
        </w:rPr>
        <w:t>предпрофессиональных</w:t>
      </w:r>
      <w:r w:rsidR="00FD487A" w:rsidRPr="00FD487A">
        <w:rPr>
          <w:sz w:val="28"/>
          <w:szCs w:val="28"/>
        </w:rPr>
        <w:t xml:space="preserve"> программ в о</w:t>
      </w:r>
      <w:r w:rsidR="00FD487A" w:rsidRPr="00FD487A">
        <w:rPr>
          <w:sz w:val="28"/>
          <w:szCs w:val="28"/>
        </w:rPr>
        <w:t>б</w:t>
      </w:r>
      <w:r w:rsidR="00FD487A" w:rsidRPr="00FD487A">
        <w:rPr>
          <w:sz w:val="28"/>
          <w:szCs w:val="28"/>
        </w:rPr>
        <w:t>ласти искусств завершается итоговой аттестацией обучающихся, форма и пор</w:t>
      </w:r>
      <w:r w:rsidR="00FD487A" w:rsidRPr="00FD487A">
        <w:rPr>
          <w:sz w:val="28"/>
          <w:szCs w:val="28"/>
        </w:rPr>
        <w:t>я</w:t>
      </w:r>
      <w:r w:rsidR="00FD487A" w:rsidRPr="00FD487A">
        <w:rPr>
          <w:sz w:val="28"/>
          <w:szCs w:val="28"/>
        </w:rPr>
        <w:t>док проведения которой устанавливаются федеральным органом исполнител</w:t>
      </w:r>
      <w:r w:rsidR="00FD487A" w:rsidRPr="00FD487A">
        <w:rPr>
          <w:sz w:val="28"/>
          <w:szCs w:val="28"/>
        </w:rPr>
        <w:t>ь</w:t>
      </w:r>
      <w:r w:rsidR="00FD487A" w:rsidRPr="00FD487A">
        <w:rPr>
          <w:sz w:val="28"/>
          <w:szCs w:val="28"/>
        </w:rPr>
        <w:t>ной власти, осуществляющим функции по выработке государственной полит</w:t>
      </w:r>
      <w:r w:rsidR="00FD487A" w:rsidRPr="00FD487A">
        <w:rPr>
          <w:sz w:val="28"/>
          <w:szCs w:val="28"/>
        </w:rPr>
        <w:t>и</w:t>
      </w:r>
      <w:r w:rsidR="00FD487A" w:rsidRPr="00FD487A">
        <w:rPr>
          <w:sz w:val="28"/>
          <w:szCs w:val="28"/>
        </w:rPr>
        <w:t>ки и норм</w:t>
      </w:r>
      <w:r w:rsidR="00FD487A" w:rsidRPr="00FD487A">
        <w:rPr>
          <w:sz w:val="28"/>
          <w:szCs w:val="28"/>
        </w:rPr>
        <w:t>а</w:t>
      </w:r>
      <w:r w:rsidR="00FD487A" w:rsidRPr="00FD487A">
        <w:rPr>
          <w:sz w:val="28"/>
          <w:szCs w:val="28"/>
        </w:rPr>
        <w:t>тивно-правовому регулированию в сфере культуры, по согласованию с федеральным органом исполнительной власти, осуществляющим функции по выработке государственной политики и нор</w:t>
      </w:r>
      <w:r w:rsidR="00EF6E87">
        <w:rPr>
          <w:sz w:val="28"/>
          <w:szCs w:val="28"/>
        </w:rPr>
        <w:t>мативно-правовому рег</w:t>
      </w:r>
      <w:r w:rsidR="00EF6E87">
        <w:rPr>
          <w:sz w:val="28"/>
          <w:szCs w:val="28"/>
        </w:rPr>
        <w:t>у</w:t>
      </w:r>
      <w:r w:rsidR="00EF6E87">
        <w:rPr>
          <w:sz w:val="28"/>
          <w:szCs w:val="28"/>
        </w:rPr>
        <w:t xml:space="preserve">лированию </w:t>
      </w:r>
      <w:r w:rsidR="00FD487A" w:rsidRPr="00FD487A">
        <w:rPr>
          <w:sz w:val="28"/>
          <w:szCs w:val="28"/>
        </w:rPr>
        <w:t>в сфере образования.</w:t>
      </w:r>
    </w:p>
    <w:p w:rsidR="0069164D" w:rsidRPr="007E1B64" w:rsidRDefault="0069164D" w:rsidP="00EE1E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947233">
        <w:rPr>
          <w:sz w:val="28"/>
          <w:szCs w:val="28"/>
        </w:rPr>
        <w:t>40</w:t>
      </w:r>
      <w:r>
        <w:rPr>
          <w:sz w:val="28"/>
          <w:szCs w:val="28"/>
        </w:rPr>
        <w:t>. </w:t>
      </w:r>
      <w:r w:rsidR="00553DFA" w:rsidRPr="008A77ED">
        <w:rPr>
          <w:sz w:val="28"/>
          <w:szCs w:val="28"/>
        </w:rPr>
        <w:t xml:space="preserve">Лицам, </w:t>
      </w:r>
      <w:r w:rsidR="007E398D" w:rsidRPr="00F336E7">
        <w:rPr>
          <w:sz w:val="28"/>
          <w:szCs w:val="28"/>
        </w:rPr>
        <w:t>освоившим дополнительные общ</w:t>
      </w:r>
      <w:r w:rsidR="007E398D" w:rsidRPr="00F336E7">
        <w:rPr>
          <w:sz w:val="28"/>
          <w:szCs w:val="28"/>
        </w:rPr>
        <w:t>е</w:t>
      </w:r>
      <w:r w:rsidR="007E398D" w:rsidRPr="00F336E7">
        <w:rPr>
          <w:sz w:val="28"/>
          <w:szCs w:val="28"/>
        </w:rPr>
        <w:t>развивающие программы</w:t>
      </w:r>
      <w:r w:rsidR="00F336E7" w:rsidRPr="00F336E7">
        <w:rPr>
          <w:sz w:val="28"/>
          <w:szCs w:val="28"/>
        </w:rPr>
        <w:t xml:space="preserve"> </w:t>
      </w:r>
      <w:r w:rsidR="00F336E7">
        <w:rPr>
          <w:sz w:val="28"/>
          <w:szCs w:val="28"/>
        </w:rPr>
        <w:t xml:space="preserve">в </w:t>
      </w:r>
      <w:r w:rsidR="00F336E7" w:rsidRPr="001A39BE">
        <w:rPr>
          <w:sz w:val="28"/>
          <w:szCs w:val="28"/>
        </w:rPr>
        <w:t>области искусств</w:t>
      </w:r>
      <w:r w:rsidR="007E398D">
        <w:rPr>
          <w:color w:val="FF0000"/>
          <w:sz w:val="28"/>
          <w:szCs w:val="28"/>
        </w:rPr>
        <w:t xml:space="preserve"> </w:t>
      </w:r>
      <w:r w:rsidR="007E398D" w:rsidRPr="00F336E7">
        <w:rPr>
          <w:sz w:val="28"/>
          <w:szCs w:val="28"/>
        </w:rPr>
        <w:t xml:space="preserve">и </w:t>
      </w:r>
      <w:r w:rsidR="00553DFA" w:rsidRPr="008A77ED">
        <w:rPr>
          <w:sz w:val="28"/>
          <w:szCs w:val="28"/>
        </w:rPr>
        <w:t xml:space="preserve">успешно прошедшим </w:t>
      </w:r>
      <w:r w:rsidR="00F336E7">
        <w:rPr>
          <w:sz w:val="28"/>
          <w:szCs w:val="28"/>
        </w:rPr>
        <w:t>итоговую аттестацию, выдаю</w:t>
      </w:r>
      <w:r w:rsidR="00553DFA" w:rsidRPr="008A77ED">
        <w:rPr>
          <w:sz w:val="28"/>
          <w:szCs w:val="28"/>
        </w:rPr>
        <w:t xml:space="preserve">тся </w:t>
      </w:r>
      <w:r w:rsidR="00F336E7">
        <w:rPr>
          <w:sz w:val="28"/>
          <w:szCs w:val="28"/>
        </w:rPr>
        <w:t>св</w:t>
      </w:r>
      <w:r w:rsidR="00724767">
        <w:rPr>
          <w:sz w:val="28"/>
          <w:szCs w:val="28"/>
        </w:rPr>
        <w:t>и</w:t>
      </w:r>
      <w:r w:rsidR="00F336E7">
        <w:rPr>
          <w:sz w:val="28"/>
          <w:szCs w:val="28"/>
        </w:rPr>
        <w:lastRenderedPageBreak/>
        <w:t>детельства</w:t>
      </w:r>
      <w:r w:rsidR="007E398D" w:rsidRPr="001A39BE">
        <w:rPr>
          <w:sz w:val="28"/>
          <w:szCs w:val="28"/>
        </w:rPr>
        <w:t xml:space="preserve"> об освоении этих программ</w:t>
      </w:r>
      <w:r w:rsidR="00553DFA" w:rsidRPr="008A77ED">
        <w:rPr>
          <w:sz w:val="28"/>
          <w:szCs w:val="28"/>
        </w:rPr>
        <w:t xml:space="preserve">, образцы которых </w:t>
      </w:r>
      <w:r w:rsidR="00553DFA" w:rsidRPr="00F336E7">
        <w:rPr>
          <w:sz w:val="28"/>
          <w:szCs w:val="28"/>
        </w:rPr>
        <w:t xml:space="preserve">самостоятельно </w:t>
      </w:r>
      <w:r w:rsidR="00553DFA" w:rsidRPr="008A77ED">
        <w:rPr>
          <w:sz w:val="28"/>
          <w:szCs w:val="28"/>
        </w:rPr>
        <w:t>уст</w:t>
      </w:r>
      <w:r w:rsidR="00553DFA" w:rsidRPr="008A77ED">
        <w:rPr>
          <w:sz w:val="28"/>
          <w:szCs w:val="28"/>
        </w:rPr>
        <w:t>а</w:t>
      </w:r>
      <w:r w:rsidR="00553DFA" w:rsidRPr="008A77ED">
        <w:rPr>
          <w:sz w:val="28"/>
          <w:szCs w:val="28"/>
        </w:rPr>
        <w:t>навливаются</w:t>
      </w:r>
      <w:r>
        <w:rPr>
          <w:sz w:val="28"/>
          <w:szCs w:val="28"/>
        </w:rPr>
        <w:t xml:space="preserve"> </w:t>
      </w:r>
      <w:r w:rsidR="008A77ED">
        <w:rPr>
          <w:sz w:val="28"/>
          <w:szCs w:val="28"/>
        </w:rPr>
        <w:t>Школой</w:t>
      </w:r>
      <w:r w:rsidR="00553DFA" w:rsidRPr="008A77ED">
        <w:rPr>
          <w:sz w:val="28"/>
          <w:szCs w:val="28"/>
        </w:rPr>
        <w:t>. </w:t>
      </w:r>
    </w:p>
    <w:p w:rsidR="00FB75FA" w:rsidRDefault="007E398D" w:rsidP="00553DFA">
      <w:pPr>
        <w:ind w:firstLine="709"/>
        <w:jc w:val="both"/>
        <w:rPr>
          <w:sz w:val="28"/>
          <w:szCs w:val="28"/>
        </w:rPr>
      </w:pPr>
      <w:r w:rsidRPr="008A77ED">
        <w:rPr>
          <w:sz w:val="28"/>
          <w:szCs w:val="28"/>
        </w:rPr>
        <w:t xml:space="preserve">Лицам, освоившим </w:t>
      </w:r>
      <w:r w:rsidRPr="001A39BE">
        <w:rPr>
          <w:sz w:val="28"/>
          <w:szCs w:val="28"/>
        </w:rPr>
        <w:t>дополнительные предпрофессиональные програ</w:t>
      </w:r>
      <w:r w:rsidRPr="001A39BE">
        <w:rPr>
          <w:sz w:val="28"/>
          <w:szCs w:val="28"/>
        </w:rPr>
        <w:t>м</w:t>
      </w:r>
      <w:r w:rsidRPr="001A39BE">
        <w:rPr>
          <w:sz w:val="28"/>
          <w:szCs w:val="28"/>
        </w:rPr>
        <w:t xml:space="preserve">мы в </w:t>
      </w:r>
    </w:p>
    <w:p w:rsidR="007E398D" w:rsidRPr="008A77ED" w:rsidRDefault="007E398D" w:rsidP="00FB75FA">
      <w:pPr>
        <w:jc w:val="both"/>
        <w:rPr>
          <w:sz w:val="28"/>
          <w:szCs w:val="28"/>
        </w:rPr>
      </w:pPr>
      <w:r w:rsidRPr="001A39BE">
        <w:rPr>
          <w:sz w:val="28"/>
          <w:szCs w:val="28"/>
        </w:rPr>
        <w:t>области искусств и успешно прошедшим итоговую аттестацию</w:t>
      </w:r>
      <w:r w:rsidRPr="008A77ED">
        <w:rPr>
          <w:sz w:val="28"/>
          <w:szCs w:val="28"/>
        </w:rPr>
        <w:t xml:space="preserve">, выдается </w:t>
      </w:r>
      <w:r w:rsidRPr="001A39BE">
        <w:rPr>
          <w:sz w:val="28"/>
          <w:szCs w:val="28"/>
        </w:rPr>
        <w:t>св</w:t>
      </w:r>
      <w:r w:rsidRPr="001A39BE">
        <w:rPr>
          <w:sz w:val="28"/>
          <w:szCs w:val="28"/>
        </w:rPr>
        <w:t>и</w:t>
      </w:r>
      <w:r w:rsidRPr="001A39BE">
        <w:rPr>
          <w:sz w:val="28"/>
          <w:szCs w:val="28"/>
        </w:rPr>
        <w:t>детельство об освоении этих программ по образцу и в порядке,</w:t>
      </w:r>
      <w:r w:rsidRPr="008A77ED">
        <w:rPr>
          <w:sz w:val="28"/>
          <w:szCs w:val="28"/>
        </w:rPr>
        <w:t xml:space="preserve"> которые уст</w:t>
      </w:r>
      <w:r w:rsidRPr="008A77ED">
        <w:rPr>
          <w:sz w:val="28"/>
          <w:szCs w:val="28"/>
        </w:rPr>
        <w:t>а</w:t>
      </w:r>
      <w:r w:rsidRPr="008A77ED">
        <w:rPr>
          <w:sz w:val="28"/>
          <w:szCs w:val="28"/>
        </w:rPr>
        <w:t>навл</w:t>
      </w:r>
      <w:r w:rsidRPr="008A77ED">
        <w:rPr>
          <w:sz w:val="28"/>
          <w:szCs w:val="28"/>
        </w:rPr>
        <w:t>и</w:t>
      </w:r>
      <w:r w:rsidRPr="008A77ED">
        <w:rPr>
          <w:sz w:val="28"/>
          <w:szCs w:val="28"/>
        </w:rPr>
        <w:t xml:space="preserve">ваются </w:t>
      </w:r>
      <w:r w:rsidRPr="001A39BE">
        <w:rPr>
          <w:sz w:val="28"/>
          <w:szCs w:val="28"/>
        </w:rPr>
        <w:t>федеральным органом</w:t>
      </w:r>
      <w:r w:rsidRPr="008A77ED">
        <w:rPr>
          <w:sz w:val="28"/>
          <w:szCs w:val="28"/>
        </w:rPr>
        <w:t xml:space="preserve"> исполнительной власти, осуществляющим функции по выработке государственной политики и нормативно-правовому р</w:t>
      </w:r>
      <w:r w:rsidRPr="008A77ED">
        <w:rPr>
          <w:sz w:val="28"/>
          <w:szCs w:val="28"/>
        </w:rPr>
        <w:t>е</w:t>
      </w:r>
      <w:r w:rsidRPr="008A77ED">
        <w:rPr>
          <w:sz w:val="28"/>
          <w:szCs w:val="28"/>
        </w:rPr>
        <w:t>гулированию в сфере культуры.</w:t>
      </w:r>
    </w:p>
    <w:p w:rsidR="00317351" w:rsidRPr="001A39BE" w:rsidRDefault="0069164D" w:rsidP="0031735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947233">
        <w:rPr>
          <w:sz w:val="28"/>
          <w:szCs w:val="28"/>
        </w:rPr>
        <w:t>41</w:t>
      </w:r>
      <w:r>
        <w:rPr>
          <w:sz w:val="28"/>
          <w:szCs w:val="28"/>
        </w:rPr>
        <w:t>. </w:t>
      </w:r>
      <w:r w:rsidR="00317351" w:rsidRPr="008A77ED">
        <w:rPr>
          <w:sz w:val="28"/>
          <w:szCs w:val="28"/>
        </w:rPr>
        <w:t xml:space="preserve">Лицам, </w:t>
      </w:r>
      <w:r w:rsidR="00317351" w:rsidRPr="001A39BE">
        <w:rPr>
          <w:sz w:val="28"/>
          <w:szCs w:val="28"/>
        </w:rPr>
        <w:t>не прошедшим итоговой аттестации</w:t>
      </w:r>
      <w:r w:rsidR="00317351" w:rsidRPr="008A77ED">
        <w:rPr>
          <w:sz w:val="28"/>
          <w:szCs w:val="28"/>
        </w:rPr>
        <w:t xml:space="preserve"> или получившим на итоговой аттестации </w:t>
      </w:r>
      <w:r w:rsidR="00317351" w:rsidRPr="001A39BE">
        <w:rPr>
          <w:sz w:val="28"/>
          <w:szCs w:val="28"/>
        </w:rPr>
        <w:t>неудовлетворительные результаты</w:t>
      </w:r>
      <w:r w:rsidR="00317351" w:rsidRPr="008A77ED">
        <w:rPr>
          <w:sz w:val="28"/>
          <w:szCs w:val="28"/>
        </w:rPr>
        <w:t xml:space="preserve">, а также лицам, </w:t>
      </w:r>
      <w:r w:rsidR="00317351" w:rsidRPr="001A39BE">
        <w:rPr>
          <w:sz w:val="28"/>
          <w:szCs w:val="28"/>
        </w:rPr>
        <w:t>осв</w:t>
      </w:r>
      <w:r w:rsidR="00317351" w:rsidRPr="001A39BE">
        <w:rPr>
          <w:sz w:val="28"/>
          <w:szCs w:val="28"/>
        </w:rPr>
        <w:t>о</w:t>
      </w:r>
      <w:r w:rsidR="00317351" w:rsidRPr="001A39BE">
        <w:rPr>
          <w:sz w:val="28"/>
          <w:szCs w:val="28"/>
        </w:rPr>
        <w:t xml:space="preserve">ившим часть </w:t>
      </w:r>
      <w:r w:rsidR="00F336E7" w:rsidRPr="001A39BE">
        <w:rPr>
          <w:sz w:val="28"/>
          <w:szCs w:val="28"/>
        </w:rPr>
        <w:t>дополнительн</w:t>
      </w:r>
      <w:r w:rsidR="00F336E7">
        <w:rPr>
          <w:sz w:val="28"/>
          <w:szCs w:val="28"/>
        </w:rPr>
        <w:t>ой обще</w:t>
      </w:r>
      <w:r w:rsidR="00317351" w:rsidRPr="001A39BE">
        <w:rPr>
          <w:sz w:val="28"/>
          <w:szCs w:val="28"/>
        </w:rPr>
        <w:t>образовательной программы и (или) отчи</w:t>
      </w:r>
      <w:r w:rsidR="00317351" w:rsidRPr="001A39BE">
        <w:rPr>
          <w:sz w:val="28"/>
          <w:szCs w:val="28"/>
        </w:rPr>
        <w:t>с</w:t>
      </w:r>
      <w:r w:rsidR="00317351" w:rsidRPr="001A39BE">
        <w:rPr>
          <w:sz w:val="28"/>
          <w:szCs w:val="28"/>
        </w:rPr>
        <w:t>ленным</w:t>
      </w:r>
      <w:r w:rsidR="00317351" w:rsidRPr="008A77ED">
        <w:rPr>
          <w:sz w:val="28"/>
          <w:szCs w:val="28"/>
        </w:rPr>
        <w:t xml:space="preserve"> из </w:t>
      </w:r>
      <w:r w:rsidR="001A39BE">
        <w:rPr>
          <w:sz w:val="28"/>
          <w:szCs w:val="28"/>
        </w:rPr>
        <w:t xml:space="preserve">Школы </w:t>
      </w:r>
      <w:r w:rsidR="00317351" w:rsidRPr="008A77ED">
        <w:rPr>
          <w:sz w:val="28"/>
          <w:szCs w:val="28"/>
        </w:rPr>
        <w:t xml:space="preserve">выдается </w:t>
      </w:r>
      <w:r w:rsidR="00317351" w:rsidRPr="001A39BE">
        <w:rPr>
          <w:sz w:val="28"/>
          <w:szCs w:val="28"/>
        </w:rPr>
        <w:t>справка об об</w:t>
      </w:r>
      <w:r w:rsidR="00317351" w:rsidRPr="001A39BE">
        <w:rPr>
          <w:sz w:val="28"/>
          <w:szCs w:val="28"/>
        </w:rPr>
        <w:t>у</w:t>
      </w:r>
      <w:r w:rsidR="00317351" w:rsidRPr="001A39BE">
        <w:rPr>
          <w:sz w:val="28"/>
          <w:szCs w:val="28"/>
        </w:rPr>
        <w:t>чении или о периоде обучения по образцу, самосто</w:t>
      </w:r>
      <w:r w:rsidR="00317351" w:rsidRPr="001A39BE">
        <w:rPr>
          <w:sz w:val="28"/>
          <w:szCs w:val="28"/>
        </w:rPr>
        <w:t>я</w:t>
      </w:r>
      <w:r w:rsidR="00317351" w:rsidRPr="001A39BE">
        <w:rPr>
          <w:sz w:val="28"/>
          <w:szCs w:val="28"/>
        </w:rPr>
        <w:t>тельно устанавливаемому</w:t>
      </w:r>
      <w:r w:rsidR="001A39BE">
        <w:rPr>
          <w:sz w:val="28"/>
          <w:szCs w:val="28"/>
        </w:rPr>
        <w:t xml:space="preserve"> Школой</w:t>
      </w:r>
      <w:r w:rsidR="00317351" w:rsidRPr="001A39BE">
        <w:rPr>
          <w:sz w:val="28"/>
          <w:szCs w:val="28"/>
        </w:rPr>
        <w:t>.</w:t>
      </w:r>
    </w:p>
    <w:p w:rsidR="003A1034" w:rsidRPr="00985E94" w:rsidRDefault="0069164D" w:rsidP="00985E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947233">
        <w:rPr>
          <w:sz w:val="28"/>
          <w:szCs w:val="28"/>
        </w:rPr>
        <w:t>42</w:t>
      </w:r>
      <w:r>
        <w:rPr>
          <w:sz w:val="28"/>
          <w:szCs w:val="28"/>
        </w:rPr>
        <w:t>. </w:t>
      </w:r>
      <w:r w:rsidR="001A39BE">
        <w:rPr>
          <w:sz w:val="28"/>
          <w:szCs w:val="28"/>
        </w:rPr>
        <w:t xml:space="preserve">Школа </w:t>
      </w:r>
      <w:r w:rsidR="00317351" w:rsidRPr="001A39BE">
        <w:rPr>
          <w:sz w:val="28"/>
          <w:szCs w:val="28"/>
        </w:rPr>
        <w:t>вправе выдавать лицам, освоившим образовательные пр</w:t>
      </w:r>
      <w:r w:rsidR="00317351" w:rsidRPr="001A39BE">
        <w:rPr>
          <w:sz w:val="28"/>
          <w:szCs w:val="28"/>
        </w:rPr>
        <w:t>о</w:t>
      </w:r>
      <w:r w:rsidR="00317351" w:rsidRPr="001A39BE">
        <w:rPr>
          <w:sz w:val="28"/>
          <w:szCs w:val="28"/>
        </w:rPr>
        <w:t>граммы, по которым не предусмотрено проведение итоговой аттестации, док</w:t>
      </w:r>
      <w:r w:rsidR="00317351" w:rsidRPr="001A39BE">
        <w:rPr>
          <w:sz w:val="28"/>
          <w:szCs w:val="28"/>
        </w:rPr>
        <w:t>у</w:t>
      </w:r>
      <w:r w:rsidR="00317351" w:rsidRPr="001A39BE">
        <w:rPr>
          <w:sz w:val="28"/>
          <w:szCs w:val="28"/>
        </w:rPr>
        <w:t xml:space="preserve">менты об обучении по образцу и в порядке, которые установлены </w:t>
      </w:r>
      <w:r w:rsidR="001A39BE">
        <w:rPr>
          <w:sz w:val="28"/>
          <w:szCs w:val="28"/>
        </w:rPr>
        <w:t xml:space="preserve">Школой </w:t>
      </w:r>
      <w:r w:rsidR="00317351" w:rsidRPr="00FD1500">
        <w:rPr>
          <w:sz w:val="28"/>
          <w:szCs w:val="28"/>
        </w:rPr>
        <w:t>с</w:t>
      </w:r>
      <w:r w:rsidR="00317351" w:rsidRPr="00FD1500">
        <w:rPr>
          <w:sz w:val="28"/>
          <w:szCs w:val="28"/>
        </w:rPr>
        <w:t>а</w:t>
      </w:r>
      <w:r w:rsidR="00317351" w:rsidRPr="00FD1500">
        <w:rPr>
          <w:sz w:val="28"/>
          <w:szCs w:val="28"/>
        </w:rPr>
        <w:t>мосто</w:t>
      </w:r>
      <w:r w:rsidR="00317351" w:rsidRPr="00FD1500">
        <w:rPr>
          <w:sz w:val="28"/>
          <w:szCs w:val="28"/>
        </w:rPr>
        <w:t>я</w:t>
      </w:r>
      <w:r w:rsidR="00317351" w:rsidRPr="00FD1500">
        <w:rPr>
          <w:sz w:val="28"/>
          <w:szCs w:val="28"/>
        </w:rPr>
        <w:t>тельно.</w:t>
      </w:r>
      <w:bookmarkStart w:id="13" w:name="УЧАСТНИКИ_ОБРАЗОВАТ_ОТНОШЕНИЙ"/>
      <w:bookmarkEnd w:id="13"/>
    </w:p>
    <w:p w:rsidR="00947233" w:rsidRDefault="00947233" w:rsidP="00E577AF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0E170C" w:rsidRDefault="000E170C" w:rsidP="00E577AF">
      <w:pPr>
        <w:tabs>
          <w:tab w:val="left" w:pos="720"/>
        </w:tabs>
        <w:jc w:val="center"/>
        <w:rPr>
          <w:b/>
          <w:bCs/>
          <w:sz w:val="28"/>
          <w:szCs w:val="28"/>
        </w:rPr>
      </w:pPr>
      <w:r w:rsidRPr="000E170C">
        <w:rPr>
          <w:b/>
          <w:bCs/>
          <w:sz w:val="28"/>
          <w:szCs w:val="28"/>
          <w:lang w:val="en-US"/>
        </w:rPr>
        <w:t>V</w:t>
      </w:r>
      <w:r w:rsidRPr="000E170C">
        <w:rPr>
          <w:b/>
          <w:bCs/>
          <w:sz w:val="28"/>
          <w:szCs w:val="28"/>
        </w:rPr>
        <w:t xml:space="preserve">. УЧАСТНИКИ </w:t>
      </w:r>
      <w:r w:rsidR="00E577AF" w:rsidRPr="00EA1BC9">
        <w:rPr>
          <w:b/>
          <w:sz w:val="28"/>
          <w:szCs w:val="28"/>
        </w:rPr>
        <w:t>ОБРАЗОВАТЕЛЬНЫХ ОТНОШЕНИЙ</w:t>
      </w:r>
      <w:r w:rsidR="00E577AF" w:rsidRPr="000E170C">
        <w:rPr>
          <w:b/>
          <w:bCs/>
          <w:sz w:val="28"/>
          <w:szCs w:val="28"/>
        </w:rPr>
        <w:t xml:space="preserve"> </w:t>
      </w:r>
    </w:p>
    <w:p w:rsidR="00221A77" w:rsidRDefault="00221A77" w:rsidP="00A8688E">
      <w:pPr>
        <w:jc w:val="both"/>
        <w:rPr>
          <w:bCs/>
          <w:sz w:val="28"/>
          <w:szCs w:val="28"/>
        </w:rPr>
      </w:pPr>
    </w:p>
    <w:p w:rsidR="000E170C" w:rsidRPr="000E170C" w:rsidRDefault="00E47610" w:rsidP="000E170C">
      <w:pPr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5.1. </w:t>
      </w:r>
      <w:r w:rsidR="00E577AF">
        <w:rPr>
          <w:bCs/>
          <w:sz w:val="28"/>
          <w:szCs w:val="28"/>
        </w:rPr>
        <w:t xml:space="preserve">Участниками </w:t>
      </w:r>
      <w:r w:rsidR="00E577AF" w:rsidRPr="00EA1BC9">
        <w:rPr>
          <w:bCs/>
          <w:sz w:val="28"/>
          <w:szCs w:val="28"/>
        </w:rPr>
        <w:t>образовательных</w:t>
      </w:r>
      <w:r w:rsidR="000E170C" w:rsidRPr="00EA1BC9">
        <w:rPr>
          <w:bCs/>
          <w:sz w:val="28"/>
          <w:szCs w:val="28"/>
        </w:rPr>
        <w:t xml:space="preserve"> </w:t>
      </w:r>
      <w:r w:rsidR="00E577AF" w:rsidRPr="00EA1BC9">
        <w:rPr>
          <w:bCs/>
          <w:sz w:val="28"/>
          <w:szCs w:val="28"/>
        </w:rPr>
        <w:t>отношений</w:t>
      </w:r>
      <w:r w:rsidR="00E577AF">
        <w:rPr>
          <w:bCs/>
          <w:sz w:val="28"/>
          <w:szCs w:val="28"/>
        </w:rPr>
        <w:t xml:space="preserve"> </w:t>
      </w:r>
      <w:r w:rsidR="000E170C" w:rsidRPr="000E170C">
        <w:rPr>
          <w:bCs/>
          <w:sz w:val="28"/>
          <w:szCs w:val="28"/>
        </w:rPr>
        <w:t>в Школе являются:</w:t>
      </w:r>
    </w:p>
    <w:p w:rsidR="0069106C" w:rsidRPr="00AD7DD3" w:rsidRDefault="008A67DB" w:rsidP="008D40C3">
      <w:pPr>
        <w:widowControl w:val="0"/>
        <w:tabs>
          <w:tab w:val="left" w:pos="709"/>
        </w:tabs>
        <w:overflowPunct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342573">
        <w:rPr>
          <w:sz w:val="28"/>
          <w:szCs w:val="28"/>
        </w:rPr>
        <w:t>1) </w:t>
      </w:r>
      <w:r w:rsidR="000C1D0E">
        <w:rPr>
          <w:sz w:val="28"/>
          <w:szCs w:val="28"/>
        </w:rPr>
        <w:t>обучающиеся</w:t>
      </w:r>
      <w:r w:rsidR="005A23D2">
        <w:rPr>
          <w:sz w:val="28"/>
          <w:szCs w:val="28"/>
        </w:rPr>
        <w:t>:</w:t>
      </w:r>
      <w:r w:rsidR="00AD7DD3">
        <w:rPr>
          <w:sz w:val="28"/>
          <w:szCs w:val="28"/>
        </w:rPr>
        <w:t xml:space="preserve"> </w:t>
      </w:r>
    </w:p>
    <w:p w:rsidR="000E170C" w:rsidRPr="000E170C" w:rsidRDefault="0069106C" w:rsidP="0069106C">
      <w:pPr>
        <w:widowControl w:val="0"/>
        <w:tabs>
          <w:tab w:val="left" w:pos="720"/>
        </w:tabs>
        <w:overflowPunct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A67DB">
        <w:rPr>
          <w:sz w:val="28"/>
          <w:szCs w:val="28"/>
        </w:rPr>
        <w:t xml:space="preserve">  </w:t>
      </w:r>
      <w:r w:rsidR="00342573">
        <w:rPr>
          <w:sz w:val="28"/>
          <w:szCs w:val="28"/>
        </w:rPr>
        <w:t>2) </w:t>
      </w:r>
      <w:r w:rsidR="000E170C" w:rsidRPr="000E170C">
        <w:rPr>
          <w:sz w:val="28"/>
          <w:szCs w:val="28"/>
        </w:rPr>
        <w:t xml:space="preserve">родители (законные представители) </w:t>
      </w:r>
      <w:r w:rsidR="000C1D0E" w:rsidRPr="00521161">
        <w:rPr>
          <w:sz w:val="28"/>
          <w:szCs w:val="28"/>
        </w:rPr>
        <w:t>несовершеннолетних</w:t>
      </w:r>
      <w:r w:rsidR="000C1D0E" w:rsidRPr="000E170C">
        <w:rPr>
          <w:sz w:val="28"/>
          <w:szCs w:val="28"/>
        </w:rPr>
        <w:t xml:space="preserve"> </w:t>
      </w:r>
      <w:r w:rsidR="000E170C" w:rsidRPr="000E170C">
        <w:rPr>
          <w:sz w:val="28"/>
          <w:szCs w:val="28"/>
        </w:rPr>
        <w:t>обучающи</w:t>
      </w:r>
      <w:r w:rsidR="000E170C" w:rsidRPr="000E170C">
        <w:rPr>
          <w:sz w:val="28"/>
          <w:szCs w:val="28"/>
        </w:rPr>
        <w:t>х</w:t>
      </w:r>
      <w:r w:rsidR="000E170C" w:rsidRPr="000E170C">
        <w:rPr>
          <w:sz w:val="28"/>
          <w:szCs w:val="28"/>
        </w:rPr>
        <w:t>ся;</w:t>
      </w:r>
    </w:p>
    <w:p w:rsidR="000C1D0E" w:rsidRPr="003A1034" w:rsidRDefault="0069106C" w:rsidP="008A67DB">
      <w:pPr>
        <w:widowControl w:val="0"/>
        <w:tabs>
          <w:tab w:val="left" w:pos="709"/>
          <w:tab w:val="left" w:pos="851"/>
        </w:tabs>
        <w:overflowPunct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A67DB">
        <w:rPr>
          <w:sz w:val="28"/>
          <w:szCs w:val="28"/>
        </w:rPr>
        <w:t xml:space="preserve">  </w:t>
      </w:r>
      <w:r w:rsidR="00342573">
        <w:rPr>
          <w:sz w:val="28"/>
          <w:szCs w:val="28"/>
        </w:rPr>
        <w:t>3) </w:t>
      </w:r>
      <w:r w:rsidR="000E170C" w:rsidRPr="000E170C">
        <w:rPr>
          <w:sz w:val="28"/>
          <w:szCs w:val="28"/>
        </w:rPr>
        <w:t>педагогические работники: преподаватели, концертмейстеры</w:t>
      </w:r>
      <w:r w:rsidR="008A67DB" w:rsidRPr="008A67DB">
        <w:t xml:space="preserve"> </w:t>
      </w:r>
      <w:r w:rsidR="008A67DB" w:rsidRPr="003A1034">
        <w:rPr>
          <w:sz w:val="28"/>
          <w:szCs w:val="28"/>
        </w:rPr>
        <w:t>и их представители</w:t>
      </w:r>
      <w:r w:rsidR="000E170C" w:rsidRPr="003A1034">
        <w:rPr>
          <w:sz w:val="28"/>
          <w:szCs w:val="28"/>
        </w:rPr>
        <w:t>.</w:t>
      </w:r>
    </w:p>
    <w:p w:rsidR="00221A77" w:rsidRPr="008A67DB" w:rsidRDefault="00342573" w:rsidP="00221A77">
      <w:pPr>
        <w:widowControl w:val="0"/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4) </w:t>
      </w:r>
      <w:r w:rsidR="008A67DB">
        <w:rPr>
          <w:sz w:val="28"/>
          <w:szCs w:val="28"/>
        </w:rPr>
        <w:t>Школа.</w:t>
      </w:r>
    </w:p>
    <w:p w:rsidR="007F3D5D" w:rsidRPr="0028628C" w:rsidRDefault="000E170C" w:rsidP="003219A6">
      <w:pPr>
        <w:ind w:firstLine="720"/>
        <w:jc w:val="both"/>
        <w:rPr>
          <w:sz w:val="28"/>
          <w:szCs w:val="28"/>
        </w:rPr>
      </w:pPr>
      <w:bookmarkStart w:id="14" w:name="ОБУЧАЮЩИЕСЯ"/>
      <w:bookmarkEnd w:id="14"/>
      <w:r w:rsidRPr="003219A6">
        <w:rPr>
          <w:sz w:val="28"/>
          <w:szCs w:val="28"/>
        </w:rPr>
        <w:t>5.2</w:t>
      </w:r>
      <w:r w:rsidR="000C1D0E" w:rsidRPr="003219A6">
        <w:rPr>
          <w:sz w:val="28"/>
          <w:szCs w:val="28"/>
        </w:rPr>
        <w:t>.</w:t>
      </w:r>
      <w:r w:rsidR="007F3D5D" w:rsidRPr="003219A6">
        <w:rPr>
          <w:sz w:val="28"/>
          <w:szCs w:val="28"/>
        </w:rPr>
        <w:t> </w:t>
      </w:r>
      <w:r w:rsidR="00F010BE" w:rsidRPr="003219A6">
        <w:rPr>
          <w:sz w:val="28"/>
          <w:szCs w:val="28"/>
        </w:rPr>
        <w:t>Обучающиеся</w:t>
      </w:r>
      <w:r w:rsidR="003219A6" w:rsidRPr="003219A6">
        <w:rPr>
          <w:sz w:val="28"/>
          <w:szCs w:val="28"/>
        </w:rPr>
        <w:t> –</w:t>
      </w:r>
      <w:r w:rsidR="003219A6">
        <w:rPr>
          <w:b/>
          <w:sz w:val="28"/>
          <w:szCs w:val="28"/>
        </w:rPr>
        <w:t> </w:t>
      </w:r>
      <w:r w:rsidR="007F3D5D" w:rsidRPr="0028628C">
        <w:rPr>
          <w:sz w:val="28"/>
          <w:szCs w:val="28"/>
        </w:rPr>
        <w:t>физические лица, осваивающие образовательную программу.</w:t>
      </w:r>
    </w:p>
    <w:p w:rsidR="0028628C" w:rsidRPr="0028628C" w:rsidRDefault="0028628C" w:rsidP="000E170C">
      <w:pPr>
        <w:ind w:firstLine="720"/>
        <w:jc w:val="both"/>
        <w:rPr>
          <w:sz w:val="28"/>
          <w:szCs w:val="28"/>
        </w:rPr>
      </w:pPr>
      <w:r w:rsidRPr="0028628C">
        <w:rPr>
          <w:sz w:val="28"/>
          <w:szCs w:val="28"/>
        </w:rPr>
        <w:t>Обучающимся Школы является лицо, зачисле</w:t>
      </w:r>
      <w:r w:rsidRPr="0028628C">
        <w:rPr>
          <w:sz w:val="28"/>
          <w:szCs w:val="28"/>
        </w:rPr>
        <w:t>н</w:t>
      </w:r>
      <w:r w:rsidRPr="0028628C">
        <w:rPr>
          <w:sz w:val="28"/>
          <w:szCs w:val="28"/>
        </w:rPr>
        <w:t xml:space="preserve">ное приказом </w:t>
      </w:r>
      <w:r>
        <w:rPr>
          <w:sz w:val="28"/>
          <w:szCs w:val="28"/>
        </w:rPr>
        <w:t xml:space="preserve">директора </w:t>
      </w:r>
      <w:r w:rsidRPr="0028628C">
        <w:rPr>
          <w:sz w:val="28"/>
          <w:szCs w:val="28"/>
        </w:rPr>
        <w:t>в</w:t>
      </w:r>
      <w:r>
        <w:rPr>
          <w:sz w:val="28"/>
          <w:szCs w:val="28"/>
        </w:rPr>
        <w:t xml:space="preserve"> Школу</w:t>
      </w:r>
      <w:r w:rsidRPr="0028628C">
        <w:rPr>
          <w:sz w:val="28"/>
          <w:szCs w:val="28"/>
        </w:rPr>
        <w:t>.</w:t>
      </w:r>
    </w:p>
    <w:p w:rsidR="00B5101E" w:rsidRDefault="00D54372" w:rsidP="00EC38E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5.3. </w:t>
      </w:r>
      <w:r w:rsidR="00B5101E" w:rsidRPr="00B5101E">
        <w:rPr>
          <w:sz w:val="28"/>
          <w:szCs w:val="28"/>
        </w:rPr>
        <w:t xml:space="preserve">Обучающимся предоставляются </w:t>
      </w:r>
      <w:r w:rsidR="00B5101E" w:rsidRPr="003226EC">
        <w:rPr>
          <w:sz w:val="28"/>
          <w:szCs w:val="28"/>
        </w:rPr>
        <w:t>академич</w:t>
      </w:r>
      <w:r w:rsidR="00B5101E" w:rsidRPr="003226EC">
        <w:rPr>
          <w:sz w:val="28"/>
          <w:szCs w:val="28"/>
        </w:rPr>
        <w:t>е</w:t>
      </w:r>
      <w:r w:rsidR="00B5101E" w:rsidRPr="003226EC">
        <w:rPr>
          <w:sz w:val="28"/>
          <w:szCs w:val="28"/>
        </w:rPr>
        <w:t>ские права на:</w:t>
      </w:r>
    </w:p>
    <w:p w:rsidR="000B38BF" w:rsidRPr="00184BC5" w:rsidRDefault="00C83409" w:rsidP="00C0635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632A5">
        <w:rPr>
          <w:sz w:val="28"/>
          <w:szCs w:val="28"/>
        </w:rPr>
        <w:t>) </w:t>
      </w:r>
      <w:r w:rsidR="00B5101E" w:rsidRPr="00B5101E">
        <w:rPr>
          <w:sz w:val="28"/>
          <w:szCs w:val="28"/>
        </w:rPr>
        <w:t xml:space="preserve">обучение по </w:t>
      </w:r>
      <w:r w:rsidR="00B5101E" w:rsidRPr="00184BC5">
        <w:rPr>
          <w:sz w:val="28"/>
          <w:szCs w:val="28"/>
        </w:rPr>
        <w:t>индивидуальному учебному плану,</w:t>
      </w:r>
      <w:r w:rsidR="00B5101E" w:rsidRPr="00B5101E">
        <w:rPr>
          <w:sz w:val="28"/>
          <w:szCs w:val="28"/>
        </w:rPr>
        <w:t xml:space="preserve"> в том числе </w:t>
      </w:r>
      <w:r w:rsidR="00B5101E" w:rsidRPr="00495E9D">
        <w:rPr>
          <w:sz w:val="28"/>
          <w:szCs w:val="28"/>
        </w:rPr>
        <w:t>ускоре</w:t>
      </w:r>
      <w:r w:rsidR="00B5101E" w:rsidRPr="00495E9D">
        <w:rPr>
          <w:sz w:val="28"/>
          <w:szCs w:val="28"/>
        </w:rPr>
        <w:t>н</w:t>
      </w:r>
      <w:r w:rsidR="00B5101E" w:rsidRPr="00495E9D">
        <w:rPr>
          <w:sz w:val="28"/>
          <w:szCs w:val="28"/>
        </w:rPr>
        <w:t xml:space="preserve">ное </w:t>
      </w:r>
      <w:r w:rsidR="00B5101E" w:rsidRPr="00B5101E">
        <w:rPr>
          <w:sz w:val="28"/>
          <w:szCs w:val="28"/>
        </w:rPr>
        <w:t>обучение, в пределах осва</w:t>
      </w:r>
      <w:r w:rsidR="00B5101E" w:rsidRPr="00B5101E">
        <w:rPr>
          <w:sz w:val="28"/>
          <w:szCs w:val="28"/>
        </w:rPr>
        <w:t>и</w:t>
      </w:r>
      <w:r w:rsidR="00B5101E" w:rsidRPr="00B5101E">
        <w:rPr>
          <w:sz w:val="28"/>
          <w:szCs w:val="28"/>
        </w:rPr>
        <w:t xml:space="preserve">ваемой образовательной программы </w:t>
      </w:r>
      <w:r w:rsidR="00B5101E" w:rsidRPr="00184BC5">
        <w:rPr>
          <w:sz w:val="28"/>
          <w:szCs w:val="28"/>
        </w:rPr>
        <w:t>в порядке, установленном локальными нормати</w:t>
      </w:r>
      <w:r w:rsidR="00B5101E" w:rsidRPr="00184BC5">
        <w:rPr>
          <w:sz w:val="28"/>
          <w:szCs w:val="28"/>
        </w:rPr>
        <w:t>в</w:t>
      </w:r>
      <w:r w:rsidR="00B5101E" w:rsidRPr="00184BC5">
        <w:rPr>
          <w:sz w:val="28"/>
          <w:szCs w:val="28"/>
        </w:rPr>
        <w:t>ными актами</w:t>
      </w:r>
      <w:r w:rsidR="009E795D">
        <w:rPr>
          <w:sz w:val="28"/>
          <w:szCs w:val="28"/>
        </w:rPr>
        <w:t xml:space="preserve"> Школы</w:t>
      </w:r>
      <w:r w:rsidR="00B5101E" w:rsidRPr="00184BC5">
        <w:rPr>
          <w:sz w:val="28"/>
          <w:szCs w:val="28"/>
        </w:rPr>
        <w:t>;</w:t>
      </w:r>
    </w:p>
    <w:p w:rsidR="00B22996" w:rsidRDefault="00C83409" w:rsidP="000B38B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632A5">
        <w:rPr>
          <w:sz w:val="28"/>
          <w:szCs w:val="28"/>
        </w:rPr>
        <w:t>) </w:t>
      </w:r>
      <w:r w:rsidR="00B5101E" w:rsidRPr="002B1EF8">
        <w:rPr>
          <w:sz w:val="28"/>
          <w:szCs w:val="28"/>
        </w:rPr>
        <w:t xml:space="preserve">освоение </w:t>
      </w:r>
      <w:r w:rsidR="00B5101E" w:rsidRPr="00B5101E">
        <w:rPr>
          <w:sz w:val="28"/>
          <w:szCs w:val="28"/>
        </w:rPr>
        <w:t>наряду с учебными предметами, курсами, дисциплинами (м</w:t>
      </w:r>
      <w:r w:rsidR="00B5101E" w:rsidRPr="00B5101E">
        <w:rPr>
          <w:sz w:val="28"/>
          <w:szCs w:val="28"/>
        </w:rPr>
        <w:t>о</w:t>
      </w:r>
      <w:r w:rsidR="00B5101E" w:rsidRPr="00B5101E">
        <w:rPr>
          <w:sz w:val="28"/>
          <w:szCs w:val="28"/>
        </w:rPr>
        <w:t xml:space="preserve">дулями) </w:t>
      </w:r>
      <w:r w:rsidR="00B5101E" w:rsidRPr="002B1EF8">
        <w:rPr>
          <w:sz w:val="28"/>
          <w:szCs w:val="28"/>
        </w:rPr>
        <w:t>по осваиваемой</w:t>
      </w:r>
      <w:r w:rsidR="00B5101E" w:rsidRPr="00B5101E">
        <w:rPr>
          <w:sz w:val="28"/>
          <w:szCs w:val="28"/>
        </w:rPr>
        <w:t xml:space="preserve"> обр</w:t>
      </w:r>
      <w:r w:rsidR="00B5101E" w:rsidRPr="00B5101E">
        <w:rPr>
          <w:sz w:val="28"/>
          <w:szCs w:val="28"/>
        </w:rPr>
        <w:t>а</w:t>
      </w:r>
      <w:r w:rsidR="00B5101E" w:rsidRPr="00B5101E">
        <w:rPr>
          <w:sz w:val="28"/>
          <w:szCs w:val="28"/>
        </w:rPr>
        <w:t xml:space="preserve">зовательной программе </w:t>
      </w:r>
      <w:r w:rsidR="00B5101E" w:rsidRPr="00C83409">
        <w:rPr>
          <w:sz w:val="28"/>
          <w:szCs w:val="28"/>
        </w:rPr>
        <w:t>любых других учебных предметов, курсов, дисциплин (модулей), преподаваем</w:t>
      </w:r>
      <w:r w:rsidR="00B5101E" w:rsidRPr="00B5101E">
        <w:rPr>
          <w:sz w:val="28"/>
          <w:szCs w:val="28"/>
        </w:rPr>
        <w:t>ых в</w:t>
      </w:r>
      <w:r w:rsidR="002B1EF8">
        <w:rPr>
          <w:sz w:val="28"/>
          <w:szCs w:val="28"/>
        </w:rPr>
        <w:t xml:space="preserve"> Школе</w:t>
      </w:r>
      <w:r w:rsidR="00B5101E" w:rsidRPr="00B5101E">
        <w:rPr>
          <w:sz w:val="28"/>
          <w:szCs w:val="28"/>
        </w:rPr>
        <w:t>, в устано</w:t>
      </w:r>
      <w:r w:rsidR="00B5101E" w:rsidRPr="00B5101E">
        <w:rPr>
          <w:sz w:val="28"/>
          <w:szCs w:val="28"/>
        </w:rPr>
        <w:t>в</w:t>
      </w:r>
      <w:r w:rsidR="00B5101E" w:rsidRPr="00B5101E">
        <w:rPr>
          <w:sz w:val="28"/>
          <w:szCs w:val="28"/>
        </w:rPr>
        <w:t>ленном ею порядке, а также преподаваемых в других организациях, осущест</w:t>
      </w:r>
      <w:r w:rsidR="00B5101E" w:rsidRPr="00B5101E">
        <w:rPr>
          <w:sz w:val="28"/>
          <w:szCs w:val="28"/>
        </w:rPr>
        <w:t>в</w:t>
      </w:r>
      <w:r w:rsidR="00B5101E" w:rsidRPr="00B5101E">
        <w:rPr>
          <w:sz w:val="28"/>
          <w:szCs w:val="28"/>
        </w:rPr>
        <w:t>ляющих образовательную деятельность, учебных предметов, курсов, дисци</w:t>
      </w:r>
      <w:r w:rsidR="00B5101E" w:rsidRPr="00B5101E">
        <w:rPr>
          <w:sz w:val="28"/>
          <w:szCs w:val="28"/>
        </w:rPr>
        <w:t>п</w:t>
      </w:r>
      <w:r w:rsidR="00B5101E" w:rsidRPr="00B5101E">
        <w:rPr>
          <w:sz w:val="28"/>
          <w:szCs w:val="28"/>
        </w:rPr>
        <w:t>лин (моду</w:t>
      </w:r>
      <w:r w:rsidR="00495E9D">
        <w:rPr>
          <w:sz w:val="28"/>
          <w:szCs w:val="28"/>
        </w:rPr>
        <w:t>лей);</w:t>
      </w:r>
      <w:r w:rsidR="00B5101E" w:rsidRPr="00B5101E">
        <w:rPr>
          <w:sz w:val="28"/>
          <w:szCs w:val="28"/>
        </w:rPr>
        <w:t xml:space="preserve"> </w:t>
      </w:r>
    </w:p>
    <w:p w:rsidR="000B38BF" w:rsidRPr="00B5101E" w:rsidRDefault="00C83409" w:rsidP="003B24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632A5">
        <w:rPr>
          <w:sz w:val="28"/>
          <w:szCs w:val="28"/>
        </w:rPr>
        <w:t>) </w:t>
      </w:r>
      <w:r w:rsidR="00B5101E" w:rsidRPr="00274F05">
        <w:rPr>
          <w:sz w:val="28"/>
          <w:szCs w:val="28"/>
        </w:rPr>
        <w:t>зачет</w:t>
      </w:r>
      <w:r w:rsidR="00274F05">
        <w:rPr>
          <w:sz w:val="28"/>
          <w:szCs w:val="28"/>
        </w:rPr>
        <w:t xml:space="preserve"> Школой </w:t>
      </w:r>
      <w:r w:rsidR="00B5101E" w:rsidRPr="00B5101E">
        <w:rPr>
          <w:sz w:val="28"/>
          <w:szCs w:val="28"/>
        </w:rPr>
        <w:t xml:space="preserve">в установленном ею порядке </w:t>
      </w:r>
      <w:r w:rsidR="00B5101E" w:rsidRPr="00274F05">
        <w:rPr>
          <w:sz w:val="28"/>
          <w:szCs w:val="28"/>
        </w:rPr>
        <w:t>результатов освоения</w:t>
      </w:r>
      <w:r w:rsidR="00B5101E" w:rsidRPr="00B5101E">
        <w:rPr>
          <w:sz w:val="28"/>
          <w:szCs w:val="28"/>
        </w:rPr>
        <w:t xml:space="preserve"> об</w:t>
      </w:r>
      <w:r w:rsidR="00B5101E" w:rsidRPr="00B5101E">
        <w:rPr>
          <w:sz w:val="28"/>
          <w:szCs w:val="28"/>
        </w:rPr>
        <w:t>у</w:t>
      </w:r>
      <w:r w:rsidR="00B5101E" w:rsidRPr="00B5101E">
        <w:rPr>
          <w:sz w:val="28"/>
          <w:szCs w:val="28"/>
        </w:rPr>
        <w:t>чающимися учебных предметов, курсов, дисциплин (модулей), дополнител</w:t>
      </w:r>
      <w:r w:rsidR="00B5101E" w:rsidRPr="00B5101E">
        <w:rPr>
          <w:sz w:val="28"/>
          <w:szCs w:val="28"/>
        </w:rPr>
        <w:t>ь</w:t>
      </w:r>
      <w:r w:rsidR="00B5101E" w:rsidRPr="00B5101E">
        <w:rPr>
          <w:sz w:val="28"/>
          <w:szCs w:val="28"/>
        </w:rPr>
        <w:t xml:space="preserve">ных образовательных </w:t>
      </w:r>
      <w:r w:rsidR="00B5101E" w:rsidRPr="00C83409">
        <w:rPr>
          <w:sz w:val="28"/>
          <w:szCs w:val="28"/>
        </w:rPr>
        <w:t>программ в других организациях,</w:t>
      </w:r>
      <w:r w:rsidR="00B5101E" w:rsidRPr="00B5101E">
        <w:rPr>
          <w:sz w:val="28"/>
          <w:szCs w:val="28"/>
        </w:rPr>
        <w:t xml:space="preserve"> осуществляющих обр</w:t>
      </w:r>
      <w:r w:rsidR="00B5101E" w:rsidRPr="00B5101E">
        <w:rPr>
          <w:sz w:val="28"/>
          <w:szCs w:val="28"/>
        </w:rPr>
        <w:t>а</w:t>
      </w:r>
      <w:r w:rsidR="00B5101E" w:rsidRPr="00B5101E">
        <w:rPr>
          <w:sz w:val="28"/>
          <w:szCs w:val="28"/>
        </w:rPr>
        <w:t>зовательную деятел</w:t>
      </w:r>
      <w:r w:rsidR="00B5101E" w:rsidRPr="00B5101E">
        <w:rPr>
          <w:sz w:val="28"/>
          <w:szCs w:val="28"/>
        </w:rPr>
        <w:t>ь</w:t>
      </w:r>
      <w:r w:rsidR="00B5101E" w:rsidRPr="00B5101E">
        <w:rPr>
          <w:sz w:val="28"/>
          <w:szCs w:val="28"/>
        </w:rPr>
        <w:t>ность;</w:t>
      </w:r>
    </w:p>
    <w:p w:rsidR="00B5101E" w:rsidRPr="005373C3" w:rsidRDefault="003B2454" w:rsidP="003226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5632A5">
        <w:rPr>
          <w:sz w:val="28"/>
          <w:szCs w:val="28"/>
        </w:rPr>
        <w:t>) </w:t>
      </w:r>
      <w:r w:rsidR="00B5101E" w:rsidRPr="005373C3">
        <w:rPr>
          <w:sz w:val="28"/>
          <w:szCs w:val="28"/>
        </w:rPr>
        <w:t>уважение человеческого достоинства, защиту от всех форм физическ</w:t>
      </w:r>
      <w:r w:rsidR="00B5101E" w:rsidRPr="005373C3">
        <w:rPr>
          <w:sz w:val="28"/>
          <w:szCs w:val="28"/>
        </w:rPr>
        <w:t>о</w:t>
      </w:r>
      <w:r w:rsidR="00B5101E" w:rsidRPr="005373C3">
        <w:rPr>
          <w:sz w:val="28"/>
          <w:szCs w:val="28"/>
        </w:rPr>
        <w:t>го и психического насилия, оскорбления личности, охрану жизни и зд</w:t>
      </w:r>
      <w:r w:rsidR="00B5101E" w:rsidRPr="005373C3">
        <w:rPr>
          <w:sz w:val="28"/>
          <w:szCs w:val="28"/>
        </w:rPr>
        <w:t>о</w:t>
      </w:r>
      <w:r w:rsidR="00B5101E" w:rsidRPr="005373C3">
        <w:rPr>
          <w:sz w:val="28"/>
          <w:szCs w:val="28"/>
        </w:rPr>
        <w:t>ровья;</w:t>
      </w:r>
    </w:p>
    <w:p w:rsidR="00B5101E" w:rsidRPr="00B5101E" w:rsidRDefault="003B2454" w:rsidP="00071D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632A5">
        <w:rPr>
          <w:sz w:val="28"/>
          <w:szCs w:val="28"/>
        </w:rPr>
        <w:t>) </w:t>
      </w:r>
      <w:r w:rsidR="00B5101E" w:rsidRPr="005373C3">
        <w:rPr>
          <w:sz w:val="28"/>
          <w:szCs w:val="28"/>
        </w:rPr>
        <w:t>свободу совести, информации,</w:t>
      </w:r>
      <w:r w:rsidR="00B5101E" w:rsidRPr="00B5101E">
        <w:rPr>
          <w:sz w:val="28"/>
          <w:szCs w:val="28"/>
        </w:rPr>
        <w:t xml:space="preserve"> свободное выражение собственных взглядов и убеждений;</w:t>
      </w:r>
    </w:p>
    <w:p w:rsidR="000B38BF" w:rsidRPr="00B5101E" w:rsidRDefault="003B2454" w:rsidP="000B38B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632A5">
        <w:rPr>
          <w:sz w:val="28"/>
          <w:szCs w:val="28"/>
        </w:rPr>
        <w:t>) </w:t>
      </w:r>
      <w:r w:rsidR="00B5101E" w:rsidRPr="005373C3">
        <w:rPr>
          <w:sz w:val="28"/>
          <w:szCs w:val="28"/>
        </w:rPr>
        <w:t>каникулы</w:t>
      </w:r>
      <w:r w:rsidR="005373C3">
        <w:rPr>
          <w:sz w:val="28"/>
          <w:szCs w:val="28"/>
        </w:rPr>
        <w:t xml:space="preserve"> –</w:t>
      </w:r>
      <w:r w:rsidR="00B5101E" w:rsidRPr="00B5101E">
        <w:rPr>
          <w:sz w:val="28"/>
          <w:szCs w:val="28"/>
        </w:rPr>
        <w:t xml:space="preserve"> плановые перерывы при получении образования для отд</w:t>
      </w:r>
      <w:r w:rsidR="00B5101E" w:rsidRPr="00B5101E">
        <w:rPr>
          <w:sz w:val="28"/>
          <w:szCs w:val="28"/>
        </w:rPr>
        <w:t>ы</w:t>
      </w:r>
      <w:r w:rsidR="00B5101E" w:rsidRPr="00B5101E">
        <w:rPr>
          <w:sz w:val="28"/>
          <w:szCs w:val="28"/>
        </w:rPr>
        <w:t>ха и иных социальных целей в соответствии с законодательством об образов</w:t>
      </w:r>
      <w:r w:rsidR="00B5101E" w:rsidRPr="00B5101E">
        <w:rPr>
          <w:sz w:val="28"/>
          <w:szCs w:val="28"/>
        </w:rPr>
        <w:t>а</w:t>
      </w:r>
      <w:r w:rsidR="00B5101E" w:rsidRPr="00B5101E">
        <w:rPr>
          <w:sz w:val="28"/>
          <w:szCs w:val="28"/>
        </w:rPr>
        <w:t>нии и кале</w:t>
      </w:r>
      <w:r w:rsidR="00B5101E" w:rsidRPr="00B5101E">
        <w:rPr>
          <w:sz w:val="28"/>
          <w:szCs w:val="28"/>
        </w:rPr>
        <w:t>н</w:t>
      </w:r>
      <w:r w:rsidR="00B5101E" w:rsidRPr="00B5101E">
        <w:rPr>
          <w:sz w:val="28"/>
          <w:szCs w:val="28"/>
        </w:rPr>
        <w:t>дарным учебным графиком;</w:t>
      </w:r>
    </w:p>
    <w:p w:rsidR="0069463B" w:rsidRPr="00B5101E" w:rsidRDefault="00303EE5" w:rsidP="006946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632A5">
        <w:rPr>
          <w:sz w:val="28"/>
          <w:szCs w:val="28"/>
        </w:rPr>
        <w:t>) </w:t>
      </w:r>
      <w:r w:rsidR="00B5101E" w:rsidRPr="003B2454">
        <w:rPr>
          <w:sz w:val="28"/>
          <w:szCs w:val="28"/>
        </w:rPr>
        <w:t xml:space="preserve">ознакомление </w:t>
      </w:r>
      <w:r w:rsidR="0069463B" w:rsidRPr="003B2454">
        <w:rPr>
          <w:sz w:val="28"/>
          <w:szCs w:val="28"/>
        </w:rPr>
        <w:t>со свидетельством о государственной регистрации,</w:t>
      </w:r>
      <w:r w:rsidR="0069463B" w:rsidRPr="00B5101E">
        <w:rPr>
          <w:sz w:val="28"/>
          <w:szCs w:val="28"/>
        </w:rPr>
        <w:t xml:space="preserve"> </w:t>
      </w:r>
      <w:r w:rsidR="00B5101E" w:rsidRPr="00B5101E">
        <w:rPr>
          <w:sz w:val="28"/>
          <w:szCs w:val="28"/>
        </w:rPr>
        <w:t>с у</w:t>
      </w:r>
      <w:r w:rsidR="00B5101E" w:rsidRPr="00B5101E">
        <w:rPr>
          <w:sz w:val="28"/>
          <w:szCs w:val="28"/>
        </w:rPr>
        <w:t>с</w:t>
      </w:r>
      <w:r w:rsidR="00B5101E" w:rsidRPr="00B5101E">
        <w:rPr>
          <w:sz w:val="28"/>
          <w:szCs w:val="28"/>
        </w:rPr>
        <w:t>тавом, с лицензией на осуществление образовательной деятельности, с уче</w:t>
      </w:r>
      <w:r w:rsidR="00B5101E" w:rsidRPr="00B5101E">
        <w:rPr>
          <w:sz w:val="28"/>
          <w:szCs w:val="28"/>
        </w:rPr>
        <w:t>б</w:t>
      </w:r>
      <w:r w:rsidR="00B5101E" w:rsidRPr="00B5101E">
        <w:rPr>
          <w:sz w:val="28"/>
          <w:szCs w:val="28"/>
        </w:rPr>
        <w:t>ной документацией, другими документами, регламентирующими организацию и осущест</w:t>
      </w:r>
      <w:r w:rsidR="00B5101E" w:rsidRPr="00B5101E">
        <w:rPr>
          <w:sz w:val="28"/>
          <w:szCs w:val="28"/>
        </w:rPr>
        <w:t>в</w:t>
      </w:r>
      <w:r w:rsidR="00B5101E" w:rsidRPr="00B5101E">
        <w:rPr>
          <w:sz w:val="28"/>
          <w:szCs w:val="28"/>
        </w:rPr>
        <w:t>ление образовательной деятельности в</w:t>
      </w:r>
      <w:r w:rsidR="00F91E42">
        <w:rPr>
          <w:sz w:val="28"/>
          <w:szCs w:val="28"/>
        </w:rPr>
        <w:t xml:space="preserve"> Школе</w:t>
      </w:r>
      <w:r w:rsidR="00B5101E" w:rsidRPr="00B5101E">
        <w:rPr>
          <w:sz w:val="28"/>
          <w:szCs w:val="28"/>
        </w:rPr>
        <w:t>;</w:t>
      </w:r>
    </w:p>
    <w:p w:rsidR="0069463B" w:rsidRPr="001F4DED" w:rsidRDefault="00187D3A" w:rsidP="006946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5632A5">
        <w:rPr>
          <w:sz w:val="28"/>
          <w:szCs w:val="28"/>
        </w:rPr>
        <w:t>) </w:t>
      </w:r>
      <w:r w:rsidR="00B5101E" w:rsidRPr="007A2DE9">
        <w:rPr>
          <w:sz w:val="28"/>
          <w:szCs w:val="28"/>
        </w:rPr>
        <w:t xml:space="preserve">бесплатное </w:t>
      </w:r>
      <w:r w:rsidR="00B5101E" w:rsidRPr="001F4DED">
        <w:rPr>
          <w:sz w:val="28"/>
          <w:szCs w:val="28"/>
        </w:rPr>
        <w:t>пользование</w:t>
      </w:r>
      <w:r w:rsidR="005F4DC1" w:rsidRPr="001F4DED">
        <w:rPr>
          <w:sz w:val="28"/>
          <w:szCs w:val="28"/>
        </w:rPr>
        <w:t xml:space="preserve"> </w:t>
      </w:r>
      <w:r w:rsidR="00B5101E" w:rsidRPr="001F4DED">
        <w:rPr>
          <w:sz w:val="28"/>
          <w:szCs w:val="28"/>
        </w:rPr>
        <w:t xml:space="preserve">библиотечно-информационными ресурсами, </w:t>
      </w:r>
      <w:r w:rsidR="00B5101E" w:rsidRPr="005A5F30">
        <w:rPr>
          <w:sz w:val="28"/>
          <w:szCs w:val="28"/>
        </w:rPr>
        <w:t>учебной</w:t>
      </w:r>
      <w:r w:rsidR="005A5F30" w:rsidRPr="005A5F30">
        <w:rPr>
          <w:sz w:val="28"/>
          <w:szCs w:val="28"/>
        </w:rPr>
        <w:t xml:space="preserve"> </w:t>
      </w:r>
      <w:r w:rsidR="00B5101E" w:rsidRPr="005A5F30">
        <w:rPr>
          <w:sz w:val="28"/>
          <w:szCs w:val="28"/>
        </w:rPr>
        <w:t>базой</w:t>
      </w:r>
      <w:r w:rsidR="007A2DE9" w:rsidRPr="001F4DED">
        <w:rPr>
          <w:sz w:val="28"/>
          <w:szCs w:val="28"/>
        </w:rPr>
        <w:t xml:space="preserve"> Школы</w:t>
      </w:r>
      <w:r w:rsidR="00B5101E" w:rsidRPr="001F4DED">
        <w:rPr>
          <w:sz w:val="28"/>
          <w:szCs w:val="28"/>
        </w:rPr>
        <w:t>;</w:t>
      </w:r>
    </w:p>
    <w:p w:rsidR="00834FEF" w:rsidRDefault="00187D3A" w:rsidP="00834F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5632A5">
        <w:rPr>
          <w:sz w:val="28"/>
          <w:szCs w:val="28"/>
        </w:rPr>
        <w:t>) </w:t>
      </w:r>
      <w:r w:rsidR="00B5101E" w:rsidRPr="007A2DE9">
        <w:rPr>
          <w:sz w:val="28"/>
          <w:szCs w:val="28"/>
        </w:rPr>
        <w:t>развитие своих творческих способностей и и</w:t>
      </w:r>
      <w:r w:rsidR="00B5101E" w:rsidRPr="007A2DE9">
        <w:rPr>
          <w:sz w:val="28"/>
          <w:szCs w:val="28"/>
        </w:rPr>
        <w:t>н</w:t>
      </w:r>
      <w:r w:rsidR="00B5101E" w:rsidRPr="007A2DE9">
        <w:rPr>
          <w:sz w:val="28"/>
          <w:szCs w:val="28"/>
        </w:rPr>
        <w:t>тересов,</w:t>
      </w:r>
      <w:r w:rsidR="00B5101E" w:rsidRPr="00B5101E">
        <w:rPr>
          <w:sz w:val="28"/>
          <w:szCs w:val="28"/>
        </w:rPr>
        <w:t xml:space="preserve"> включая </w:t>
      </w:r>
      <w:r w:rsidR="00B5101E" w:rsidRPr="007A2DE9">
        <w:rPr>
          <w:sz w:val="28"/>
          <w:szCs w:val="28"/>
        </w:rPr>
        <w:t>участие в конкурсах, олимпиадах, в</w:t>
      </w:r>
      <w:r w:rsidR="00B5101E" w:rsidRPr="007A2DE9">
        <w:rPr>
          <w:sz w:val="28"/>
          <w:szCs w:val="28"/>
        </w:rPr>
        <w:t>ы</w:t>
      </w:r>
      <w:r w:rsidR="00B5101E" w:rsidRPr="007A2DE9">
        <w:rPr>
          <w:sz w:val="28"/>
          <w:szCs w:val="28"/>
        </w:rPr>
        <w:t>ставках, смотрах</w:t>
      </w:r>
      <w:r w:rsidR="00834FEF">
        <w:rPr>
          <w:sz w:val="28"/>
          <w:szCs w:val="28"/>
        </w:rPr>
        <w:t xml:space="preserve">, </w:t>
      </w:r>
      <w:r w:rsidR="00834FEF" w:rsidRPr="00834FEF">
        <w:rPr>
          <w:sz w:val="28"/>
          <w:szCs w:val="28"/>
        </w:rPr>
        <w:t>в том числе в других массовых мер</w:t>
      </w:r>
      <w:r w:rsidR="00834FEF" w:rsidRPr="00834FEF">
        <w:rPr>
          <w:sz w:val="28"/>
          <w:szCs w:val="28"/>
        </w:rPr>
        <w:t>о</w:t>
      </w:r>
      <w:r w:rsidR="00834FEF" w:rsidRPr="00834FEF">
        <w:rPr>
          <w:sz w:val="28"/>
          <w:szCs w:val="28"/>
        </w:rPr>
        <w:t>приятиях</w:t>
      </w:r>
      <w:r w:rsidR="007A2DE9" w:rsidRPr="007A2DE9">
        <w:rPr>
          <w:sz w:val="28"/>
          <w:szCs w:val="28"/>
        </w:rPr>
        <w:t>;</w:t>
      </w:r>
      <w:r w:rsidR="00B5101E" w:rsidRPr="00B5101E">
        <w:rPr>
          <w:sz w:val="28"/>
          <w:szCs w:val="28"/>
        </w:rPr>
        <w:t xml:space="preserve"> </w:t>
      </w:r>
    </w:p>
    <w:p w:rsidR="00B5101E" w:rsidRPr="00B5101E" w:rsidRDefault="00187D3A" w:rsidP="003226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B4FCD">
        <w:rPr>
          <w:sz w:val="28"/>
          <w:szCs w:val="28"/>
        </w:rPr>
        <w:t>) </w:t>
      </w:r>
      <w:r w:rsidR="00B5101E" w:rsidRPr="00630888">
        <w:rPr>
          <w:sz w:val="28"/>
          <w:szCs w:val="28"/>
        </w:rPr>
        <w:t>поощрение за успехи</w:t>
      </w:r>
      <w:r w:rsidR="00B5101E" w:rsidRPr="00B5101E">
        <w:rPr>
          <w:sz w:val="28"/>
          <w:szCs w:val="28"/>
        </w:rPr>
        <w:t xml:space="preserve"> в учебной, обществе</w:t>
      </w:r>
      <w:r w:rsidR="00B5101E" w:rsidRPr="00B5101E">
        <w:rPr>
          <w:sz w:val="28"/>
          <w:szCs w:val="28"/>
        </w:rPr>
        <w:t>н</w:t>
      </w:r>
      <w:r w:rsidR="00B5101E" w:rsidRPr="00B5101E">
        <w:rPr>
          <w:sz w:val="28"/>
          <w:szCs w:val="28"/>
        </w:rPr>
        <w:t xml:space="preserve">ной, </w:t>
      </w:r>
      <w:r w:rsidR="00B5101E" w:rsidRPr="00630888">
        <w:rPr>
          <w:sz w:val="28"/>
          <w:szCs w:val="28"/>
        </w:rPr>
        <w:t>научной,</w:t>
      </w:r>
      <w:r w:rsidR="00B5101E" w:rsidRPr="00B5101E">
        <w:rPr>
          <w:sz w:val="28"/>
          <w:szCs w:val="28"/>
        </w:rPr>
        <w:t xml:space="preserve"> творческой, экспериментальной и инновацио</w:t>
      </w:r>
      <w:r w:rsidR="00B5101E" w:rsidRPr="00B5101E">
        <w:rPr>
          <w:sz w:val="28"/>
          <w:szCs w:val="28"/>
        </w:rPr>
        <w:t>н</w:t>
      </w:r>
      <w:r w:rsidR="00B5101E" w:rsidRPr="00B5101E">
        <w:rPr>
          <w:sz w:val="28"/>
          <w:szCs w:val="28"/>
        </w:rPr>
        <w:t>ной деятельности;</w:t>
      </w:r>
    </w:p>
    <w:p w:rsidR="00B5101E" w:rsidRPr="001F4DED" w:rsidRDefault="00187D3A" w:rsidP="003226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3B4FCD">
        <w:rPr>
          <w:sz w:val="28"/>
          <w:szCs w:val="28"/>
        </w:rPr>
        <w:t>) </w:t>
      </w:r>
      <w:r w:rsidR="00B5101E" w:rsidRPr="00B5101E">
        <w:rPr>
          <w:sz w:val="28"/>
          <w:szCs w:val="28"/>
        </w:rPr>
        <w:t xml:space="preserve">получение </w:t>
      </w:r>
      <w:r w:rsidR="00B5101E" w:rsidRPr="00630888">
        <w:rPr>
          <w:sz w:val="28"/>
          <w:szCs w:val="28"/>
        </w:rPr>
        <w:t>информации</w:t>
      </w:r>
      <w:r w:rsidR="00B5101E" w:rsidRPr="00B5101E">
        <w:rPr>
          <w:sz w:val="28"/>
          <w:szCs w:val="28"/>
        </w:rPr>
        <w:t xml:space="preserve"> от </w:t>
      </w:r>
      <w:r w:rsidR="00630888">
        <w:rPr>
          <w:sz w:val="28"/>
          <w:szCs w:val="28"/>
        </w:rPr>
        <w:t xml:space="preserve">Школы </w:t>
      </w:r>
      <w:r w:rsidR="00B5101E" w:rsidRPr="001F4DED">
        <w:rPr>
          <w:sz w:val="28"/>
          <w:szCs w:val="28"/>
        </w:rPr>
        <w:t>о положении в сфере занятости н</w:t>
      </w:r>
      <w:r w:rsidR="00B5101E" w:rsidRPr="001F4DED">
        <w:rPr>
          <w:sz w:val="28"/>
          <w:szCs w:val="28"/>
        </w:rPr>
        <w:t>а</w:t>
      </w:r>
      <w:r w:rsidR="00B5101E" w:rsidRPr="001F4DED">
        <w:rPr>
          <w:sz w:val="28"/>
          <w:szCs w:val="28"/>
        </w:rPr>
        <w:t>селения Российской Федерации по осваиваемым ими направлениям подгото</w:t>
      </w:r>
      <w:r w:rsidR="00B5101E" w:rsidRPr="001F4DED">
        <w:rPr>
          <w:sz w:val="28"/>
          <w:szCs w:val="28"/>
        </w:rPr>
        <w:t>в</w:t>
      </w:r>
      <w:r w:rsidR="00B5101E" w:rsidRPr="001F4DED">
        <w:rPr>
          <w:sz w:val="28"/>
          <w:szCs w:val="28"/>
        </w:rPr>
        <w:t>ки;</w:t>
      </w:r>
    </w:p>
    <w:p w:rsidR="00A53DB7" w:rsidRPr="00CE519F" w:rsidRDefault="00187D3A" w:rsidP="00A53DB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B4FCD">
        <w:rPr>
          <w:sz w:val="28"/>
          <w:szCs w:val="28"/>
        </w:rPr>
        <w:t>) </w:t>
      </w:r>
      <w:r w:rsidR="00B5101E" w:rsidRPr="00B5101E">
        <w:rPr>
          <w:sz w:val="28"/>
          <w:szCs w:val="28"/>
        </w:rPr>
        <w:t xml:space="preserve">иные академические права, предусмотренные </w:t>
      </w:r>
      <w:r w:rsidR="00630888" w:rsidRPr="00834FEF">
        <w:rPr>
          <w:sz w:val="28"/>
          <w:szCs w:val="28"/>
        </w:rPr>
        <w:t>Федеральным законом от 29.12.2012 № 273-ФЗ «Об образовании в Российской Федерации»</w:t>
      </w:r>
      <w:r w:rsidR="00B5101E" w:rsidRPr="00834FEF">
        <w:rPr>
          <w:sz w:val="28"/>
          <w:szCs w:val="28"/>
        </w:rPr>
        <w:t xml:space="preserve">, </w:t>
      </w:r>
      <w:r w:rsidR="00B5101E" w:rsidRPr="00B5101E">
        <w:rPr>
          <w:sz w:val="28"/>
          <w:szCs w:val="28"/>
        </w:rPr>
        <w:t xml:space="preserve">иными нормативными правовыми актами Российской Федерации, </w:t>
      </w:r>
      <w:r w:rsidR="00B5101E" w:rsidRPr="00CE519F">
        <w:rPr>
          <w:sz w:val="28"/>
          <w:szCs w:val="28"/>
        </w:rPr>
        <w:t>локальными норм</w:t>
      </w:r>
      <w:r w:rsidR="00B5101E" w:rsidRPr="00CE519F">
        <w:rPr>
          <w:sz w:val="28"/>
          <w:szCs w:val="28"/>
        </w:rPr>
        <w:t>а</w:t>
      </w:r>
      <w:r w:rsidR="00B5101E" w:rsidRPr="00CE519F">
        <w:rPr>
          <w:sz w:val="28"/>
          <w:szCs w:val="28"/>
        </w:rPr>
        <w:t>ти</w:t>
      </w:r>
      <w:r w:rsidR="00B5101E" w:rsidRPr="00CE519F">
        <w:rPr>
          <w:sz w:val="28"/>
          <w:szCs w:val="28"/>
        </w:rPr>
        <w:t>в</w:t>
      </w:r>
      <w:r w:rsidR="00B5101E" w:rsidRPr="00CE519F">
        <w:rPr>
          <w:sz w:val="28"/>
          <w:szCs w:val="28"/>
        </w:rPr>
        <w:t>ными актами</w:t>
      </w:r>
      <w:r w:rsidR="00C90FEE" w:rsidRPr="00CE519F">
        <w:rPr>
          <w:sz w:val="28"/>
          <w:szCs w:val="28"/>
        </w:rPr>
        <w:t xml:space="preserve"> Школы</w:t>
      </w:r>
      <w:r w:rsidR="00B5101E" w:rsidRPr="00CE519F">
        <w:rPr>
          <w:sz w:val="28"/>
          <w:szCs w:val="28"/>
        </w:rPr>
        <w:t>.</w:t>
      </w:r>
    </w:p>
    <w:p w:rsidR="00D74773" w:rsidRPr="00F04BAC" w:rsidRDefault="00CE519F" w:rsidP="00071D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5.4. </w:t>
      </w:r>
      <w:r w:rsidR="00B5101E" w:rsidRPr="00B5101E">
        <w:rPr>
          <w:sz w:val="28"/>
          <w:szCs w:val="28"/>
        </w:rPr>
        <w:t xml:space="preserve">Обучающиеся имеют право на посещение </w:t>
      </w:r>
      <w:r w:rsidR="00B5101E" w:rsidRPr="007C1387">
        <w:rPr>
          <w:sz w:val="28"/>
          <w:szCs w:val="28"/>
        </w:rPr>
        <w:t>по своему выбору мер</w:t>
      </w:r>
      <w:r w:rsidR="00B5101E" w:rsidRPr="007C1387">
        <w:rPr>
          <w:sz w:val="28"/>
          <w:szCs w:val="28"/>
        </w:rPr>
        <w:t>о</w:t>
      </w:r>
      <w:r w:rsidR="00B5101E" w:rsidRPr="007C1387">
        <w:rPr>
          <w:sz w:val="28"/>
          <w:szCs w:val="28"/>
        </w:rPr>
        <w:t>приятий,</w:t>
      </w:r>
      <w:r w:rsidR="00B5101E" w:rsidRPr="00B5101E">
        <w:rPr>
          <w:sz w:val="28"/>
          <w:szCs w:val="28"/>
        </w:rPr>
        <w:t xml:space="preserve"> которые проводятся в</w:t>
      </w:r>
      <w:r w:rsidR="007C1387">
        <w:rPr>
          <w:sz w:val="28"/>
          <w:szCs w:val="28"/>
        </w:rPr>
        <w:t xml:space="preserve"> Школе</w:t>
      </w:r>
      <w:r w:rsidR="00B5101E" w:rsidRPr="00B5101E">
        <w:rPr>
          <w:sz w:val="28"/>
          <w:szCs w:val="28"/>
        </w:rPr>
        <w:t xml:space="preserve">, и </w:t>
      </w:r>
      <w:r w:rsidR="00B5101E" w:rsidRPr="007C1387">
        <w:rPr>
          <w:sz w:val="28"/>
          <w:szCs w:val="28"/>
        </w:rPr>
        <w:t>не предусмотрены учебным планом, в поря</w:t>
      </w:r>
      <w:r w:rsidR="00B5101E" w:rsidRPr="007C1387">
        <w:rPr>
          <w:sz w:val="28"/>
          <w:szCs w:val="28"/>
        </w:rPr>
        <w:t>д</w:t>
      </w:r>
      <w:r w:rsidR="00B5101E" w:rsidRPr="007C1387">
        <w:rPr>
          <w:sz w:val="28"/>
          <w:szCs w:val="28"/>
        </w:rPr>
        <w:t>ке, установленном локальными нормативными актами</w:t>
      </w:r>
      <w:r w:rsidR="00B514F1">
        <w:rPr>
          <w:sz w:val="28"/>
          <w:szCs w:val="28"/>
        </w:rPr>
        <w:t xml:space="preserve"> Школы</w:t>
      </w:r>
      <w:r w:rsidR="00B5101E" w:rsidRPr="007C1387">
        <w:rPr>
          <w:sz w:val="28"/>
          <w:szCs w:val="28"/>
        </w:rPr>
        <w:t>.</w:t>
      </w:r>
      <w:r w:rsidR="00EC38E7">
        <w:rPr>
          <w:sz w:val="28"/>
          <w:szCs w:val="28"/>
        </w:rPr>
        <w:t xml:space="preserve"> </w:t>
      </w:r>
      <w:bookmarkStart w:id="15" w:name="Охрана_здоровья_обучающихся"/>
      <w:bookmarkEnd w:id="15"/>
    </w:p>
    <w:p w:rsidR="00602AA1" w:rsidRDefault="00C7629E" w:rsidP="00D74773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</w:t>
      </w:r>
      <w:r w:rsidR="007461E3">
        <w:rPr>
          <w:bCs/>
          <w:sz w:val="28"/>
          <w:szCs w:val="28"/>
        </w:rPr>
        <w:t>5. </w:t>
      </w:r>
      <w:r w:rsidR="00602AA1" w:rsidRPr="000E170C">
        <w:rPr>
          <w:bCs/>
          <w:sz w:val="28"/>
          <w:szCs w:val="28"/>
        </w:rPr>
        <w:t>Обучающиеся обязаны:</w:t>
      </w:r>
    </w:p>
    <w:p w:rsidR="00602AA1" w:rsidRPr="00187D3A" w:rsidRDefault="00B22302" w:rsidP="00187D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="00602AA1" w:rsidRPr="00602AA1">
        <w:rPr>
          <w:sz w:val="28"/>
          <w:szCs w:val="28"/>
        </w:rPr>
        <w:t>добросовестно осваивать образовательную программу, выполнять и</w:t>
      </w:r>
      <w:r w:rsidR="00602AA1" w:rsidRPr="00602AA1">
        <w:rPr>
          <w:sz w:val="28"/>
          <w:szCs w:val="28"/>
        </w:rPr>
        <w:t>н</w:t>
      </w:r>
      <w:r w:rsidR="00602AA1" w:rsidRPr="00602AA1">
        <w:rPr>
          <w:sz w:val="28"/>
          <w:szCs w:val="28"/>
        </w:rPr>
        <w:t>дивидуальный учебный план, в том числе посещать предусмотренные учебным планом или индивидуальным учебным планом учебные з</w:t>
      </w:r>
      <w:r w:rsidR="00602AA1" w:rsidRPr="00602AA1">
        <w:rPr>
          <w:sz w:val="28"/>
          <w:szCs w:val="28"/>
        </w:rPr>
        <w:t>а</w:t>
      </w:r>
      <w:r w:rsidR="00602AA1" w:rsidRPr="00602AA1">
        <w:rPr>
          <w:sz w:val="28"/>
          <w:szCs w:val="28"/>
        </w:rPr>
        <w:t>нятия, осуществлять самостоятельную подготовку к занятиям, выполнять задания, данные педагог</w:t>
      </w:r>
      <w:r w:rsidR="00602AA1" w:rsidRPr="00602AA1">
        <w:rPr>
          <w:sz w:val="28"/>
          <w:szCs w:val="28"/>
        </w:rPr>
        <w:t>и</w:t>
      </w:r>
      <w:r w:rsidR="00602AA1" w:rsidRPr="00602AA1">
        <w:rPr>
          <w:sz w:val="28"/>
          <w:szCs w:val="28"/>
        </w:rPr>
        <w:t xml:space="preserve">ческими работниками в рамках </w:t>
      </w:r>
      <w:r w:rsidR="00CF6D6D">
        <w:rPr>
          <w:sz w:val="28"/>
          <w:szCs w:val="28"/>
        </w:rPr>
        <w:t>дополнительной обще</w:t>
      </w:r>
      <w:r w:rsidR="00602AA1" w:rsidRPr="00187D3A">
        <w:rPr>
          <w:sz w:val="28"/>
          <w:szCs w:val="28"/>
        </w:rPr>
        <w:t>образовательной пр</w:t>
      </w:r>
      <w:r w:rsidR="00602AA1" w:rsidRPr="00187D3A">
        <w:rPr>
          <w:sz w:val="28"/>
          <w:szCs w:val="28"/>
        </w:rPr>
        <w:t>о</w:t>
      </w:r>
      <w:r w:rsidR="00602AA1" w:rsidRPr="00187D3A">
        <w:rPr>
          <w:sz w:val="28"/>
          <w:szCs w:val="28"/>
        </w:rPr>
        <w:t>граммы;</w:t>
      </w:r>
    </w:p>
    <w:p w:rsidR="00602AA1" w:rsidRPr="00602AA1" w:rsidRDefault="00B22302" w:rsidP="00602A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="00602AA1" w:rsidRPr="00602AA1">
        <w:rPr>
          <w:sz w:val="28"/>
          <w:szCs w:val="28"/>
        </w:rPr>
        <w:t xml:space="preserve">выполнять требования </w:t>
      </w:r>
      <w:r w:rsidR="00812CC1">
        <w:rPr>
          <w:sz w:val="28"/>
          <w:szCs w:val="28"/>
        </w:rPr>
        <w:t xml:space="preserve">настоящего </w:t>
      </w:r>
      <w:r w:rsidR="00602AA1" w:rsidRPr="00602AA1">
        <w:rPr>
          <w:sz w:val="28"/>
          <w:szCs w:val="28"/>
        </w:rPr>
        <w:t>устава</w:t>
      </w:r>
      <w:r w:rsidR="00812CC1">
        <w:rPr>
          <w:sz w:val="28"/>
          <w:szCs w:val="28"/>
        </w:rPr>
        <w:t>, п</w:t>
      </w:r>
      <w:r w:rsidR="00602AA1" w:rsidRPr="00602AA1">
        <w:rPr>
          <w:sz w:val="28"/>
          <w:szCs w:val="28"/>
        </w:rPr>
        <w:t>равил внутреннего расп</w:t>
      </w:r>
      <w:r w:rsidR="00602AA1" w:rsidRPr="00602AA1">
        <w:rPr>
          <w:sz w:val="28"/>
          <w:szCs w:val="28"/>
        </w:rPr>
        <w:t>о</w:t>
      </w:r>
      <w:r w:rsidR="00602AA1" w:rsidRPr="00602AA1">
        <w:rPr>
          <w:sz w:val="28"/>
          <w:szCs w:val="28"/>
        </w:rPr>
        <w:t xml:space="preserve">рядка и иных </w:t>
      </w:r>
      <w:r w:rsidR="00602AA1" w:rsidRPr="00802DD2">
        <w:rPr>
          <w:sz w:val="28"/>
          <w:szCs w:val="28"/>
        </w:rPr>
        <w:t>локальных нормативных актов</w:t>
      </w:r>
      <w:r w:rsidR="00602AA1" w:rsidRPr="00602AA1">
        <w:rPr>
          <w:sz w:val="28"/>
          <w:szCs w:val="28"/>
        </w:rPr>
        <w:t xml:space="preserve"> по вопросам организации и ос</w:t>
      </w:r>
      <w:r w:rsidR="00602AA1" w:rsidRPr="00602AA1">
        <w:rPr>
          <w:sz w:val="28"/>
          <w:szCs w:val="28"/>
        </w:rPr>
        <w:t>у</w:t>
      </w:r>
      <w:r w:rsidR="00602AA1" w:rsidRPr="00602AA1">
        <w:rPr>
          <w:sz w:val="28"/>
          <w:szCs w:val="28"/>
        </w:rPr>
        <w:t>ществления образовательной деятельн</w:t>
      </w:r>
      <w:r w:rsidR="00602AA1" w:rsidRPr="00602AA1">
        <w:rPr>
          <w:sz w:val="28"/>
          <w:szCs w:val="28"/>
        </w:rPr>
        <w:t>о</w:t>
      </w:r>
      <w:r w:rsidR="00602AA1" w:rsidRPr="00602AA1">
        <w:rPr>
          <w:sz w:val="28"/>
          <w:szCs w:val="28"/>
        </w:rPr>
        <w:t>сти;</w:t>
      </w:r>
    </w:p>
    <w:p w:rsidR="007E1B64" w:rsidRDefault="00B22302" w:rsidP="00812CC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="00602AA1" w:rsidRPr="00602AA1">
        <w:rPr>
          <w:sz w:val="28"/>
          <w:szCs w:val="28"/>
        </w:rPr>
        <w:t>заботиться о сохранении и об укреплении сво</w:t>
      </w:r>
      <w:r w:rsidR="00602AA1" w:rsidRPr="00602AA1">
        <w:rPr>
          <w:sz w:val="28"/>
          <w:szCs w:val="28"/>
        </w:rPr>
        <w:t>е</w:t>
      </w:r>
      <w:r w:rsidR="00602AA1" w:rsidRPr="00602AA1">
        <w:rPr>
          <w:sz w:val="28"/>
          <w:szCs w:val="28"/>
        </w:rPr>
        <w:t xml:space="preserve">го </w:t>
      </w:r>
      <w:r w:rsidR="00602AA1" w:rsidRPr="00802DD2">
        <w:rPr>
          <w:sz w:val="28"/>
          <w:szCs w:val="28"/>
        </w:rPr>
        <w:t xml:space="preserve">здоровья, стремиться </w:t>
      </w:r>
    </w:p>
    <w:p w:rsidR="00812CC1" w:rsidRPr="00802DD2" w:rsidRDefault="00602AA1" w:rsidP="007E1B64">
      <w:pPr>
        <w:jc w:val="both"/>
        <w:rPr>
          <w:sz w:val="28"/>
          <w:szCs w:val="28"/>
        </w:rPr>
      </w:pPr>
      <w:r w:rsidRPr="00802DD2">
        <w:rPr>
          <w:sz w:val="28"/>
          <w:szCs w:val="28"/>
        </w:rPr>
        <w:t>к нравственному, духовному и физическому развитию и самосовершенствов</w:t>
      </w:r>
      <w:r w:rsidRPr="00802DD2">
        <w:rPr>
          <w:sz w:val="28"/>
          <w:szCs w:val="28"/>
        </w:rPr>
        <w:t>а</w:t>
      </w:r>
      <w:r w:rsidRPr="00802DD2">
        <w:rPr>
          <w:sz w:val="28"/>
          <w:szCs w:val="28"/>
        </w:rPr>
        <w:t>нию;</w:t>
      </w:r>
    </w:p>
    <w:p w:rsidR="00602AA1" w:rsidRPr="00752C74" w:rsidRDefault="00B22302" w:rsidP="00602A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</w:t>
      </w:r>
      <w:r w:rsidR="00602AA1" w:rsidRPr="00752C74">
        <w:rPr>
          <w:sz w:val="28"/>
          <w:szCs w:val="28"/>
        </w:rPr>
        <w:t>уважать честь и достоинство других обучающихся и работников</w:t>
      </w:r>
      <w:r w:rsidR="00752C74">
        <w:rPr>
          <w:sz w:val="28"/>
          <w:szCs w:val="28"/>
        </w:rPr>
        <w:t xml:space="preserve"> Шк</w:t>
      </w:r>
      <w:r w:rsidR="00752C74">
        <w:rPr>
          <w:sz w:val="28"/>
          <w:szCs w:val="28"/>
        </w:rPr>
        <w:t>о</w:t>
      </w:r>
      <w:r w:rsidR="00752C74">
        <w:rPr>
          <w:sz w:val="28"/>
          <w:szCs w:val="28"/>
        </w:rPr>
        <w:t>лы</w:t>
      </w:r>
      <w:r w:rsidR="00602AA1" w:rsidRPr="00602AA1">
        <w:rPr>
          <w:sz w:val="28"/>
          <w:szCs w:val="28"/>
        </w:rPr>
        <w:t xml:space="preserve">, </w:t>
      </w:r>
      <w:r w:rsidR="00602AA1" w:rsidRPr="00752C74">
        <w:rPr>
          <w:sz w:val="28"/>
          <w:szCs w:val="28"/>
        </w:rPr>
        <w:t>не создавать препятствий для получения образования другими обучающ</w:t>
      </w:r>
      <w:r w:rsidR="00602AA1" w:rsidRPr="00752C74">
        <w:rPr>
          <w:sz w:val="28"/>
          <w:szCs w:val="28"/>
        </w:rPr>
        <w:t>и</w:t>
      </w:r>
      <w:r w:rsidR="00602AA1" w:rsidRPr="00752C74">
        <w:rPr>
          <w:sz w:val="28"/>
          <w:szCs w:val="28"/>
        </w:rPr>
        <w:t>мися;</w:t>
      </w:r>
    </w:p>
    <w:p w:rsidR="00602AA1" w:rsidRPr="00602AA1" w:rsidRDefault="00B22302" w:rsidP="00602A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 </w:t>
      </w:r>
      <w:r w:rsidR="00602AA1" w:rsidRPr="00403D7A">
        <w:rPr>
          <w:sz w:val="28"/>
          <w:szCs w:val="28"/>
        </w:rPr>
        <w:t>бережно относиться к имуществу</w:t>
      </w:r>
      <w:r w:rsidR="00602AA1" w:rsidRPr="00602AA1">
        <w:rPr>
          <w:sz w:val="28"/>
          <w:szCs w:val="28"/>
        </w:rPr>
        <w:t xml:space="preserve"> </w:t>
      </w:r>
      <w:r w:rsidR="00D54372">
        <w:rPr>
          <w:sz w:val="28"/>
          <w:szCs w:val="28"/>
        </w:rPr>
        <w:t>Школы.</w:t>
      </w:r>
    </w:p>
    <w:p w:rsidR="000E170C" w:rsidRDefault="00C7629E" w:rsidP="00F8332A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5.</w:t>
      </w:r>
      <w:r w:rsidR="007461E3">
        <w:rPr>
          <w:bCs/>
          <w:sz w:val="28"/>
          <w:szCs w:val="28"/>
        </w:rPr>
        <w:t>6. </w:t>
      </w:r>
      <w:r w:rsidR="008163A6">
        <w:rPr>
          <w:sz w:val="28"/>
          <w:szCs w:val="28"/>
        </w:rPr>
        <w:t>И</w:t>
      </w:r>
      <w:r w:rsidR="00602AA1" w:rsidRPr="00403D7A">
        <w:rPr>
          <w:sz w:val="28"/>
          <w:szCs w:val="28"/>
        </w:rPr>
        <w:t>ные обязанности</w:t>
      </w:r>
      <w:r w:rsidR="00602AA1" w:rsidRPr="00602AA1">
        <w:rPr>
          <w:sz w:val="28"/>
          <w:szCs w:val="28"/>
        </w:rPr>
        <w:t xml:space="preserve"> обучающихся, </w:t>
      </w:r>
      <w:r w:rsidR="00602AA1" w:rsidRPr="00403D7A">
        <w:rPr>
          <w:sz w:val="28"/>
          <w:szCs w:val="28"/>
        </w:rPr>
        <w:t>не предусмотренные</w:t>
      </w:r>
      <w:r w:rsidR="00602AA1" w:rsidRPr="00602AA1">
        <w:rPr>
          <w:color w:val="FF0000"/>
          <w:sz w:val="28"/>
          <w:szCs w:val="28"/>
        </w:rPr>
        <w:t xml:space="preserve"> </w:t>
      </w:r>
      <w:r w:rsidR="00D72850" w:rsidRPr="005A5F30">
        <w:rPr>
          <w:bCs/>
          <w:sz w:val="28"/>
          <w:szCs w:val="28"/>
        </w:rPr>
        <w:t>пун</w:t>
      </w:r>
      <w:r w:rsidR="007461E3" w:rsidRPr="005A5F30">
        <w:rPr>
          <w:bCs/>
          <w:sz w:val="28"/>
          <w:szCs w:val="28"/>
        </w:rPr>
        <w:t>ктом</w:t>
      </w:r>
      <w:r w:rsidR="00D72850" w:rsidRPr="005A5F30">
        <w:rPr>
          <w:bCs/>
          <w:sz w:val="28"/>
          <w:szCs w:val="28"/>
        </w:rPr>
        <w:t xml:space="preserve"> 5.5</w:t>
      </w:r>
      <w:r w:rsidR="008163A6" w:rsidRPr="005A5F30">
        <w:rPr>
          <w:bCs/>
          <w:sz w:val="28"/>
          <w:szCs w:val="28"/>
        </w:rPr>
        <w:t xml:space="preserve">. </w:t>
      </w:r>
      <w:r w:rsidR="008163A6" w:rsidRPr="005A5F30">
        <w:rPr>
          <w:sz w:val="28"/>
          <w:szCs w:val="28"/>
        </w:rPr>
        <w:t>настоящего раздела</w:t>
      </w:r>
      <w:r w:rsidR="00403D7A" w:rsidRPr="005A5F30">
        <w:rPr>
          <w:sz w:val="28"/>
          <w:szCs w:val="28"/>
        </w:rPr>
        <w:t xml:space="preserve">, </w:t>
      </w:r>
      <w:r w:rsidR="00602AA1" w:rsidRPr="005A5F30">
        <w:rPr>
          <w:sz w:val="28"/>
          <w:szCs w:val="28"/>
        </w:rPr>
        <w:t>устана</w:t>
      </w:r>
      <w:r w:rsidR="00602AA1" w:rsidRPr="005A5F30">
        <w:rPr>
          <w:sz w:val="28"/>
          <w:szCs w:val="28"/>
        </w:rPr>
        <w:t>в</w:t>
      </w:r>
      <w:r w:rsidR="00602AA1" w:rsidRPr="005A5F30">
        <w:rPr>
          <w:sz w:val="28"/>
          <w:szCs w:val="28"/>
        </w:rPr>
        <w:t xml:space="preserve">ливаются </w:t>
      </w:r>
      <w:r w:rsidR="00F77B32" w:rsidRPr="005A5F30">
        <w:rPr>
          <w:sz w:val="28"/>
          <w:szCs w:val="28"/>
        </w:rPr>
        <w:t>Федеральным законом от 29.12.2012 №</w:t>
      </w:r>
      <w:r w:rsidR="00F77B32" w:rsidRPr="00812CC1">
        <w:rPr>
          <w:sz w:val="28"/>
          <w:szCs w:val="28"/>
        </w:rPr>
        <w:t xml:space="preserve"> 273-ФЗ «Об образовании в Российской Федерации»,</w:t>
      </w:r>
      <w:r w:rsidR="00F77B32">
        <w:rPr>
          <w:sz w:val="28"/>
          <w:szCs w:val="28"/>
        </w:rPr>
        <w:t xml:space="preserve"> </w:t>
      </w:r>
      <w:r w:rsidR="00602AA1" w:rsidRPr="0093469C">
        <w:rPr>
          <w:sz w:val="28"/>
          <w:szCs w:val="28"/>
        </w:rPr>
        <w:t>иными федеральными з</w:t>
      </w:r>
      <w:r w:rsidR="00602AA1" w:rsidRPr="0093469C">
        <w:rPr>
          <w:sz w:val="28"/>
          <w:szCs w:val="28"/>
        </w:rPr>
        <w:t>а</w:t>
      </w:r>
      <w:r w:rsidR="00602AA1" w:rsidRPr="0093469C">
        <w:rPr>
          <w:sz w:val="28"/>
          <w:szCs w:val="28"/>
        </w:rPr>
        <w:t>конами,</w:t>
      </w:r>
      <w:r w:rsidR="00602AA1" w:rsidRPr="0093469C">
        <w:rPr>
          <w:color w:val="FF0000"/>
          <w:sz w:val="28"/>
          <w:szCs w:val="28"/>
        </w:rPr>
        <w:t xml:space="preserve"> </w:t>
      </w:r>
      <w:r w:rsidR="00602AA1" w:rsidRPr="00D72850">
        <w:rPr>
          <w:sz w:val="28"/>
          <w:szCs w:val="28"/>
        </w:rPr>
        <w:t>договором об обр</w:t>
      </w:r>
      <w:r w:rsidR="00602AA1" w:rsidRPr="00D72850">
        <w:rPr>
          <w:sz w:val="28"/>
          <w:szCs w:val="28"/>
        </w:rPr>
        <w:t>а</w:t>
      </w:r>
      <w:r w:rsidR="00602AA1" w:rsidRPr="00D72850">
        <w:rPr>
          <w:sz w:val="28"/>
          <w:szCs w:val="28"/>
        </w:rPr>
        <w:t>зовании (при его наличии).</w:t>
      </w:r>
    </w:p>
    <w:p w:rsidR="00071D3B" w:rsidRDefault="007461E3" w:rsidP="00F8332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5.7</w:t>
      </w:r>
      <w:r w:rsidR="009A6D8C">
        <w:rPr>
          <w:sz w:val="28"/>
          <w:szCs w:val="28"/>
        </w:rPr>
        <w:t>. </w:t>
      </w:r>
      <w:r w:rsidR="00071D3B" w:rsidRPr="00B5101E">
        <w:rPr>
          <w:sz w:val="28"/>
          <w:szCs w:val="28"/>
        </w:rPr>
        <w:t xml:space="preserve">Привлечение </w:t>
      </w:r>
      <w:r w:rsidR="00071D3B" w:rsidRPr="00B514F1">
        <w:rPr>
          <w:sz w:val="28"/>
          <w:szCs w:val="28"/>
        </w:rPr>
        <w:t>обучающихся без их согласия и несовершеннолетних обучающихся без согласия их р</w:t>
      </w:r>
      <w:r w:rsidR="00071D3B" w:rsidRPr="00B514F1">
        <w:rPr>
          <w:sz w:val="28"/>
          <w:szCs w:val="28"/>
        </w:rPr>
        <w:t>о</w:t>
      </w:r>
      <w:r w:rsidR="00071D3B" w:rsidRPr="00B514F1">
        <w:rPr>
          <w:sz w:val="28"/>
          <w:szCs w:val="28"/>
        </w:rPr>
        <w:t>дителей</w:t>
      </w:r>
      <w:r w:rsidR="00071D3B" w:rsidRPr="00B5101E">
        <w:rPr>
          <w:sz w:val="28"/>
          <w:szCs w:val="28"/>
        </w:rPr>
        <w:t xml:space="preserve"> (законных представителей) </w:t>
      </w:r>
      <w:r w:rsidR="00071D3B" w:rsidRPr="007C1387">
        <w:rPr>
          <w:sz w:val="28"/>
          <w:szCs w:val="28"/>
        </w:rPr>
        <w:t>к труду, не предусмотренному образовательной программой, запрещ</w:t>
      </w:r>
      <w:r w:rsidR="00071D3B" w:rsidRPr="007C1387">
        <w:rPr>
          <w:sz w:val="28"/>
          <w:szCs w:val="28"/>
        </w:rPr>
        <w:t>а</w:t>
      </w:r>
      <w:r w:rsidR="00071D3B" w:rsidRPr="007C1387">
        <w:rPr>
          <w:sz w:val="28"/>
          <w:szCs w:val="28"/>
        </w:rPr>
        <w:t>ется.</w:t>
      </w:r>
    </w:p>
    <w:p w:rsidR="00071D3B" w:rsidRPr="00D72850" w:rsidRDefault="007461E3" w:rsidP="00F8332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5.8</w:t>
      </w:r>
      <w:r w:rsidR="009A6D8C">
        <w:rPr>
          <w:sz w:val="28"/>
          <w:szCs w:val="28"/>
        </w:rPr>
        <w:t>. </w:t>
      </w:r>
      <w:r w:rsidR="00071D3B" w:rsidRPr="00941C54">
        <w:rPr>
          <w:sz w:val="28"/>
          <w:szCs w:val="28"/>
        </w:rPr>
        <w:t>Принуждение</w:t>
      </w:r>
      <w:r w:rsidR="00071D3B" w:rsidRPr="00B5101E">
        <w:rPr>
          <w:sz w:val="28"/>
          <w:szCs w:val="28"/>
        </w:rPr>
        <w:t xml:space="preserve"> обучающихся</w:t>
      </w:r>
      <w:r w:rsidR="00071D3B">
        <w:rPr>
          <w:sz w:val="28"/>
          <w:szCs w:val="28"/>
        </w:rPr>
        <w:t xml:space="preserve"> </w:t>
      </w:r>
      <w:r w:rsidR="00071D3B" w:rsidRPr="00941C54">
        <w:rPr>
          <w:sz w:val="28"/>
          <w:szCs w:val="28"/>
        </w:rPr>
        <w:t>к вступлению в общественные объед</w:t>
      </w:r>
      <w:r w:rsidR="00071D3B" w:rsidRPr="00941C54">
        <w:rPr>
          <w:sz w:val="28"/>
          <w:szCs w:val="28"/>
        </w:rPr>
        <w:t>и</w:t>
      </w:r>
      <w:r w:rsidR="00071D3B" w:rsidRPr="00941C54">
        <w:rPr>
          <w:sz w:val="28"/>
          <w:szCs w:val="28"/>
        </w:rPr>
        <w:t>нения, в том числе в политические партии, а также принудительное привлеч</w:t>
      </w:r>
      <w:r w:rsidR="00071D3B" w:rsidRPr="00941C54">
        <w:rPr>
          <w:sz w:val="28"/>
          <w:szCs w:val="28"/>
        </w:rPr>
        <w:t>е</w:t>
      </w:r>
      <w:r w:rsidR="00071D3B" w:rsidRPr="00941C54">
        <w:rPr>
          <w:sz w:val="28"/>
          <w:szCs w:val="28"/>
        </w:rPr>
        <w:t>ние их к де</w:t>
      </w:r>
      <w:r w:rsidR="00071D3B" w:rsidRPr="00941C54">
        <w:rPr>
          <w:sz w:val="28"/>
          <w:szCs w:val="28"/>
        </w:rPr>
        <w:t>я</w:t>
      </w:r>
      <w:r w:rsidR="00071D3B" w:rsidRPr="00941C54">
        <w:rPr>
          <w:sz w:val="28"/>
          <w:szCs w:val="28"/>
        </w:rPr>
        <w:t>тельности эт</w:t>
      </w:r>
      <w:r w:rsidR="00071D3B" w:rsidRPr="00B5101E">
        <w:rPr>
          <w:sz w:val="28"/>
          <w:szCs w:val="28"/>
        </w:rPr>
        <w:t xml:space="preserve">их объединений и </w:t>
      </w:r>
      <w:r w:rsidR="00071D3B" w:rsidRPr="00941C54">
        <w:rPr>
          <w:sz w:val="28"/>
          <w:szCs w:val="28"/>
        </w:rPr>
        <w:t>учас</w:t>
      </w:r>
      <w:r w:rsidR="008D40C3">
        <w:rPr>
          <w:sz w:val="28"/>
          <w:szCs w:val="28"/>
        </w:rPr>
        <w:t>тию в агитационных ко</w:t>
      </w:r>
      <w:r w:rsidR="00071D3B" w:rsidRPr="00941C54">
        <w:rPr>
          <w:sz w:val="28"/>
          <w:szCs w:val="28"/>
        </w:rPr>
        <w:t>мпаниях и пол</w:t>
      </w:r>
      <w:r w:rsidR="00071D3B" w:rsidRPr="00941C54">
        <w:rPr>
          <w:sz w:val="28"/>
          <w:szCs w:val="28"/>
        </w:rPr>
        <w:t>и</w:t>
      </w:r>
      <w:r w:rsidR="00071D3B" w:rsidRPr="00941C54">
        <w:rPr>
          <w:sz w:val="28"/>
          <w:szCs w:val="28"/>
        </w:rPr>
        <w:t>тических акциях не допускается.</w:t>
      </w:r>
    </w:p>
    <w:p w:rsidR="00597FD6" w:rsidRDefault="00C2073B" w:rsidP="00597FD6">
      <w:pPr>
        <w:ind w:firstLine="709"/>
        <w:jc w:val="both"/>
        <w:rPr>
          <w:sz w:val="28"/>
          <w:szCs w:val="28"/>
        </w:rPr>
      </w:pPr>
      <w:r w:rsidRPr="007461E3">
        <w:rPr>
          <w:sz w:val="28"/>
          <w:szCs w:val="28"/>
        </w:rPr>
        <w:t>5.</w:t>
      </w:r>
      <w:r w:rsidR="007461E3" w:rsidRPr="007461E3">
        <w:rPr>
          <w:sz w:val="28"/>
          <w:szCs w:val="28"/>
        </w:rPr>
        <w:t>9.</w:t>
      </w:r>
      <w:r w:rsidR="007461E3">
        <w:rPr>
          <w:color w:val="FF0000"/>
          <w:sz w:val="28"/>
          <w:szCs w:val="28"/>
        </w:rPr>
        <w:t> </w:t>
      </w:r>
      <w:r w:rsidR="00597FD6" w:rsidRPr="00D72850">
        <w:rPr>
          <w:sz w:val="28"/>
          <w:szCs w:val="28"/>
        </w:rPr>
        <w:t>Дисциплина в Школе поддерживается на основе уважения человеч</w:t>
      </w:r>
      <w:r w:rsidR="00597FD6" w:rsidRPr="00D72850">
        <w:rPr>
          <w:sz w:val="28"/>
          <w:szCs w:val="28"/>
        </w:rPr>
        <w:t>е</w:t>
      </w:r>
      <w:r w:rsidR="00597FD6" w:rsidRPr="00D72850">
        <w:rPr>
          <w:sz w:val="28"/>
          <w:szCs w:val="28"/>
        </w:rPr>
        <w:t>ского достоинства обучающихся, педагогических работников</w:t>
      </w:r>
      <w:r w:rsidR="00597FD6" w:rsidRPr="00597FD6">
        <w:rPr>
          <w:sz w:val="28"/>
          <w:szCs w:val="28"/>
        </w:rPr>
        <w:t>. Применение ф</w:t>
      </w:r>
      <w:r w:rsidR="00597FD6" w:rsidRPr="00597FD6">
        <w:rPr>
          <w:sz w:val="28"/>
          <w:szCs w:val="28"/>
        </w:rPr>
        <w:t>и</w:t>
      </w:r>
      <w:r w:rsidR="00597FD6" w:rsidRPr="00597FD6">
        <w:rPr>
          <w:sz w:val="28"/>
          <w:szCs w:val="28"/>
        </w:rPr>
        <w:t>зического и (или) психического насилия по отношению к обучающимся не д</w:t>
      </w:r>
      <w:r w:rsidR="00597FD6" w:rsidRPr="00597FD6">
        <w:rPr>
          <w:sz w:val="28"/>
          <w:szCs w:val="28"/>
        </w:rPr>
        <w:t>о</w:t>
      </w:r>
      <w:r w:rsidR="00597FD6" w:rsidRPr="00597FD6">
        <w:rPr>
          <w:sz w:val="28"/>
          <w:szCs w:val="28"/>
        </w:rPr>
        <w:t>пускается.</w:t>
      </w:r>
    </w:p>
    <w:p w:rsidR="008B71BE" w:rsidRDefault="00C2073B" w:rsidP="008B71B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7461E3">
        <w:rPr>
          <w:sz w:val="28"/>
          <w:szCs w:val="28"/>
        </w:rPr>
        <w:t>10. </w:t>
      </w:r>
      <w:r w:rsidR="0019789E" w:rsidRPr="0019789E">
        <w:rPr>
          <w:sz w:val="28"/>
          <w:szCs w:val="28"/>
        </w:rPr>
        <w:t xml:space="preserve">За неисполнение или нарушение </w:t>
      </w:r>
      <w:r w:rsidR="0019789E">
        <w:rPr>
          <w:sz w:val="28"/>
          <w:szCs w:val="28"/>
        </w:rPr>
        <w:t xml:space="preserve">настоящего </w:t>
      </w:r>
      <w:r w:rsidR="0019789E" w:rsidRPr="0019789E">
        <w:rPr>
          <w:sz w:val="28"/>
          <w:szCs w:val="28"/>
        </w:rPr>
        <w:t>устава, правил вну</w:t>
      </w:r>
      <w:r w:rsidR="0019789E" w:rsidRPr="0019789E">
        <w:rPr>
          <w:sz w:val="28"/>
          <w:szCs w:val="28"/>
        </w:rPr>
        <w:t>т</w:t>
      </w:r>
      <w:r w:rsidR="0019789E" w:rsidRPr="0019789E">
        <w:rPr>
          <w:sz w:val="28"/>
          <w:szCs w:val="28"/>
        </w:rPr>
        <w:t>реннего распорядка и иных локальных нормативных актов по вопросам орган</w:t>
      </w:r>
      <w:r w:rsidR="0019789E" w:rsidRPr="0019789E">
        <w:rPr>
          <w:sz w:val="28"/>
          <w:szCs w:val="28"/>
        </w:rPr>
        <w:t>и</w:t>
      </w:r>
      <w:r w:rsidR="0019789E" w:rsidRPr="0019789E">
        <w:rPr>
          <w:sz w:val="28"/>
          <w:szCs w:val="28"/>
        </w:rPr>
        <w:t>зации и осуществления образовательной деятельности к обуч</w:t>
      </w:r>
      <w:r w:rsidR="0019789E" w:rsidRPr="0019789E">
        <w:rPr>
          <w:sz w:val="28"/>
          <w:szCs w:val="28"/>
        </w:rPr>
        <w:t>а</w:t>
      </w:r>
      <w:r w:rsidR="0019789E" w:rsidRPr="0019789E">
        <w:rPr>
          <w:sz w:val="28"/>
          <w:szCs w:val="28"/>
        </w:rPr>
        <w:t>ющимся могут быть применены меры дисци</w:t>
      </w:r>
      <w:r w:rsidR="0019789E">
        <w:rPr>
          <w:sz w:val="28"/>
          <w:szCs w:val="28"/>
        </w:rPr>
        <w:t>плинарного взыскания –</w:t>
      </w:r>
      <w:r w:rsidR="0019789E" w:rsidRPr="0019789E">
        <w:rPr>
          <w:sz w:val="28"/>
          <w:szCs w:val="28"/>
        </w:rPr>
        <w:t xml:space="preserve"> замечание, выговор, о</w:t>
      </w:r>
      <w:r w:rsidR="0019789E" w:rsidRPr="0019789E">
        <w:rPr>
          <w:sz w:val="28"/>
          <w:szCs w:val="28"/>
        </w:rPr>
        <w:t>т</w:t>
      </w:r>
      <w:r w:rsidR="0019789E" w:rsidRPr="0019789E">
        <w:rPr>
          <w:sz w:val="28"/>
          <w:szCs w:val="28"/>
        </w:rPr>
        <w:t>числ</w:t>
      </w:r>
      <w:r w:rsidR="0019789E" w:rsidRPr="0019789E">
        <w:rPr>
          <w:sz w:val="28"/>
          <w:szCs w:val="28"/>
        </w:rPr>
        <w:t>е</w:t>
      </w:r>
      <w:r w:rsidR="0019789E" w:rsidRPr="0019789E">
        <w:rPr>
          <w:sz w:val="28"/>
          <w:szCs w:val="28"/>
        </w:rPr>
        <w:t>ние из</w:t>
      </w:r>
      <w:r w:rsidR="0019789E">
        <w:rPr>
          <w:sz w:val="28"/>
          <w:szCs w:val="28"/>
        </w:rPr>
        <w:t xml:space="preserve"> Школы</w:t>
      </w:r>
      <w:r w:rsidR="0019789E" w:rsidRPr="0019789E">
        <w:rPr>
          <w:sz w:val="28"/>
          <w:szCs w:val="28"/>
        </w:rPr>
        <w:t>.</w:t>
      </w:r>
    </w:p>
    <w:p w:rsidR="00E408FA" w:rsidRPr="00E408FA" w:rsidRDefault="007461E3" w:rsidP="008B71B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5.11. </w:t>
      </w:r>
      <w:r w:rsidR="00E408FA" w:rsidRPr="00E408FA">
        <w:rPr>
          <w:sz w:val="28"/>
          <w:szCs w:val="28"/>
        </w:rPr>
        <w:t>Обучающийся, родители (законные представители) несовершенн</w:t>
      </w:r>
      <w:r w:rsidR="00E408FA" w:rsidRPr="00E408FA">
        <w:rPr>
          <w:sz w:val="28"/>
          <w:szCs w:val="28"/>
        </w:rPr>
        <w:t>о</w:t>
      </w:r>
      <w:r w:rsidR="00E408FA" w:rsidRPr="00E408FA">
        <w:rPr>
          <w:sz w:val="28"/>
          <w:szCs w:val="28"/>
        </w:rPr>
        <w:t>летнего обучающегося вправе обжаловать в комиссию по урегулированию сп</w:t>
      </w:r>
      <w:r w:rsidR="00E408FA" w:rsidRPr="00E408FA">
        <w:rPr>
          <w:sz w:val="28"/>
          <w:szCs w:val="28"/>
        </w:rPr>
        <w:t>о</w:t>
      </w:r>
      <w:r w:rsidR="00E408FA" w:rsidRPr="00E408FA">
        <w:rPr>
          <w:sz w:val="28"/>
          <w:szCs w:val="28"/>
        </w:rPr>
        <w:t>ров между участниками образовательных отношений меры дисциплинарного взыскания и их применение к обуч</w:t>
      </w:r>
      <w:r w:rsidR="00E408FA" w:rsidRPr="00E408FA">
        <w:rPr>
          <w:sz w:val="28"/>
          <w:szCs w:val="28"/>
        </w:rPr>
        <w:t>а</w:t>
      </w:r>
      <w:r w:rsidR="00E408FA" w:rsidRPr="00E408FA">
        <w:rPr>
          <w:sz w:val="28"/>
          <w:szCs w:val="28"/>
        </w:rPr>
        <w:t>ющемуся.</w:t>
      </w:r>
    </w:p>
    <w:p w:rsidR="009146A3" w:rsidRPr="007461E3" w:rsidRDefault="00785A54" w:rsidP="007461E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E408FA" w:rsidRPr="00E408FA">
        <w:rPr>
          <w:sz w:val="28"/>
          <w:szCs w:val="28"/>
        </w:rPr>
        <w:t>.</w:t>
      </w:r>
      <w:r w:rsidR="007461E3">
        <w:rPr>
          <w:sz w:val="28"/>
          <w:szCs w:val="28"/>
        </w:rPr>
        <w:t>12. </w:t>
      </w:r>
      <w:r w:rsidR="00E408FA" w:rsidRPr="00785A54">
        <w:rPr>
          <w:sz w:val="28"/>
          <w:szCs w:val="28"/>
        </w:rPr>
        <w:t>Порядок применения к обучающимся и снятия с обучающихся мер дисциплинарного взыскания устанавливается федеральным органом исполн</w:t>
      </w:r>
      <w:r w:rsidR="00E408FA" w:rsidRPr="00785A54">
        <w:rPr>
          <w:sz w:val="28"/>
          <w:szCs w:val="28"/>
        </w:rPr>
        <w:t>и</w:t>
      </w:r>
      <w:r w:rsidR="00E408FA" w:rsidRPr="00785A54">
        <w:rPr>
          <w:sz w:val="28"/>
          <w:szCs w:val="28"/>
        </w:rPr>
        <w:t>тельной власти, осуществляющим функции по выработке государственной п</w:t>
      </w:r>
      <w:r w:rsidR="00E408FA" w:rsidRPr="00785A54">
        <w:rPr>
          <w:sz w:val="28"/>
          <w:szCs w:val="28"/>
        </w:rPr>
        <w:t>о</w:t>
      </w:r>
      <w:r w:rsidR="00E408FA" w:rsidRPr="00785A54">
        <w:rPr>
          <w:sz w:val="28"/>
          <w:szCs w:val="28"/>
        </w:rPr>
        <w:t>литики и нормативно-правовому регулированию в сфере образов</w:t>
      </w:r>
      <w:r w:rsidR="00E408FA" w:rsidRPr="00785A54">
        <w:rPr>
          <w:sz w:val="28"/>
          <w:szCs w:val="28"/>
        </w:rPr>
        <w:t>а</w:t>
      </w:r>
      <w:r w:rsidR="00E408FA" w:rsidRPr="00785A54">
        <w:rPr>
          <w:sz w:val="28"/>
          <w:szCs w:val="28"/>
        </w:rPr>
        <w:t>ния.</w:t>
      </w:r>
    </w:p>
    <w:p w:rsidR="00466F0C" w:rsidRPr="00CB690F" w:rsidRDefault="007461E3" w:rsidP="007E1B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5.13. </w:t>
      </w:r>
      <w:r w:rsidR="00466F0C" w:rsidRPr="00FF2F8F">
        <w:rPr>
          <w:sz w:val="28"/>
          <w:szCs w:val="28"/>
        </w:rPr>
        <w:t>Родители (законные представители)</w:t>
      </w:r>
      <w:r w:rsidR="00466F0C" w:rsidRPr="00466F0C">
        <w:rPr>
          <w:sz w:val="28"/>
          <w:szCs w:val="28"/>
        </w:rPr>
        <w:t xml:space="preserve"> несовершеннолетних обуча</w:t>
      </w:r>
      <w:r w:rsidR="00466F0C" w:rsidRPr="00466F0C">
        <w:rPr>
          <w:sz w:val="28"/>
          <w:szCs w:val="28"/>
        </w:rPr>
        <w:t>ю</w:t>
      </w:r>
      <w:r w:rsidR="00466F0C" w:rsidRPr="00466F0C">
        <w:rPr>
          <w:sz w:val="28"/>
          <w:szCs w:val="28"/>
        </w:rPr>
        <w:t xml:space="preserve">щихся имеют </w:t>
      </w:r>
      <w:r w:rsidR="00466F0C" w:rsidRPr="00FF2F8F">
        <w:rPr>
          <w:sz w:val="28"/>
          <w:szCs w:val="28"/>
        </w:rPr>
        <w:t>преимуществе</w:t>
      </w:r>
      <w:r w:rsidR="00466F0C" w:rsidRPr="00FF2F8F">
        <w:rPr>
          <w:sz w:val="28"/>
          <w:szCs w:val="28"/>
        </w:rPr>
        <w:t>н</w:t>
      </w:r>
      <w:r w:rsidR="00466F0C" w:rsidRPr="00FF2F8F">
        <w:rPr>
          <w:sz w:val="28"/>
          <w:szCs w:val="28"/>
        </w:rPr>
        <w:t>ное право на обучение и воспитание детей</w:t>
      </w:r>
      <w:r w:rsidR="00466F0C" w:rsidRPr="00466F0C">
        <w:rPr>
          <w:sz w:val="28"/>
          <w:szCs w:val="28"/>
        </w:rPr>
        <w:t xml:space="preserve"> перед всеми другими лицами. Они </w:t>
      </w:r>
      <w:r w:rsidR="00466F0C" w:rsidRPr="00FF2F8F">
        <w:rPr>
          <w:sz w:val="28"/>
          <w:szCs w:val="28"/>
        </w:rPr>
        <w:t>обяза</w:t>
      </w:r>
      <w:r w:rsidR="007E1B64">
        <w:rPr>
          <w:sz w:val="28"/>
          <w:szCs w:val="28"/>
        </w:rPr>
        <w:t xml:space="preserve">ны заложить основы физического, </w:t>
      </w:r>
      <w:r w:rsidR="00466F0C" w:rsidRPr="00FF2F8F">
        <w:rPr>
          <w:sz w:val="28"/>
          <w:szCs w:val="28"/>
        </w:rPr>
        <w:t>нравс</w:t>
      </w:r>
      <w:r w:rsidR="00466F0C" w:rsidRPr="00FF2F8F">
        <w:rPr>
          <w:sz w:val="28"/>
          <w:szCs w:val="28"/>
        </w:rPr>
        <w:t>т</w:t>
      </w:r>
      <w:r w:rsidR="00466F0C" w:rsidRPr="00FF2F8F">
        <w:rPr>
          <w:sz w:val="28"/>
          <w:szCs w:val="28"/>
        </w:rPr>
        <w:t>венного и интеллектуального развития</w:t>
      </w:r>
      <w:r w:rsidR="00466F0C" w:rsidRPr="00466F0C">
        <w:rPr>
          <w:sz w:val="28"/>
          <w:szCs w:val="28"/>
        </w:rPr>
        <w:t xml:space="preserve"> личности ребенка.</w:t>
      </w:r>
    </w:p>
    <w:p w:rsidR="0052062C" w:rsidRPr="0090001D" w:rsidRDefault="007461E3" w:rsidP="007461E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5.14. </w:t>
      </w:r>
      <w:r w:rsidR="0090001D">
        <w:rPr>
          <w:sz w:val="28"/>
          <w:szCs w:val="28"/>
        </w:rPr>
        <w:t>Школа оказывае</w:t>
      </w:r>
      <w:r w:rsidR="00466F0C" w:rsidRPr="00466F0C">
        <w:rPr>
          <w:sz w:val="28"/>
          <w:szCs w:val="28"/>
        </w:rPr>
        <w:t xml:space="preserve">т </w:t>
      </w:r>
      <w:r w:rsidR="00466F0C" w:rsidRPr="0090001D">
        <w:rPr>
          <w:sz w:val="28"/>
          <w:szCs w:val="28"/>
        </w:rPr>
        <w:t>помощь родителям</w:t>
      </w:r>
      <w:r w:rsidR="00466F0C" w:rsidRPr="00466F0C">
        <w:rPr>
          <w:sz w:val="28"/>
          <w:szCs w:val="28"/>
        </w:rPr>
        <w:t xml:space="preserve"> (законным представителям) несовершеннолетних обуч</w:t>
      </w:r>
      <w:r w:rsidR="00466F0C" w:rsidRPr="00466F0C">
        <w:rPr>
          <w:sz w:val="28"/>
          <w:szCs w:val="28"/>
        </w:rPr>
        <w:t>а</w:t>
      </w:r>
      <w:r w:rsidR="00466F0C" w:rsidRPr="00466F0C">
        <w:rPr>
          <w:sz w:val="28"/>
          <w:szCs w:val="28"/>
        </w:rPr>
        <w:t xml:space="preserve">ющихся </w:t>
      </w:r>
      <w:r w:rsidR="00466F0C" w:rsidRPr="0052062C">
        <w:rPr>
          <w:sz w:val="28"/>
          <w:szCs w:val="28"/>
        </w:rPr>
        <w:t xml:space="preserve">в воспитании детей, охране и укреплении их </w:t>
      </w:r>
      <w:r w:rsidR="00466F0C" w:rsidRPr="0090001D">
        <w:rPr>
          <w:sz w:val="28"/>
          <w:szCs w:val="28"/>
        </w:rPr>
        <w:t>физического и</w:t>
      </w:r>
      <w:r w:rsidR="00466F0C" w:rsidRPr="0052062C">
        <w:rPr>
          <w:sz w:val="28"/>
          <w:szCs w:val="28"/>
        </w:rPr>
        <w:t xml:space="preserve"> психического здоровья, развитии индивидуальных способн</w:t>
      </w:r>
      <w:r w:rsidR="00466F0C" w:rsidRPr="0052062C">
        <w:rPr>
          <w:sz w:val="28"/>
          <w:szCs w:val="28"/>
        </w:rPr>
        <w:t>о</w:t>
      </w:r>
      <w:r w:rsidR="00466F0C" w:rsidRPr="0052062C">
        <w:rPr>
          <w:sz w:val="28"/>
          <w:szCs w:val="28"/>
        </w:rPr>
        <w:t>стей и н</w:t>
      </w:r>
      <w:r w:rsidR="00466F0C" w:rsidRPr="0052062C">
        <w:rPr>
          <w:sz w:val="28"/>
          <w:szCs w:val="28"/>
        </w:rPr>
        <w:t>е</w:t>
      </w:r>
      <w:r w:rsidR="00466F0C" w:rsidRPr="0052062C">
        <w:rPr>
          <w:sz w:val="28"/>
          <w:szCs w:val="28"/>
        </w:rPr>
        <w:t xml:space="preserve">обходимой </w:t>
      </w:r>
      <w:r w:rsidR="00466F0C" w:rsidRPr="0090001D">
        <w:rPr>
          <w:sz w:val="28"/>
          <w:szCs w:val="28"/>
        </w:rPr>
        <w:t>коррекции нарушений их развития.</w:t>
      </w:r>
    </w:p>
    <w:p w:rsidR="00466F0C" w:rsidRPr="00462EBD" w:rsidRDefault="00A47140" w:rsidP="0052062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5.15. </w:t>
      </w:r>
      <w:r w:rsidR="00466F0C" w:rsidRPr="00462EBD">
        <w:rPr>
          <w:sz w:val="28"/>
          <w:szCs w:val="28"/>
        </w:rPr>
        <w:t>Родители (законные представители) несовершеннолетних обуча</w:t>
      </w:r>
      <w:r w:rsidR="00466F0C" w:rsidRPr="00462EBD">
        <w:rPr>
          <w:sz w:val="28"/>
          <w:szCs w:val="28"/>
        </w:rPr>
        <w:t>ю</w:t>
      </w:r>
      <w:r w:rsidR="00466F0C" w:rsidRPr="00462EBD">
        <w:rPr>
          <w:sz w:val="28"/>
          <w:szCs w:val="28"/>
        </w:rPr>
        <w:t>щихся им</w:t>
      </w:r>
      <w:r w:rsidR="00466F0C" w:rsidRPr="00462EBD">
        <w:rPr>
          <w:sz w:val="28"/>
          <w:szCs w:val="28"/>
        </w:rPr>
        <w:t>е</w:t>
      </w:r>
      <w:r w:rsidR="00466F0C" w:rsidRPr="00462EBD">
        <w:rPr>
          <w:sz w:val="28"/>
          <w:szCs w:val="28"/>
        </w:rPr>
        <w:t>ют право:</w:t>
      </w:r>
    </w:p>
    <w:p w:rsidR="00466F0C" w:rsidRPr="00466F0C" w:rsidRDefault="000928B9" w:rsidP="00D5206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64448F">
        <w:rPr>
          <w:sz w:val="28"/>
          <w:szCs w:val="28"/>
        </w:rPr>
        <w:t>) </w:t>
      </w:r>
      <w:r w:rsidR="00466F0C" w:rsidRPr="00750AAE">
        <w:rPr>
          <w:sz w:val="28"/>
          <w:szCs w:val="28"/>
        </w:rPr>
        <w:t xml:space="preserve">знакомиться с </w:t>
      </w:r>
      <w:r w:rsidR="00750AAE">
        <w:rPr>
          <w:sz w:val="28"/>
          <w:szCs w:val="28"/>
        </w:rPr>
        <w:t xml:space="preserve">настоящим </w:t>
      </w:r>
      <w:r w:rsidR="00466F0C" w:rsidRPr="00750AAE">
        <w:rPr>
          <w:sz w:val="28"/>
          <w:szCs w:val="28"/>
        </w:rPr>
        <w:t>уставом</w:t>
      </w:r>
      <w:r w:rsidR="00466F0C" w:rsidRPr="00466F0C">
        <w:rPr>
          <w:sz w:val="28"/>
          <w:szCs w:val="28"/>
        </w:rPr>
        <w:t xml:space="preserve">, </w:t>
      </w:r>
      <w:r w:rsidR="00466F0C" w:rsidRPr="00750AAE">
        <w:rPr>
          <w:sz w:val="28"/>
          <w:szCs w:val="28"/>
        </w:rPr>
        <w:t>лицензией</w:t>
      </w:r>
      <w:r w:rsidR="00D52065">
        <w:rPr>
          <w:sz w:val="28"/>
          <w:szCs w:val="28"/>
        </w:rPr>
        <w:t xml:space="preserve"> на осуществление </w:t>
      </w:r>
      <w:r w:rsidR="00466F0C" w:rsidRPr="00466F0C">
        <w:rPr>
          <w:sz w:val="28"/>
          <w:szCs w:val="28"/>
        </w:rPr>
        <w:t>обр</w:t>
      </w:r>
      <w:r w:rsidR="00466F0C" w:rsidRPr="00466F0C">
        <w:rPr>
          <w:sz w:val="28"/>
          <w:szCs w:val="28"/>
        </w:rPr>
        <w:t>а</w:t>
      </w:r>
      <w:r w:rsidR="00466F0C" w:rsidRPr="00466F0C">
        <w:rPr>
          <w:sz w:val="28"/>
          <w:szCs w:val="28"/>
        </w:rPr>
        <w:t xml:space="preserve">зовательной деятельности, </w:t>
      </w:r>
      <w:r w:rsidR="00466F0C" w:rsidRPr="00750AAE">
        <w:rPr>
          <w:sz w:val="28"/>
          <w:szCs w:val="28"/>
        </w:rPr>
        <w:t>с учебно-программной документацией и другими документами</w:t>
      </w:r>
      <w:r w:rsidR="00466F0C" w:rsidRPr="00466F0C">
        <w:rPr>
          <w:sz w:val="28"/>
          <w:szCs w:val="28"/>
        </w:rPr>
        <w:t>, регламентирующими организацию и осуществление образов</w:t>
      </w:r>
      <w:r w:rsidR="00466F0C" w:rsidRPr="00466F0C">
        <w:rPr>
          <w:sz w:val="28"/>
          <w:szCs w:val="28"/>
        </w:rPr>
        <w:t>а</w:t>
      </w:r>
      <w:r w:rsidR="00466F0C" w:rsidRPr="00466F0C">
        <w:rPr>
          <w:sz w:val="28"/>
          <w:szCs w:val="28"/>
        </w:rPr>
        <w:t>тельной деятел</w:t>
      </w:r>
      <w:r w:rsidR="00466F0C" w:rsidRPr="00466F0C">
        <w:rPr>
          <w:sz w:val="28"/>
          <w:szCs w:val="28"/>
        </w:rPr>
        <w:t>ь</w:t>
      </w:r>
      <w:r w:rsidR="00466F0C" w:rsidRPr="00466F0C">
        <w:rPr>
          <w:sz w:val="28"/>
          <w:szCs w:val="28"/>
        </w:rPr>
        <w:t>ности;</w:t>
      </w:r>
    </w:p>
    <w:p w:rsidR="00466F0C" w:rsidRPr="00750AAE" w:rsidRDefault="00521E12" w:rsidP="0008524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64448F">
        <w:rPr>
          <w:sz w:val="28"/>
          <w:szCs w:val="28"/>
        </w:rPr>
        <w:t>) </w:t>
      </w:r>
      <w:r w:rsidR="00466F0C" w:rsidRPr="00750AAE">
        <w:rPr>
          <w:sz w:val="28"/>
          <w:szCs w:val="28"/>
        </w:rPr>
        <w:t>знакомиться с содержанием образования, используемыми методами обучения и воспитания, обр</w:t>
      </w:r>
      <w:r w:rsidR="00466F0C" w:rsidRPr="00750AAE">
        <w:rPr>
          <w:sz w:val="28"/>
          <w:szCs w:val="28"/>
        </w:rPr>
        <w:t>а</w:t>
      </w:r>
      <w:r w:rsidR="00466F0C" w:rsidRPr="00750AAE">
        <w:rPr>
          <w:sz w:val="28"/>
          <w:szCs w:val="28"/>
        </w:rPr>
        <w:t>зовательными технологиями, а также с оценками успеваем</w:t>
      </w:r>
      <w:r w:rsidR="00466F0C" w:rsidRPr="00750AAE">
        <w:rPr>
          <w:sz w:val="28"/>
          <w:szCs w:val="28"/>
        </w:rPr>
        <w:t>о</w:t>
      </w:r>
      <w:r w:rsidR="00466F0C" w:rsidRPr="00750AAE">
        <w:rPr>
          <w:sz w:val="28"/>
          <w:szCs w:val="28"/>
        </w:rPr>
        <w:t>сти своих детей;</w:t>
      </w:r>
    </w:p>
    <w:p w:rsidR="00466F0C" w:rsidRPr="00466F0C" w:rsidRDefault="00521E12" w:rsidP="0008524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64448F">
        <w:rPr>
          <w:sz w:val="28"/>
          <w:szCs w:val="28"/>
        </w:rPr>
        <w:t>) </w:t>
      </w:r>
      <w:r w:rsidR="00466F0C" w:rsidRPr="00750AAE">
        <w:rPr>
          <w:sz w:val="28"/>
          <w:szCs w:val="28"/>
        </w:rPr>
        <w:t>защищать права и законные интересы</w:t>
      </w:r>
      <w:r w:rsidR="00466F0C" w:rsidRPr="00466F0C">
        <w:rPr>
          <w:sz w:val="28"/>
          <w:szCs w:val="28"/>
        </w:rPr>
        <w:t xml:space="preserve"> обуча</w:t>
      </w:r>
      <w:r w:rsidR="00466F0C" w:rsidRPr="00466F0C">
        <w:rPr>
          <w:sz w:val="28"/>
          <w:szCs w:val="28"/>
        </w:rPr>
        <w:t>ю</w:t>
      </w:r>
      <w:r w:rsidR="00466F0C" w:rsidRPr="00466F0C">
        <w:rPr>
          <w:sz w:val="28"/>
          <w:szCs w:val="28"/>
        </w:rPr>
        <w:t>щихся;</w:t>
      </w:r>
    </w:p>
    <w:p w:rsidR="00466F0C" w:rsidRPr="00466F0C" w:rsidRDefault="00521E12" w:rsidP="0008524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4448F">
        <w:rPr>
          <w:sz w:val="28"/>
          <w:szCs w:val="28"/>
        </w:rPr>
        <w:t>) </w:t>
      </w:r>
      <w:r w:rsidR="00466F0C" w:rsidRPr="00466F0C">
        <w:rPr>
          <w:sz w:val="28"/>
          <w:szCs w:val="28"/>
        </w:rPr>
        <w:t xml:space="preserve">получать </w:t>
      </w:r>
      <w:r w:rsidR="00466F0C" w:rsidRPr="00750AAE">
        <w:rPr>
          <w:sz w:val="28"/>
          <w:szCs w:val="28"/>
        </w:rPr>
        <w:t>информацию о всех видах планируемых обследований (пс</w:t>
      </w:r>
      <w:r w:rsidR="00466F0C" w:rsidRPr="00750AAE">
        <w:rPr>
          <w:sz w:val="28"/>
          <w:szCs w:val="28"/>
        </w:rPr>
        <w:t>и</w:t>
      </w:r>
      <w:r w:rsidR="00466F0C" w:rsidRPr="00750AAE">
        <w:rPr>
          <w:sz w:val="28"/>
          <w:szCs w:val="28"/>
        </w:rPr>
        <w:t>хологических, психолого-педагогических) обучающихся, давать согласие на проведение таких обследований или участие в таких обсл</w:t>
      </w:r>
      <w:r w:rsidR="00466F0C" w:rsidRPr="00750AAE">
        <w:rPr>
          <w:sz w:val="28"/>
          <w:szCs w:val="28"/>
        </w:rPr>
        <w:t>е</w:t>
      </w:r>
      <w:r w:rsidR="00466F0C" w:rsidRPr="00750AAE">
        <w:rPr>
          <w:sz w:val="28"/>
          <w:szCs w:val="28"/>
        </w:rPr>
        <w:t>дованиях, отказаться от их проведения или участия в них, получать информацию о результатах</w:t>
      </w:r>
      <w:r w:rsidR="00466F0C" w:rsidRPr="00466F0C">
        <w:rPr>
          <w:color w:val="FF0000"/>
          <w:sz w:val="28"/>
          <w:szCs w:val="28"/>
        </w:rPr>
        <w:t xml:space="preserve"> </w:t>
      </w:r>
      <w:r w:rsidR="00466F0C" w:rsidRPr="00466F0C">
        <w:rPr>
          <w:sz w:val="28"/>
          <w:szCs w:val="28"/>
        </w:rPr>
        <w:t>пр</w:t>
      </w:r>
      <w:r w:rsidR="00466F0C" w:rsidRPr="00466F0C">
        <w:rPr>
          <w:sz w:val="28"/>
          <w:szCs w:val="28"/>
        </w:rPr>
        <w:t>о</w:t>
      </w:r>
      <w:r w:rsidR="00466F0C" w:rsidRPr="00466F0C">
        <w:rPr>
          <w:sz w:val="28"/>
          <w:szCs w:val="28"/>
        </w:rPr>
        <w:t>веденных обследований обучающихся;</w:t>
      </w:r>
    </w:p>
    <w:p w:rsidR="00085245" w:rsidRDefault="00521E12" w:rsidP="0008524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4448F">
        <w:rPr>
          <w:sz w:val="28"/>
          <w:szCs w:val="28"/>
        </w:rPr>
        <w:t>) </w:t>
      </w:r>
      <w:r w:rsidR="00466F0C" w:rsidRPr="00466F0C">
        <w:rPr>
          <w:sz w:val="28"/>
          <w:szCs w:val="28"/>
        </w:rPr>
        <w:t xml:space="preserve">принимать </w:t>
      </w:r>
      <w:r w:rsidR="00466F0C" w:rsidRPr="00750AAE">
        <w:rPr>
          <w:sz w:val="28"/>
          <w:szCs w:val="28"/>
        </w:rPr>
        <w:t>участие в управлении</w:t>
      </w:r>
      <w:r w:rsidR="00750AAE" w:rsidRPr="00750AAE">
        <w:rPr>
          <w:sz w:val="28"/>
          <w:szCs w:val="28"/>
        </w:rPr>
        <w:t xml:space="preserve"> Школой</w:t>
      </w:r>
      <w:r w:rsidR="00466F0C" w:rsidRPr="00466F0C">
        <w:rPr>
          <w:sz w:val="28"/>
          <w:szCs w:val="28"/>
        </w:rPr>
        <w:t xml:space="preserve">, в форме, определяемой </w:t>
      </w:r>
      <w:r w:rsidR="00750AAE">
        <w:rPr>
          <w:sz w:val="28"/>
          <w:szCs w:val="28"/>
        </w:rPr>
        <w:t>н</w:t>
      </w:r>
      <w:r w:rsidR="00750AAE">
        <w:rPr>
          <w:sz w:val="28"/>
          <w:szCs w:val="28"/>
        </w:rPr>
        <w:t>а</w:t>
      </w:r>
      <w:r w:rsidR="00750AAE">
        <w:rPr>
          <w:sz w:val="28"/>
          <w:szCs w:val="28"/>
        </w:rPr>
        <w:t xml:space="preserve">стоящим </w:t>
      </w:r>
      <w:r w:rsidR="00466F0C" w:rsidRPr="00466F0C">
        <w:rPr>
          <w:sz w:val="28"/>
          <w:szCs w:val="28"/>
        </w:rPr>
        <w:t>уставом</w:t>
      </w:r>
      <w:r w:rsidR="00085245">
        <w:rPr>
          <w:sz w:val="28"/>
          <w:szCs w:val="28"/>
        </w:rPr>
        <w:t>;</w:t>
      </w:r>
      <w:r w:rsidR="00085245" w:rsidRPr="00085245">
        <w:rPr>
          <w:sz w:val="28"/>
          <w:szCs w:val="28"/>
        </w:rPr>
        <w:t xml:space="preserve"> </w:t>
      </w:r>
    </w:p>
    <w:p w:rsidR="000714BE" w:rsidRDefault="00521E12" w:rsidP="007F39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64448F">
        <w:rPr>
          <w:sz w:val="28"/>
          <w:szCs w:val="28"/>
        </w:rPr>
        <w:t>) </w:t>
      </w:r>
      <w:r w:rsidR="00466F0C" w:rsidRPr="00785A54">
        <w:rPr>
          <w:sz w:val="28"/>
          <w:szCs w:val="28"/>
        </w:rPr>
        <w:t>присутствовать при обследовании детей псих</w:t>
      </w:r>
      <w:r w:rsidR="00466F0C" w:rsidRPr="00785A54">
        <w:rPr>
          <w:sz w:val="28"/>
          <w:szCs w:val="28"/>
        </w:rPr>
        <w:t>о</w:t>
      </w:r>
      <w:r w:rsidR="00466F0C" w:rsidRPr="00785A54">
        <w:rPr>
          <w:sz w:val="28"/>
          <w:szCs w:val="28"/>
        </w:rPr>
        <w:t>лого-медико-педагогической комиссией, обсуждении результатов обследования и рекоме</w:t>
      </w:r>
      <w:r w:rsidR="00466F0C" w:rsidRPr="00785A54">
        <w:rPr>
          <w:sz w:val="28"/>
          <w:szCs w:val="28"/>
        </w:rPr>
        <w:t>н</w:t>
      </w:r>
      <w:r w:rsidR="00466F0C" w:rsidRPr="00785A54">
        <w:rPr>
          <w:sz w:val="28"/>
          <w:szCs w:val="28"/>
        </w:rPr>
        <w:t>даций,</w:t>
      </w:r>
      <w:r w:rsidR="00466F0C" w:rsidRPr="00466F0C">
        <w:rPr>
          <w:sz w:val="28"/>
          <w:szCs w:val="28"/>
        </w:rPr>
        <w:t xml:space="preserve"> полученных по результатам обследования, высказывать </w:t>
      </w:r>
      <w:r w:rsidR="00466F0C" w:rsidRPr="00D9790D">
        <w:rPr>
          <w:sz w:val="28"/>
          <w:szCs w:val="28"/>
        </w:rPr>
        <w:t>свое мнение</w:t>
      </w:r>
      <w:r w:rsidR="00466F0C" w:rsidRPr="00466F0C">
        <w:rPr>
          <w:sz w:val="28"/>
          <w:szCs w:val="28"/>
        </w:rPr>
        <w:t xml:space="preserve"> о</w:t>
      </w:r>
      <w:r w:rsidR="00466F0C" w:rsidRPr="00466F0C">
        <w:rPr>
          <w:sz w:val="28"/>
          <w:szCs w:val="28"/>
        </w:rPr>
        <w:t>т</w:t>
      </w:r>
      <w:r w:rsidR="00466F0C" w:rsidRPr="00466F0C">
        <w:rPr>
          <w:sz w:val="28"/>
          <w:szCs w:val="28"/>
        </w:rPr>
        <w:t>носительно предлагаемых условий для организации обучения и воспитания д</w:t>
      </w:r>
      <w:r w:rsidR="00466F0C" w:rsidRPr="00466F0C">
        <w:rPr>
          <w:sz w:val="28"/>
          <w:szCs w:val="28"/>
        </w:rPr>
        <w:t>е</w:t>
      </w:r>
      <w:r w:rsidR="00466F0C" w:rsidRPr="00466F0C">
        <w:rPr>
          <w:sz w:val="28"/>
          <w:szCs w:val="28"/>
        </w:rPr>
        <w:t>тей.</w:t>
      </w:r>
      <w:bookmarkStart w:id="16" w:name="Родители_обучающихся"/>
      <w:bookmarkEnd w:id="16"/>
    </w:p>
    <w:p w:rsidR="000E170C" w:rsidRPr="0064448F" w:rsidRDefault="00825ACE" w:rsidP="00FC5E82">
      <w:pPr>
        <w:ind w:firstLine="705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5.</w:t>
      </w:r>
      <w:r w:rsidR="00521E12">
        <w:rPr>
          <w:sz w:val="28"/>
          <w:szCs w:val="28"/>
        </w:rPr>
        <w:t>16. </w:t>
      </w:r>
      <w:r w:rsidR="000E170C" w:rsidRPr="00521E12">
        <w:rPr>
          <w:bCs/>
          <w:sz w:val="28"/>
          <w:szCs w:val="28"/>
        </w:rPr>
        <w:t>Ро</w:t>
      </w:r>
      <w:r w:rsidR="004A4111" w:rsidRPr="00521E12">
        <w:rPr>
          <w:bCs/>
          <w:sz w:val="28"/>
          <w:szCs w:val="28"/>
        </w:rPr>
        <w:t xml:space="preserve">дители (законные представители) </w:t>
      </w:r>
      <w:r w:rsidR="004A4111" w:rsidRPr="00521E12">
        <w:rPr>
          <w:sz w:val="28"/>
          <w:szCs w:val="28"/>
        </w:rPr>
        <w:t>несовершеннолетних</w:t>
      </w:r>
      <w:r w:rsidR="004A4111" w:rsidRPr="00521E12">
        <w:rPr>
          <w:bCs/>
          <w:sz w:val="28"/>
          <w:szCs w:val="28"/>
        </w:rPr>
        <w:t xml:space="preserve"> </w:t>
      </w:r>
      <w:r w:rsidR="000E170C" w:rsidRPr="00521E12">
        <w:rPr>
          <w:bCs/>
          <w:sz w:val="28"/>
          <w:szCs w:val="28"/>
        </w:rPr>
        <w:t>обуча</w:t>
      </w:r>
      <w:r w:rsidR="000E170C" w:rsidRPr="00521E12">
        <w:rPr>
          <w:bCs/>
          <w:sz w:val="28"/>
          <w:szCs w:val="28"/>
        </w:rPr>
        <w:t>ю</w:t>
      </w:r>
      <w:r w:rsidR="000E170C" w:rsidRPr="00521E12">
        <w:rPr>
          <w:bCs/>
          <w:sz w:val="28"/>
          <w:szCs w:val="28"/>
        </w:rPr>
        <w:t>щихся обязаны:</w:t>
      </w:r>
    </w:p>
    <w:p w:rsidR="00616C89" w:rsidRPr="009673E4" w:rsidRDefault="0064448F" w:rsidP="00FC5E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="00616C89" w:rsidRPr="00616C89">
        <w:rPr>
          <w:sz w:val="28"/>
          <w:szCs w:val="28"/>
        </w:rPr>
        <w:t xml:space="preserve">соблюдать </w:t>
      </w:r>
      <w:r w:rsidR="009673E4">
        <w:rPr>
          <w:sz w:val="28"/>
          <w:szCs w:val="28"/>
        </w:rPr>
        <w:t>п</w:t>
      </w:r>
      <w:r w:rsidR="00616C89" w:rsidRPr="008E4AF6">
        <w:rPr>
          <w:sz w:val="28"/>
          <w:szCs w:val="28"/>
        </w:rPr>
        <w:t>равила внутреннего распорядка</w:t>
      </w:r>
      <w:r w:rsidR="008E4AF6">
        <w:rPr>
          <w:sz w:val="28"/>
          <w:szCs w:val="28"/>
        </w:rPr>
        <w:t xml:space="preserve"> Школы</w:t>
      </w:r>
      <w:r w:rsidR="00616C89" w:rsidRPr="00616C89">
        <w:rPr>
          <w:sz w:val="28"/>
          <w:szCs w:val="28"/>
        </w:rPr>
        <w:t xml:space="preserve">, </w:t>
      </w:r>
      <w:r w:rsidR="00616C89" w:rsidRPr="008E4AF6">
        <w:rPr>
          <w:sz w:val="28"/>
          <w:szCs w:val="28"/>
        </w:rPr>
        <w:t>требования л</w:t>
      </w:r>
      <w:r w:rsidR="00616C89" w:rsidRPr="008E4AF6">
        <w:rPr>
          <w:sz w:val="28"/>
          <w:szCs w:val="28"/>
        </w:rPr>
        <w:t>о</w:t>
      </w:r>
      <w:r w:rsidR="00616C89" w:rsidRPr="008E4AF6">
        <w:rPr>
          <w:sz w:val="28"/>
          <w:szCs w:val="28"/>
        </w:rPr>
        <w:t>кальных нормативных актов</w:t>
      </w:r>
      <w:r w:rsidR="00616C89" w:rsidRPr="00616C89">
        <w:rPr>
          <w:sz w:val="28"/>
          <w:szCs w:val="28"/>
        </w:rPr>
        <w:t xml:space="preserve">, которые устанавливают </w:t>
      </w:r>
      <w:r w:rsidR="00616C89" w:rsidRPr="00FC5E82">
        <w:rPr>
          <w:sz w:val="28"/>
          <w:szCs w:val="28"/>
        </w:rPr>
        <w:t>режим занятий</w:t>
      </w:r>
      <w:r w:rsidR="00616C89" w:rsidRPr="00616C89">
        <w:rPr>
          <w:sz w:val="28"/>
          <w:szCs w:val="28"/>
        </w:rPr>
        <w:t xml:space="preserve"> обуча</w:t>
      </w:r>
      <w:r w:rsidR="00616C89" w:rsidRPr="00616C89">
        <w:rPr>
          <w:sz w:val="28"/>
          <w:szCs w:val="28"/>
        </w:rPr>
        <w:t>ю</w:t>
      </w:r>
      <w:r w:rsidR="00616C89" w:rsidRPr="00616C89">
        <w:rPr>
          <w:sz w:val="28"/>
          <w:szCs w:val="28"/>
        </w:rPr>
        <w:t xml:space="preserve">щихся, </w:t>
      </w:r>
      <w:r w:rsidR="00616C89" w:rsidRPr="00FC5E82">
        <w:rPr>
          <w:sz w:val="28"/>
          <w:szCs w:val="28"/>
        </w:rPr>
        <w:t>порядок регламентации образовательных отношений</w:t>
      </w:r>
      <w:r w:rsidR="00616C89" w:rsidRPr="00616C89">
        <w:rPr>
          <w:sz w:val="28"/>
          <w:szCs w:val="28"/>
        </w:rPr>
        <w:t xml:space="preserve"> между </w:t>
      </w:r>
      <w:r w:rsidR="00FC5E82">
        <w:rPr>
          <w:sz w:val="28"/>
          <w:szCs w:val="28"/>
        </w:rPr>
        <w:t xml:space="preserve">Школой </w:t>
      </w:r>
      <w:r w:rsidR="00616C89" w:rsidRPr="00616C89">
        <w:rPr>
          <w:sz w:val="28"/>
          <w:szCs w:val="28"/>
        </w:rPr>
        <w:t xml:space="preserve">и обучающимися и (или) их родителями (законными представителями) </w:t>
      </w:r>
      <w:r w:rsidR="00616C89" w:rsidRPr="009673E4">
        <w:rPr>
          <w:sz w:val="28"/>
          <w:szCs w:val="28"/>
        </w:rPr>
        <w:t>и офор</w:t>
      </w:r>
      <w:r w:rsidR="00616C89" w:rsidRPr="009673E4">
        <w:rPr>
          <w:sz w:val="28"/>
          <w:szCs w:val="28"/>
        </w:rPr>
        <w:t>м</w:t>
      </w:r>
      <w:r w:rsidR="00616C89" w:rsidRPr="009673E4">
        <w:rPr>
          <w:sz w:val="28"/>
          <w:szCs w:val="28"/>
        </w:rPr>
        <w:t>ления возникновения, приостановления и прекращения этих отнош</w:t>
      </w:r>
      <w:r w:rsidR="00616C89" w:rsidRPr="009673E4">
        <w:rPr>
          <w:sz w:val="28"/>
          <w:szCs w:val="28"/>
        </w:rPr>
        <w:t>е</w:t>
      </w:r>
      <w:r w:rsidR="00616C89" w:rsidRPr="009673E4">
        <w:rPr>
          <w:sz w:val="28"/>
          <w:szCs w:val="28"/>
        </w:rPr>
        <w:t>ний;</w:t>
      </w:r>
    </w:p>
    <w:p w:rsidR="00616C89" w:rsidRPr="00616C89" w:rsidRDefault="0064448F" w:rsidP="00FC5E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="00616C89" w:rsidRPr="00FC5E82">
        <w:rPr>
          <w:sz w:val="28"/>
          <w:szCs w:val="28"/>
        </w:rPr>
        <w:t>уважать честь и достоинство обучающихся и работников</w:t>
      </w:r>
      <w:r w:rsidR="00FC5E82">
        <w:rPr>
          <w:sz w:val="28"/>
          <w:szCs w:val="28"/>
        </w:rPr>
        <w:t xml:space="preserve"> Школы</w:t>
      </w:r>
      <w:r w:rsidR="00616C89" w:rsidRPr="00616C89">
        <w:rPr>
          <w:sz w:val="28"/>
          <w:szCs w:val="28"/>
        </w:rPr>
        <w:t>.</w:t>
      </w:r>
    </w:p>
    <w:p w:rsidR="00616C89" w:rsidRPr="00616C89" w:rsidRDefault="001A7012" w:rsidP="00FC5E82">
      <w:pPr>
        <w:ind w:firstLine="709"/>
        <w:jc w:val="both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>5.17. </w:t>
      </w:r>
      <w:r w:rsidR="000714BE">
        <w:rPr>
          <w:sz w:val="28"/>
          <w:szCs w:val="28"/>
        </w:rPr>
        <w:t>И</w:t>
      </w:r>
      <w:r w:rsidR="00616C89" w:rsidRPr="00FC5E82">
        <w:rPr>
          <w:sz w:val="28"/>
          <w:szCs w:val="28"/>
        </w:rPr>
        <w:t>ные права и обязанности</w:t>
      </w:r>
      <w:r w:rsidR="00616C89" w:rsidRPr="00616C89">
        <w:rPr>
          <w:sz w:val="28"/>
          <w:szCs w:val="28"/>
        </w:rPr>
        <w:t xml:space="preserve"> родителей (законных представителей) н</w:t>
      </w:r>
      <w:r w:rsidR="00616C89" w:rsidRPr="00616C89">
        <w:rPr>
          <w:sz w:val="28"/>
          <w:szCs w:val="28"/>
        </w:rPr>
        <w:t>е</w:t>
      </w:r>
      <w:r w:rsidR="00616C89" w:rsidRPr="00616C89">
        <w:rPr>
          <w:sz w:val="28"/>
          <w:szCs w:val="28"/>
        </w:rPr>
        <w:t>совершеннолетних обуча</w:t>
      </w:r>
      <w:r w:rsidR="00616C89" w:rsidRPr="00616C89">
        <w:rPr>
          <w:sz w:val="28"/>
          <w:szCs w:val="28"/>
        </w:rPr>
        <w:t>ю</w:t>
      </w:r>
      <w:r w:rsidR="00616C89" w:rsidRPr="00616C89">
        <w:rPr>
          <w:sz w:val="28"/>
          <w:szCs w:val="28"/>
        </w:rPr>
        <w:t>щихся устанавливаются</w:t>
      </w:r>
      <w:r w:rsidR="00FC5E82" w:rsidRPr="00FC5E82">
        <w:rPr>
          <w:color w:val="FF0000"/>
          <w:sz w:val="28"/>
          <w:szCs w:val="28"/>
        </w:rPr>
        <w:t xml:space="preserve"> </w:t>
      </w:r>
      <w:r w:rsidR="00FC5E82" w:rsidRPr="009673E4">
        <w:rPr>
          <w:sz w:val="28"/>
          <w:szCs w:val="28"/>
        </w:rPr>
        <w:t>Федеральным законом от 29.12.2012 № 273-ФЗ «Об образовании в Российской Федерации»</w:t>
      </w:r>
      <w:r w:rsidR="00616C89" w:rsidRPr="009673E4">
        <w:rPr>
          <w:b/>
          <w:sz w:val="28"/>
          <w:szCs w:val="28"/>
        </w:rPr>
        <w:t xml:space="preserve">, </w:t>
      </w:r>
      <w:r w:rsidR="00616C89" w:rsidRPr="009673E4">
        <w:rPr>
          <w:sz w:val="28"/>
          <w:szCs w:val="28"/>
        </w:rPr>
        <w:t>иными фед</w:t>
      </w:r>
      <w:r w:rsidR="00616C89" w:rsidRPr="009673E4">
        <w:rPr>
          <w:sz w:val="28"/>
          <w:szCs w:val="28"/>
        </w:rPr>
        <w:t>е</w:t>
      </w:r>
      <w:r w:rsidR="00616C89" w:rsidRPr="009673E4">
        <w:rPr>
          <w:sz w:val="28"/>
          <w:szCs w:val="28"/>
        </w:rPr>
        <w:t>ральными законами, договором об образовании (при его нал</w:t>
      </w:r>
      <w:r w:rsidR="00616C89" w:rsidRPr="009673E4">
        <w:rPr>
          <w:sz w:val="28"/>
          <w:szCs w:val="28"/>
        </w:rPr>
        <w:t>и</w:t>
      </w:r>
      <w:r w:rsidR="00616C89" w:rsidRPr="009673E4">
        <w:rPr>
          <w:sz w:val="28"/>
          <w:szCs w:val="28"/>
        </w:rPr>
        <w:t>чии).</w:t>
      </w:r>
    </w:p>
    <w:p w:rsidR="0019789E" w:rsidRPr="0019789E" w:rsidRDefault="001A7012" w:rsidP="0019789E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5.18. </w:t>
      </w:r>
      <w:r w:rsidR="00616C89" w:rsidRPr="00C934DC">
        <w:rPr>
          <w:sz w:val="28"/>
          <w:szCs w:val="28"/>
        </w:rPr>
        <w:t>За неисполнение или ненадлежащее исполнение обязанностей,</w:t>
      </w:r>
      <w:r w:rsidR="00616C89" w:rsidRPr="00616C89">
        <w:rPr>
          <w:sz w:val="28"/>
          <w:szCs w:val="28"/>
        </w:rPr>
        <w:t xml:space="preserve"> уст</w:t>
      </w:r>
      <w:r w:rsidR="00616C89" w:rsidRPr="00616C89">
        <w:rPr>
          <w:sz w:val="28"/>
          <w:szCs w:val="28"/>
        </w:rPr>
        <w:t>а</w:t>
      </w:r>
      <w:r w:rsidR="00616C89" w:rsidRPr="00616C89">
        <w:rPr>
          <w:sz w:val="28"/>
          <w:szCs w:val="28"/>
        </w:rPr>
        <w:t xml:space="preserve">новленных </w:t>
      </w:r>
      <w:r w:rsidR="00E02368" w:rsidRPr="009673E4">
        <w:rPr>
          <w:sz w:val="28"/>
          <w:szCs w:val="28"/>
        </w:rPr>
        <w:t>Федеральным з</w:t>
      </w:r>
      <w:r w:rsidR="00E02368" w:rsidRPr="009673E4">
        <w:rPr>
          <w:sz w:val="28"/>
          <w:szCs w:val="28"/>
        </w:rPr>
        <w:t>а</w:t>
      </w:r>
      <w:r w:rsidR="00E02368" w:rsidRPr="009673E4">
        <w:rPr>
          <w:sz w:val="28"/>
          <w:szCs w:val="28"/>
        </w:rPr>
        <w:t>коном от 29.12.2012 № 273-ФЗ «Об образовании в Ро</w:t>
      </w:r>
      <w:r w:rsidR="00E02368" w:rsidRPr="009673E4">
        <w:rPr>
          <w:sz w:val="28"/>
          <w:szCs w:val="28"/>
        </w:rPr>
        <w:t>с</w:t>
      </w:r>
      <w:r w:rsidR="00E02368" w:rsidRPr="009673E4">
        <w:rPr>
          <w:sz w:val="28"/>
          <w:szCs w:val="28"/>
        </w:rPr>
        <w:t xml:space="preserve">сийской Федерации» </w:t>
      </w:r>
      <w:r w:rsidR="00616C89" w:rsidRPr="009673E4">
        <w:rPr>
          <w:sz w:val="28"/>
          <w:szCs w:val="28"/>
        </w:rPr>
        <w:t>и</w:t>
      </w:r>
      <w:r w:rsidR="00616C89" w:rsidRPr="00616C89">
        <w:rPr>
          <w:sz w:val="28"/>
          <w:szCs w:val="28"/>
        </w:rPr>
        <w:t xml:space="preserve"> иными федеральными законами, </w:t>
      </w:r>
      <w:r w:rsidR="00616C89" w:rsidRPr="00E02368">
        <w:rPr>
          <w:sz w:val="28"/>
          <w:szCs w:val="28"/>
        </w:rPr>
        <w:t>родители</w:t>
      </w:r>
      <w:r w:rsidR="00616C89" w:rsidRPr="00616C89">
        <w:rPr>
          <w:sz w:val="28"/>
          <w:szCs w:val="28"/>
        </w:rPr>
        <w:t xml:space="preserve"> (законные представители) несовершеннолетних обучающихся </w:t>
      </w:r>
      <w:r w:rsidR="00616C89" w:rsidRPr="00E02368">
        <w:rPr>
          <w:sz w:val="28"/>
          <w:szCs w:val="28"/>
        </w:rPr>
        <w:t>несут ответственность, пр</w:t>
      </w:r>
      <w:r w:rsidR="00616C89" w:rsidRPr="00E02368">
        <w:rPr>
          <w:sz w:val="28"/>
          <w:szCs w:val="28"/>
        </w:rPr>
        <w:t>е</w:t>
      </w:r>
      <w:r w:rsidR="00616C89" w:rsidRPr="00E02368">
        <w:rPr>
          <w:sz w:val="28"/>
          <w:szCs w:val="28"/>
        </w:rPr>
        <w:t>дусмотренную законодательством Ро</w:t>
      </w:r>
      <w:r w:rsidR="00616C89" w:rsidRPr="00E02368">
        <w:rPr>
          <w:sz w:val="28"/>
          <w:szCs w:val="28"/>
        </w:rPr>
        <w:t>с</w:t>
      </w:r>
      <w:r w:rsidR="00616C89" w:rsidRPr="00E02368">
        <w:rPr>
          <w:sz w:val="28"/>
          <w:szCs w:val="28"/>
        </w:rPr>
        <w:t>сийской Федерации.</w:t>
      </w:r>
    </w:p>
    <w:p w:rsidR="003813F2" w:rsidRDefault="001A7012" w:rsidP="00CF6D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5.19. </w:t>
      </w:r>
      <w:r w:rsidR="003813F2" w:rsidRPr="003813F2">
        <w:rPr>
          <w:sz w:val="28"/>
          <w:szCs w:val="28"/>
        </w:rPr>
        <w:t xml:space="preserve">В целях защиты своих прав </w:t>
      </w:r>
      <w:r w:rsidR="003813F2" w:rsidRPr="00785A54">
        <w:rPr>
          <w:sz w:val="28"/>
          <w:szCs w:val="28"/>
        </w:rPr>
        <w:t>обучающиеся,</w:t>
      </w:r>
      <w:r w:rsidR="003813F2" w:rsidRPr="003813F2">
        <w:rPr>
          <w:sz w:val="28"/>
          <w:szCs w:val="28"/>
        </w:rPr>
        <w:t xml:space="preserve"> родители (законные пре</w:t>
      </w:r>
      <w:r w:rsidR="003813F2" w:rsidRPr="003813F2">
        <w:rPr>
          <w:sz w:val="28"/>
          <w:szCs w:val="28"/>
        </w:rPr>
        <w:t>д</w:t>
      </w:r>
      <w:r w:rsidR="003813F2" w:rsidRPr="003813F2">
        <w:rPr>
          <w:sz w:val="28"/>
          <w:szCs w:val="28"/>
        </w:rPr>
        <w:t>ставители) несовершенноле</w:t>
      </w:r>
      <w:r w:rsidR="003813F2" w:rsidRPr="003813F2">
        <w:rPr>
          <w:sz w:val="28"/>
          <w:szCs w:val="28"/>
        </w:rPr>
        <w:t>т</w:t>
      </w:r>
      <w:r w:rsidR="003813F2" w:rsidRPr="003813F2">
        <w:rPr>
          <w:sz w:val="28"/>
          <w:szCs w:val="28"/>
        </w:rPr>
        <w:t>них обучающихся самостоятельно или через своих представителей вправе:</w:t>
      </w:r>
    </w:p>
    <w:p w:rsidR="003813F2" w:rsidRPr="000952B4" w:rsidRDefault="00F010BE" w:rsidP="003813F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="003813F2" w:rsidRPr="0090001D">
        <w:rPr>
          <w:sz w:val="28"/>
          <w:szCs w:val="28"/>
        </w:rPr>
        <w:t>направлять в органы управления Школой обращения о применении к работникам</w:t>
      </w:r>
      <w:r w:rsidR="000952B4" w:rsidRPr="0090001D">
        <w:rPr>
          <w:sz w:val="28"/>
          <w:szCs w:val="28"/>
        </w:rPr>
        <w:t xml:space="preserve"> Школы</w:t>
      </w:r>
      <w:r w:rsidR="003813F2" w:rsidRPr="0090001D">
        <w:rPr>
          <w:sz w:val="28"/>
          <w:szCs w:val="28"/>
        </w:rPr>
        <w:t>, наруш</w:t>
      </w:r>
      <w:r w:rsidR="003813F2" w:rsidRPr="0090001D">
        <w:rPr>
          <w:sz w:val="28"/>
          <w:szCs w:val="28"/>
        </w:rPr>
        <w:t>а</w:t>
      </w:r>
      <w:r w:rsidR="003813F2" w:rsidRPr="0090001D">
        <w:rPr>
          <w:sz w:val="28"/>
          <w:szCs w:val="28"/>
        </w:rPr>
        <w:t>ющим и (или</w:t>
      </w:r>
      <w:r w:rsidR="003813F2" w:rsidRPr="000952B4">
        <w:rPr>
          <w:sz w:val="28"/>
          <w:szCs w:val="28"/>
        </w:rPr>
        <w:t xml:space="preserve">) ущемляющим права обучающихся, родителей </w:t>
      </w:r>
      <w:r w:rsidR="003813F2" w:rsidRPr="003813F2">
        <w:rPr>
          <w:sz w:val="28"/>
          <w:szCs w:val="28"/>
        </w:rPr>
        <w:t xml:space="preserve">(законных представителей) несовершеннолетних обучающихся, </w:t>
      </w:r>
      <w:r w:rsidR="003813F2" w:rsidRPr="000952B4">
        <w:rPr>
          <w:sz w:val="28"/>
          <w:szCs w:val="28"/>
        </w:rPr>
        <w:t>ди</w:t>
      </w:r>
      <w:r w:rsidR="003813F2" w:rsidRPr="000952B4">
        <w:rPr>
          <w:sz w:val="28"/>
          <w:szCs w:val="28"/>
        </w:rPr>
        <w:t>с</w:t>
      </w:r>
      <w:r w:rsidR="003813F2" w:rsidRPr="000952B4">
        <w:rPr>
          <w:sz w:val="28"/>
          <w:szCs w:val="28"/>
        </w:rPr>
        <w:t>циплинарных взысканий.</w:t>
      </w:r>
      <w:r w:rsidR="003813F2" w:rsidRPr="003813F2">
        <w:rPr>
          <w:sz w:val="28"/>
          <w:szCs w:val="28"/>
        </w:rPr>
        <w:t xml:space="preserve"> Такие обращения подлежат </w:t>
      </w:r>
      <w:r w:rsidR="003813F2" w:rsidRPr="000952B4">
        <w:rPr>
          <w:sz w:val="28"/>
          <w:szCs w:val="28"/>
        </w:rPr>
        <w:t>обязательному рассмо</w:t>
      </w:r>
      <w:r w:rsidR="003813F2" w:rsidRPr="000952B4">
        <w:rPr>
          <w:sz w:val="28"/>
          <w:szCs w:val="28"/>
        </w:rPr>
        <w:t>т</w:t>
      </w:r>
      <w:r w:rsidR="003813F2" w:rsidRPr="000952B4">
        <w:rPr>
          <w:sz w:val="28"/>
          <w:szCs w:val="28"/>
        </w:rPr>
        <w:t xml:space="preserve">рению </w:t>
      </w:r>
      <w:r w:rsidR="003813F2" w:rsidRPr="0090001D">
        <w:rPr>
          <w:sz w:val="28"/>
          <w:szCs w:val="28"/>
        </w:rPr>
        <w:t>указанными органами с</w:t>
      </w:r>
      <w:r w:rsidR="003813F2" w:rsidRPr="000952B4">
        <w:rPr>
          <w:sz w:val="28"/>
          <w:szCs w:val="28"/>
        </w:rPr>
        <w:t xml:space="preserve"> привлечением </w:t>
      </w:r>
      <w:r w:rsidR="003813F2" w:rsidRPr="00CF6D6D">
        <w:rPr>
          <w:sz w:val="28"/>
          <w:szCs w:val="28"/>
        </w:rPr>
        <w:t>обучающихся, родителей</w:t>
      </w:r>
      <w:r w:rsidR="003813F2" w:rsidRPr="000952B4">
        <w:rPr>
          <w:sz w:val="28"/>
          <w:szCs w:val="28"/>
        </w:rPr>
        <w:t xml:space="preserve"> (зако</w:t>
      </w:r>
      <w:r w:rsidR="003813F2" w:rsidRPr="000952B4">
        <w:rPr>
          <w:sz w:val="28"/>
          <w:szCs w:val="28"/>
        </w:rPr>
        <w:t>н</w:t>
      </w:r>
      <w:r w:rsidR="003813F2" w:rsidRPr="000952B4">
        <w:rPr>
          <w:sz w:val="28"/>
          <w:szCs w:val="28"/>
        </w:rPr>
        <w:t>ных представителей) несовершенноле</w:t>
      </w:r>
      <w:r w:rsidR="003813F2" w:rsidRPr="000952B4">
        <w:rPr>
          <w:sz w:val="28"/>
          <w:szCs w:val="28"/>
        </w:rPr>
        <w:t>т</w:t>
      </w:r>
      <w:r w:rsidR="003813F2" w:rsidRPr="000952B4">
        <w:rPr>
          <w:sz w:val="28"/>
          <w:szCs w:val="28"/>
        </w:rPr>
        <w:t>них обучающихся;</w:t>
      </w:r>
    </w:p>
    <w:p w:rsidR="003813F2" w:rsidRPr="000952B4" w:rsidRDefault="00F010BE" w:rsidP="003813F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="003813F2" w:rsidRPr="003813F2">
        <w:rPr>
          <w:sz w:val="28"/>
          <w:szCs w:val="28"/>
        </w:rPr>
        <w:t xml:space="preserve">обращаться </w:t>
      </w:r>
      <w:r w:rsidR="003813F2" w:rsidRPr="006F3AB5">
        <w:rPr>
          <w:sz w:val="28"/>
          <w:szCs w:val="28"/>
        </w:rPr>
        <w:t>в комиссию по урегулированию споров между участник</w:t>
      </w:r>
      <w:r w:rsidR="003813F2" w:rsidRPr="006F3AB5">
        <w:rPr>
          <w:sz w:val="28"/>
          <w:szCs w:val="28"/>
        </w:rPr>
        <w:t>а</w:t>
      </w:r>
      <w:r w:rsidR="003813F2" w:rsidRPr="006F3AB5">
        <w:rPr>
          <w:sz w:val="28"/>
          <w:szCs w:val="28"/>
        </w:rPr>
        <w:t>ми образовательных отношений, в том числе по вопросам о наличии или об о</w:t>
      </w:r>
      <w:r w:rsidR="003813F2" w:rsidRPr="006F3AB5">
        <w:rPr>
          <w:sz w:val="28"/>
          <w:szCs w:val="28"/>
        </w:rPr>
        <w:t>т</w:t>
      </w:r>
      <w:r w:rsidR="003813F2" w:rsidRPr="006F3AB5">
        <w:rPr>
          <w:sz w:val="28"/>
          <w:szCs w:val="28"/>
        </w:rPr>
        <w:t>сутствии конфликта интересов педагогич</w:t>
      </w:r>
      <w:r w:rsidR="003813F2" w:rsidRPr="006F3AB5">
        <w:rPr>
          <w:sz w:val="28"/>
          <w:szCs w:val="28"/>
        </w:rPr>
        <w:t>е</w:t>
      </w:r>
      <w:r w:rsidR="003813F2" w:rsidRPr="006F3AB5">
        <w:rPr>
          <w:sz w:val="28"/>
          <w:szCs w:val="28"/>
        </w:rPr>
        <w:t>ского</w:t>
      </w:r>
      <w:r w:rsidR="003813F2" w:rsidRPr="000952B4">
        <w:rPr>
          <w:sz w:val="28"/>
          <w:szCs w:val="28"/>
        </w:rPr>
        <w:t xml:space="preserve"> работника;</w:t>
      </w:r>
    </w:p>
    <w:p w:rsidR="000952B4" w:rsidRPr="000952B4" w:rsidRDefault="0064448F" w:rsidP="00931E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="003813F2" w:rsidRPr="003813F2">
        <w:rPr>
          <w:sz w:val="28"/>
          <w:szCs w:val="28"/>
        </w:rPr>
        <w:t>использовать не запрещенные законодательством Российской Федер</w:t>
      </w:r>
      <w:r w:rsidR="003813F2" w:rsidRPr="003813F2">
        <w:rPr>
          <w:sz w:val="28"/>
          <w:szCs w:val="28"/>
        </w:rPr>
        <w:t>а</w:t>
      </w:r>
      <w:r w:rsidR="003813F2" w:rsidRPr="003813F2">
        <w:rPr>
          <w:sz w:val="28"/>
          <w:szCs w:val="28"/>
        </w:rPr>
        <w:t xml:space="preserve">ции </w:t>
      </w:r>
      <w:r w:rsidR="003813F2" w:rsidRPr="000952B4">
        <w:rPr>
          <w:sz w:val="28"/>
          <w:szCs w:val="28"/>
        </w:rPr>
        <w:t>иные способы</w:t>
      </w:r>
      <w:r w:rsidR="003813F2" w:rsidRPr="003813F2">
        <w:rPr>
          <w:sz w:val="28"/>
          <w:szCs w:val="28"/>
        </w:rPr>
        <w:t xml:space="preserve"> защиты прав и законных интересов.</w:t>
      </w:r>
    </w:p>
    <w:p w:rsidR="000952B4" w:rsidRPr="001A7012" w:rsidRDefault="001A7012" w:rsidP="009472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5.20. </w:t>
      </w:r>
      <w:r w:rsidR="000952B4" w:rsidRPr="006F3AB5">
        <w:rPr>
          <w:sz w:val="28"/>
          <w:szCs w:val="28"/>
        </w:rPr>
        <w:t>Порядок создания, орган</w:t>
      </w:r>
      <w:r w:rsidR="00947233">
        <w:rPr>
          <w:sz w:val="28"/>
          <w:szCs w:val="28"/>
        </w:rPr>
        <w:t xml:space="preserve">изации работы, принятия решений </w:t>
      </w:r>
      <w:r w:rsidR="000952B4" w:rsidRPr="006F3AB5">
        <w:rPr>
          <w:sz w:val="28"/>
          <w:szCs w:val="28"/>
        </w:rPr>
        <w:t>коми</w:t>
      </w:r>
      <w:r w:rsidR="000952B4" w:rsidRPr="006F3AB5">
        <w:rPr>
          <w:sz w:val="28"/>
          <w:szCs w:val="28"/>
        </w:rPr>
        <w:t>с</w:t>
      </w:r>
      <w:r w:rsidR="000952B4" w:rsidRPr="006F3AB5">
        <w:rPr>
          <w:sz w:val="28"/>
          <w:szCs w:val="28"/>
        </w:rPr>
        <w:t>сией по урегулированию споров между участниками образовательных</w:t>
      </w:r>
      <w:r w:rsidR="000952B4" w:rsidRPr="000952B4">
        <w:rPr>
          <w:sz w:val="28"/>
          <w:szCs w:val="28"/>
        </w:rPr>
        <w:t xml:space="preserve"> отнош</w:t>
      </w:r>
      <w:r w:rsidR="000952B4" w:rsidRPr="000952B4">
        <w:rPr>
          <w:sz w:val="28"/>
          <w:szCs w:val="28"/>
        </w:rPr>
        <w:t>е</w:t>
      </w:r>
      <w:r w:rsidR="000952B4" w:rsidRPr="000952B4">
        <w:rPr>
          <w:sz w:val="28"/>
          <w:szCs w:val="28"/>
        </w:rPr>
        <w:t xml:space="preserve">ний и их исполнения устанавливается </w:t>
      </w:r>
      <w:r w:rsidR="000952B4" w:rsidRPr="0090001D">
        <w:rPr>
          <w:sz w:val="28"/>
          <w:szCs w:val="28"/>
        </w:rPr>
        <w:t>локальным нормати</w:t>
      </w:r>
      <w:r w:rsidR="000952B4" w:rsidRPr="0090001D">
        <w:rPr>
          <w:sz w:val="28"/>
          <w:szCs w:val="28"/>
        </w:rPr>
        <w:t>в</w:t>
      </w:r>
      <w:r w:rsidR="000952B4" w:rsidRPr="0090001D">
        <w:rPr>
          <w:sz w:val="28"/>
          <w:szCs w:val="28"/>
        </w:rPr>
        <w:t>ным актом,</w:t>
      </w:r>
      <w:r w:rsidR="000952B4" w:rsidRPr="000952B4">
        <w:rPr>
          <w:sz w:val="28"/>
          <w:szCs w:val="28"/>
        </w:rPr>
        <w:t xml:space="preserve"> который принимается </w:t>
      </w:r>
      <w:r w:rsidR="000952B4" w:rsidRPr="00AE431A">
        <w:rPr>
          <w:sz w:val="28"/>
          <w:szCs w:val="28"/>
        </w:rPr>
        <w:t>с</w:t>
      </w:r>
      <w:r w:rsidR="000952B4" w:rsidRPr="00AE431A">
        <w:rPr>
          <w:color w:val="FF0000"/>
          <w:sz w:val="28"/>
          <w:szCs w:val="28"/>
        </w:rPr>
        <w:t xml:space="preserve"> </w:t>
      </w:r>
      <w:r w:rsidR="000952B4" w:rsidRPr="00AE431A">
        <w:rPr>
          <w:sz w:val="28"/>
          <w:szCs w:val="28"/>
        </w:rPr>
        <w:t>учетом мнения</w:t>
      </w:r>
      <w:r w:rsidR="000952B4" w:rsidRPr="00AE431A">
        <w:rPr>
          <w:color w:val="FF0000"/>
          <w:sz w:val="28"/>
          <w:szCs w:val="28"/>
        </w:rPr>
        <w:t xml:space="preserve"> </w:t>
      </w:r>
      <w:r w:rsidR="0090001D" w:rsidRPr="0090001D">
        <w:rPr>
          <w:sz w:val="28"/>
          <w:szCs w:val="28"/>
        </w:rPr>
        <w:t>совета</w:t>
      </w:r>
      <w:r w:rsidR="000952B4" w:rsidRPr="0090001D">
        <w:rPr>
          <w:sz w:val="28"/>
          <w:szCs w:val="28"/>
        </w:rPr>
        <w:t xml:space="preserve"> родителей</w:t>
      </w:r>
      <w:r w:rsidR="0090001D">
        <w:rPr>
          <w:color w:val="FF0000"/>
          <w:sz w:val="28"/>
          <w:szCs w:val="28"/>
        </w:rPr>
        <w:t xml:space="preserve"> </w:t>
      </w:r>
      <w:r w:rsidR="0090001D" w:rsidRPr="003813F2">
        <w:rPr>
          <w:sz w:val="28"/>
          <w:szCs w:val="28"/>
        </w:rPr>
        <w:t>(законных представителей) н</w:t>
      </w:r>
      <w:r w:rsidR="0090001D" w:rsidRPr="003813F2">
        <w:rPr>
          <w:sz w:val="28"/>
          <w:szCs w:val="28"/>
        </w:rPr>
        <w:t>е</w:t>
      </w:r>
      <w:r w:rsidR="0090001D" w:rsidRPr="003813F2">
        <w:rPr>
          <w:sz w:val="28"/>
          <w:szCs w:val="28"/>
        </w:rPr>
        <w:t>соверше</w:t>
      </w:r>
      <w:r w:rsidR="0090001D" w:rsidRPr="003813F2">
        <w:rPr>
          <w:sz w:val="28"/>
          <w:szCs w:val="28"/>
        </w:rPr>
        <w:t>н</w:t>
      </w:r>
      <w:r w:rsidR="0090001D" w:rsidRPr="003813F2">
        <w:rPr>
          <w:sz w:val="28"/>
          <w:szCs w:val="28"/>
        </w:rPr>
        <w:t xml:space="preserve">нолетних </w:t>
      </w:r>
      <w:r w:rsidR="0090001D" w:rsidRPr="0090001D">
        <w:rPr>
          <w:sz w:val="28"/>
          <w:szCs w:val="28"/>
        </w:rPr>
        <w:t>обучающихся</w:t>
      </w:r>
      <w:r w:rsidR="00933DED">
        <w:rPr>
          <w:sz w:val="28"/>
          <w:szCs w:val="28"/>
        </w:rPr>
        <w:t>.</w:t>
      </w:r>
    </w:p>
    <w:p w:rsidR="00532B04" w:rsidRPr="00144A15" w:rsidRDefault="001A7012" w:rsidP="00144A15">
      <w:pPr>
        <w:ind w:firstLine="709"/>
        <w:jc w:val="both"/>
        <w:rPr>
          <w:sz w:val="28"/>
          <w:szCs w:val="28"/>
        </w:rPr>
      </w:pPr>
      <w:bookmarkStart w:id="17" w:name="ПЕДАГОГИЧЕСКИЕ_РАБОТНИКИ"/>
      <w:bookmarkEnd w:id="17"/>
      <w:r>
        <w:rPr>
          <w:sz w:val="28"/>
          <w:szCs w:val="28"/>
        </w:rPr>
        <w:t>5.21. </w:t>
      </w:r>
      <w:r w:rsidR="00991DC4" w:rsidRPr="00C730A4">
        <w:rPr>
          <w:sz w:val="28"/>
          <w:szCs w:val="28"/>
        </w:rPr>
        <w:t>Педагогический работник</w:t>
      </w:r>
      <w:r w:rsidR="00991DC4">
        <w:rPr>
          <w:sz w:val="28"/>
          <w:szCs w:val="28"/>
        </w:rPr>
        <w:t xml:space="preserve"> </w:t>
      </w:r>
      <w:r w:rsidR="009E5DFC">
        <w:rPr>
          <w:sz w:val="28"/>
          <w:szCs w:val="28"/>
        </w:rPr>
        <w:t>Школы </w:t>
      </w:r>
      <w:r w:rsidR="00991DC4">
        <w:rPr>
          <w:sz w:val="28"/>
          <w:szCs w:val="28"/>
        </w:rPr>
        <w:t>–</w:t>
      </w:r>
      <w:r w:rsidR="00991DC4" w:rsidRPr="00C730A4">
        <w:rPr>
          <w:sz w:val="28"/>
          <w:szCs w:val="28"/>
        </w:rPr>
        <w:t xml:space="preserve"> физическое лицо, которое с</w:t>
      </w:r>
      <w:r w:rsidR="00991DC4" w:rsidRPr="00C730A4">
        <w:rPr>
          <w:sz w:val="28"/>
          <w:szCs w:val="28"/>
        </w:rPr>
        <w:t>о</w:t>
      </w:r>
      <w:r w:rsidR="00991DC4" w:rsidRPr="00C730A4">
        <w:rPr>
          <w:sz w:val="28"/>
          <w:szCs w:val="28"/>
        </w:rPr>
        <w:t>стоит в трудовых, служебных отношениях с</w:t>
      </w:r>
      <w:r w:rsidR="00991DC4">
        <w:rPr>
          <w:sz w:val="28"/>
          <w:szCs w:val="28"/>
        </w:rPr>
        <w:t>о Школой</w:t>
      </w:r>
      <w:r w:rsidR="00991DC4" w:rsidRPr="00C730A4">
        <w:rPr>
          <w:sz w:val="28"/>
          <w:szCs w:val="28"/>
        </w:rPr>
        <w:t>, и выполняет обязанн</w:t>
      </w:r>
      <w:r w:rsidR="00991DC4" w:rsidRPr="00C730A4">
        <w:rPr>
          <w:sz w:val="28"/>
          <w:szCs w:val="28"/>
        </w:rPr>
        <w:t>о</w:t>
      </w:r>
      <w:r w:rsidR="00991DC4" w:rsidRPr="00C730A4">
        <w:rPr>
          <w:sz w:val="28"/>
          <w:szCs w:val="28"/>
        </w:rPr>
        <w:t>сти по обучению, воспитанию обучающихся и (или) организации образовател</w:t>
      </w:r>
      <w:r w:rsidR="00991DC4" w:rsidRPr="00C730A4">
        <w:rPr>
          <w:sz w:val="28"/>
          <w:szCs w:val="28"/>
        </w:rPr>
        <w:t>ь</w:t>
      </w:r>
      <w:r w:rsidR="00991DC4" w:rsidRPr="00C730A4">
        <w:rPr>
          <w:sz w:val="28"/>
          <w:szCs w:val="28"/>
        </w:rPr>
        <w:t>ной деятел</w:t>
      </w:r>
      <w:r w:rsidR="00991DC4" w:rsidRPr="00C730A4">
        <w:rPr>
          <w:sz w:val="28"/>
          <w:szCs w:val="28"/>
        </w:rPr>
        <w:t>ь</w:t>
      </w:r>
      <w:r w:rsidR="00991DC4" w:rsidRPr="00C730A4">
        <w:rPr>
          <w:sz w:val="28"/>
          <w:szCs w:val="28"/>
        </w:rPr>
        <w:t>ности</w:t>
      </w:r>
      <w:r w:rsidR="00991DC4">
        <w:rPr>
          <w:sz w:val="28"/>
          <w:szCs w:val="28"/>
        </w:rPr>
        <w:t>.</w:t>
      </w:r>
    </w:p>
    <w:p w:rsidR="00CF6D6D" w:rsidRDefault="00991DC4" w:rsidP="001A7012">
      <w:pPr>
        <w:ind w:firstLine="709"/>
        <w:jc w:val="both"/>
        <w:rPr>
          <w:sz w:val="28"/>
          <w:szCs w:val="28"/>
        </w:rPr>
      </w:pPr>
      <w:bookmarkStart w:id="18" w:name="ПРАВА_ПЕД_РАБОТНИКОВ"/>
      <w:bookmarkEnd w:id="18"/>
      <w:r>
        <w:rPr>
          <w:sz w:val="28"/>
          <w:szCs w:val="28"/>
        </w:rPr>
        <w:t>5.</w:t>
      </w:r>
      <w:r w:rsidR="001A7012">
        <w:rPr>
          <w:sz w:val="28"/>
          <w:szCs w:val="28"/>
        </w:rPr>
        <w:t>22. </w:t>
      </w:r>
      <w:r w:rsidR="002F636F" w:rsidRPr="00521161">
        <w:rPr>
          <w:sz w:val="28"/>
          <w:szCs w:val="28"/>
        </w:rPr>
        <w:t xml:space="preserve">Педагогическим работникам </w:t>
      </w:r>
      <w:r w:rsidR="002F636F" w:rsidRPr="001A7012">
        <w:rPr>
          <w:sz w:val="28"/>
          <w:szCs w:val="28"/>
        </w:rPr>
        <w:t>в Российской Федерации</w:t>
      </w:r>
      <w:r w:rsidR="002F636F" w:rsidRPr="00521161">
        <w:rPr>
          <w:sz w:val="28"/>
          <w:szCs w:val="28"/>
        </w:rPr>
        <w:t xml:space="preserve"> предоставл</w:t>
      </w:r>
      <w:r w:rsidR="002F636F" w:rsidRPr="00521161">
        <w:rPr>
          <w:sz w:val="28"/>
          <w:szCs w:val="28"/>
        </w:rPr>
        <w:t>я</w:t>
      </w:r>
      <w:r w:rsidR="002F636F" w:rsidRPr="00521161">
        <w:rPr>
          <w:sz w:val="28"/>
          <w:szCs w:val="28"/>
        </w:rPr>
        <w:t xml:space="preserve">ются </w:t>
      </w:r>
      <w:r w:rsidR="002F636F" w:rsidRPr="002F636F">
        <w:rPr>
          <w:sz w:val="28"/>
          <w:szCs w:val="28"/>
        </w:rPr>
        <w:t>права и свободы, меры социальной поддержки, направленные на обесп</w:t>
      </w:r>
      <w:r w:rsidR="002F636F" w:rsidRPr="002F636F">
        <w:rPr>
          <w:sz w:val="28"/>
          <w:szCs w:val="28"/>
        </w:rPr>
        <w:t>е</w:t>
      </w:r>
      <w:r w:rsidR="002F636F" w:rsidRPr="002F636F">
        <w:rPr>
          <w:sz w:val="28"/>
          <w:szCs w:val="28"/>
        </w:rPr>
        <w:t>чение их высокого профессионального уровня, условий для эффективного в</w:t>
      </w:r>
      <w:r w:rsidR="002F636F" w:rsidRPr="002F636F">
        <w:rPr>
          <w:sz w:val="28"/>
          <w:szCs w:val="28"/>
        </w:rPr>
        <w:t>ы</w:t>
      </w:r>
      <w:r w:rsidR="002F636F" w:rsidRPr="002F636F">
        <w:rPr>
          <w:sz w:val="28"/>
          <w:szCs w:val="28"/>
        </w:rPr>
        <w:t xml:space="preserve">полнения профессиональных задач, повышение социальной значимости, </w:t>
      </w:r>
    </w:p>
    <w:p w:rsidR="001A7012" w:rsidRDefault="002F636F" w:rsidP="00CF6D6D">
      <w:pPr>
        <w:jc w:val="both"/>
        <w:rPr>
          <w:sz w:val="28"/>
          <w:szCs w:val="28"/>
        </w:rPr>
      </w:pPr>
      <w:r w:rsidRPr="002F636F">
        <w:rPr>
          <w:sz w:val="28"/>
          <w:szCs w:val="28"/>
        </w:rPr>
        <w:t>пр</w:t>
      </w:r>
      <w:r w:rsidRPr="002F636F">
        <w:rPr>
          <w:sz w:val="28"/>
          <w:szCs w:val="28"/>
        </w:rPr>
        <w:t>е</w:t>
      </w:r>
      <w:r w:rsidRPr="002F636F">
        <w:rPr>
          <w:sz w:val="28"/>
          <w:szCs w:val="28"/>
        </w:rPr>
        <w:t>стижа педагогического труда.</w:t>
      </w:r>
    </w:p>
    <w:p w:rsidR="00521161" w:rsidRPr="0090001D" w:rsidRDefault="00521161" w:rsidP="001A7012">
      <w:pPr>
        <w:ind w:firstLine="709"/>
        <w:jc w:val="both"/>
        <w:rPr>
          <w:sz w:val="28"/>
          <w:szCs w:val="28"/>
        </w:rPr>
      </w:pPr>
      <w:r w:rsidRPr="00521161">
        <w:rPr>
          <w:sz w:val="28"/>
          <w:szCs w:val="28"/>
        </w:rPr>
        <w:t>Под правовым статусом педагогического работника понимается совоку</w:t>
      </w:r>
      <w:r w:rsidRPr="00521161">
        <w:rPr>
          <w:sz w:val="28"/>
          <w:szCs w:val="28"/>
        </w:rPr>
        <w:t>п</w:t>
      </w:r>
      <w:r w:rsidRPr="00521161">
        <w:rPr>
          <w:sz w:val="28"/>
          <w:szCs w:val="28"/>
        </w:rPr>
        <w:t>ность прав и свобод (в том числе академических прав и свобод), трудовых прав, социальных гарантий и компенсаций, ограничений, обязанностей и ответстве</w:t>
      </w:r>
      <w:r w:rsidRPr="00521161">
        <w:rPr>
          <w:sz w:val="28"/>
          <w:szCs w:val="28"/>
        </w:rPr>
        <w:t>н</w:t>
      </w:r>
      <w:r w:rsidRPr="00521161">
        <w:rPr>
          <w:sz w:val="28"/>
          <w:szCs w:val="28"/>
        </w:rPr>
        <w:t>ности, которые установлены законодательством</w:t>
      </w:r>
      <w:r w:rsidRPr="00521161">
        <w:rPr>
          <w:color w:val="FF0000"/>
          <w:sz w:val="28"/>
          <w:szCs w:val="28"/>
        </w:rPr>
        <w:t xml:space="preserve"> </w:t>
      </w:r>
      <w:r w:rsidRPr="00521161">
        <w:rPr>
          <w:sz w:val="28"/>
          <w:szCs w:val="28"/>
        </w:rPr>
        <w:t>Российской Федерации и зак</w:t>
      </w:r>
      <w:r w:rsidRPr="00521161">
        <w:rPr>
          <w:sz w:val="28"/>
          <w:szCs w:val="28"/>
        </w:rPr>
        <w:t>о</w:t>
      </w:r>
      <w:r w:rsidRPr="00521161">
        <w:rPr>
          <w:sz w:val="28"/>
          <w:szCs w:val="28"/>
        </w:rPr>
        <w:t>нод</w:t>
      </w:r>
      <w:r w:rsidRPr="00521161">
        <w:rPr>
          <w:sz w:val="28"/>
          <w:szCs w:val="28"/>
        </w:rPr>
        <w:t>а</w:t>
      </w:r>
      <w:r w:rsidRPr="00521161">
        <w:rPr>
          <w:sz w:val="28"/>
          <w:szCs w:val="28"/>
        </w:rPr>
        <w:t>тельством</w:t>
      </w:r>
      <w:r w:rsidR="00263641">
        <w:rPr>
          <w:color w:val="FF0000"/>
          <w:sz w:val="28"/>
          <w:szCs w:val="28"/>
        </w:rPr>
        <w:t xml:space="preserve"> </w:t>
      </w:r>
      <w:r w:rsidR="00263641" w:rsidRPr="0090001D">
        <w:rPr>
          <w:sz w:val="28"/>
          <w:szCs w:val="28"/>
        </w:rPr>
        <w:t>Челябинской области</w:t>
      </w:r>
      <w:r w:rsidRPr="0090001D">
        <w:rPr>
          <w:sz w:val="28"/>
          <w:szCs w:val="28"/>
        </w:rPr>
        <w:t>.</w:t>
      </w:r>
    </w:p>
    <w:p w:rsidR="002F636F" w:rsidRPr="002F636F" w:rsidRDefault="005C4DAC" w:rsidP="004702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1A7012">
        <w:rPr>
          <w:sz w:val="28"/>
          <w:szCs w:val="28"/>
        </w:rPr>
        <w:t>23. </w:t>
      </w:r>
      <w:r w:rsidR="002F636F" w:rsidRPr="002F636F">
        <w:rPr>
          <w:sz w:val="28"/>
          <w:szCs w:val="28"/>
        </w:rPr>
        <w:t>Педагогические работники пользуются следующими академическ</w:t>
      </w:r>
      <w:r w:rsidR="002F636F" w:rsidRPr="002F636F">
        <w:rPr>
          <w:sz w:val="28"/>
          <w:szCs w:val="28"/>
        </w:rPr>
        <w:t>и</w:t>
      </w:r>
      <w:r w:rsidR="002F636F" w:rsidRPr="002F636F">
        <w:rPr>
          <w:sz w:val="28"/>
          <w:szCs w:val="28"/>
        </w:rPr>
        <w:t>ми правами и свободами:</w:t>
      </w:r>
    </w:p>
    <w:p w:rsidR="002F636F" w:rsidRPr="004702EF" w:rsidRDefault="009E5DFC" w:rsidP="004702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="002F636F" w:rsidRPr="004702EF">
        <w:rPr>
          <w:sz w:val="28"/>
          <w:szCs w:val="28"/>
        </w:rPr>
        <w:t>свобода преподавания, свободное выражение своего мнения, свобода от вмешательства в професси</w:t>
      </w:r>
      <w:r w:rsidR="002F636F" w:rsidRPr="004702EF">
        <w:rPr>
          <w:sz w:val="28"/>
          <w:szCs w:val="28"/>
        </w:rPr>
        <w:t>о</w:t>
      </w:r>
      <w:r w:rsidR="002F636F" w:rsidRPr="004702EF">
        <w:rPr>
          <w:sz w:val="28"/>
          <w:szCs w:val="28"/>
        </w:rPr>
        <w:t>нальную деятельность;</w:t>
      </w:r>
    </w:p>
    <w:p w:rsidR="002F636F" w:rsidRPr="004702EF" w:rsidRDefault="009E5DFC" w:rsidP="004702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="002F636F" w:rsidRPr="004702EF">
        <w:rPr>
          <w:sz w:val="28"/>
          <w:szCs w:val="28"/>
        </w:rPr>
        <w:t>свобода выбора и использования педагогически обоснованных форм, средств, методов обучения и воспит</w:t>
      </w:r>
      <w:r w:rsidR="002F636F" w:rsidRPr="004702EF">
        <w:rPr>
          <w:sz w:val="28"/>
          <w:szCs w:val="28"/>
        </w:rPr>
        <w:t>а</w:t>
      </w:r>
      <w:r w:rsidR="002F636F" w:rsidRPr="004702EF">
        <w:rPr>
          <w:sz w:val="28"/>
          <w:szCs w:val="28"/>
        </w:rPr>
        <w:t>ния;</w:t>
      </w:r>
    </w:p>
    <w:p w:rsidR="002F636F" w:rsidRPr="004702EF" w:rsidRDefault="009E5DFC" w:rsidP="004702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="002F636F" w:rsidRPr="004702EF">
        <w:rPr>
          <w:sz w:val="28"/>
          <w:szCs w:val="28"/>
        </w:rPr>
        <w:t>право на творческую инициативу, разработку и применение авторских программ и методов обучения и воспитания в пределах реализуемой образов</w:t>
      </w:r>
      <w:r w:rsidR="002F636F" w:rsidRPr="004702EF">
        <w:rPr>
          <w:sz w:val="28"/>
          <w:szCs w:val="28"/>
        </w:rPr>
        <w:t>а</w:t>
      </w:r>
      <w:r w:rsidR="002F636F" w:rsidRPr="004702EF">
        <w:rPr>
          <w:sz w:val="28"/>
          <w:szCs w:val="28"/>
        </w:rPr>
        <w:t>тельной программы, отдельного учебного предмета, курса, дисциплины (мод</w:t>
      </w:r>
      <w:r w:rsidR="002F636F" w:rsidRPr="004702EF">
        <w:rPr>
          <w:sz w:val="28"/>
          <w:szCs w:val="28"/>
        </w:rPr>
        <w:t>у</w:t>
      </w:r>
      <w:r w:rsidR="002F636F" w:rsidRPr="004702EF">
        <w:rPr>
          <w:sz w:val="28"/>
          <w:szCs w:val="28"/>
        </w:rPr>
        <w:t>ля);</w:t>
      </w:r>
    </w:p>
    <w:p w:rsidR="00CB690F" w:rsidRDefault="009E5DFC" w:rsidP="00CB690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</w:t>
      </w:r>
      <w:r w:rsidR="002F636F" w:rsidRPr="002F636F">
        <w:rPr>
          <w:sz w:val="28"/>
          <w:szCs w:val="28"/>
        </w:rPr>
        <w:t xml:space="preserve">право </w:t>
      </w:r>
      <w:r w:rsidR="002F636F" w:rsidRPr="004702EF">
        <w:rPr>
          <w:sz w:val="28"/>
          <w:szCs w:val="28"/>
        </w:rPr>
        <w:t>на выбор учебников, учебных пособий, материалов и иных средств обучения и воспитания</w:t>
      </w:r>
      <w:r w:rsidR="002F636F" w:rsidRPr="002F636F">
        <w:rPr>
          <w:sz w:val="28"/>
          <w:szCs w:val="28"/>
        </w:rPr>
        <w:t xml:space="preserve"> в соответствии с образовательной пр</w:t>
      </w:r>
      <w:r w:rsidR="002F636F" w:rsidRPr="002F636F">
        <w:rPr>
          <w:sz w:val="28"/>
          <w:szCs w:val="28"/>
        </w:rPr>
        <w:t>о</w:t>
      </w:r>
      <w:r w:rsidR="002F636F" w:rsidRPr="002F636F">
        <w:rPr>
          <w:sz w:val="28"/>
          <w:szCs w:val="28"/>
        </w:rPr>
        <w:t xml:space="preserve">граммой и </w:t>
      </w:r>
    </w:p>
    <w:p w:rsidR="002F636F" w:rsidRPr="002F636F" w:rsidRDefault="002F636F" w:rsidP="00CB690F">
      <w:pPr>
        <w:jc w:val="both"/>
        <w:rPr>
          <w:sz w:val="28"/>
          <w:szCs w:val="28"/>
        </w:rPr>
      </w:pPr>
      <w:r w:rsidRPr="002F636F">
        <w:rPr>
          <w:sz w:val="28"/>
          <w:szCs w:val="28"/>
        </w:rPr>
        <w:t>в порядке, установленном законодательством об обр</w:t>
      </w:r>
      <w:r w:rsidRPr="002F636F">
        <w:rPr>
          <w:sz w:val="28"/>
          <w:szCs w:val="28"/>
        </w:rPr>
        <w:t>а</w:t>
      </w:r>
      <w:r w:rsidRPr="002F636F">
        <w:rPr>
          <w:sz w:val="28"/>
          <w:szCs w:val="28"/>
        </w:rPr>
        <w:t>зовании;</w:t>
      </w:r>
    </w:p>
    <w:p w:rsidR="002F636F" w:rsidRPr="004702EF" w:rsidRDefault="009E5DFC" w:rsidP="004702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 </w:t>
      </w:r>
      <w:r w:rsidR="002F636F" w:rsidRPr="002F636F">
        <w:rPr>
          <w:sz w:val="28"/>
          <w:szCs w:val="28"/>
        </w:rPr>
        <w:t xml:space="preserve">право </w:t>
      </w:r>
      <w:r w:rsidR="002F636F" w:rsidRPr="004702EF">
        <w:rPr>
          <w:sz w:val="28"/>
          <w:szCs w:val="28"/>
        </w:rPr>
        <w:t>на участие в разработке образовател</w:t>
      </w:r>
      <w:r w:rsidR="002F636F" w:rsidRPr="004702EF">
        <w:rPr>
          <w:sz w:val="28"/>
          <w:szCs w:val="28"/>
        </w:rPr>
        <w:t>ь</w:t>
      </w:r>
      <w:r w:rsidR="002F636F" w:rsidRPr="004702EF">
        <w:rPr>
          <w:sz w:val="28"/>
          <w:szCs w:val="28"/>
        </w:rPr>
        <w:t>ных программ</w:t>
      </w:r>
      <w:r w:rsidR="002F636F" w:rsidRPr="002F636F">
        <w:rPr>
          <w:sz w:val="28"/>
          <w:szCs w:val="28"/>
        </w:rPr>
        <w:t xml:space="preserve">, в том числе </w:t>
      </w:r>
      <w:r w:rsidR="002F636F" w:rsidRPr="004702EF">
        <w:rPr>
          <w:sz w:val="28"/>
          <w:szCs w:val="28"/>
        </w:rPr>
        <w:t>учебных планов, календа</w:t>
      </w:r>
      <w:r w:rsidR="002F636F" w:rsidRPr="004702EF">
        <w:rPr>
          <w:sz w:val="28"/>
          <w:szCs w:val="28"/>
        </w:rPr>
        <w:t>р</w:t>
      </w:r>
      <w:r w:rsidR="002F636F" w:rsidRPr="004702EF">
        <w:rPr>
          <w:sz w:val="28"/>
          <w:szCs w:val="28"/>
        </w:rPr>
        <w:t>ных учебных графиков, рабочих учебных предметов, курсов, дисциплин (модулей), методических матери</w:t>
      </w:r>
      <w:r w:rsidR="002F636F" w:rsidRPr="004702EF">
        <w:rPr>
          <w:sz w:val="28"/>
          <w:szCs w:val="28"/>
        </w:rPr>
        <w:t>а</w:t>
      </w:r>
      <w:r w:rsidR="002F636F" w:rsidRPr="004702EF">
        <w:rPr>
          <w:sz w:val="28"/>
          <w:szCs w:val="28"/>
        </w:rPr>
        <w:t>лов и иных компонентов образов</w:t>
      </w:r>
      <w:r w:rsidR="002F636F" w:rsidRPr="004702EF">
        <w:rPr>
          <w:sz w:val="28"/>
          <w:szCs w:val="28"/>
        </w:rPr>
        <w:t>а</w:t>
      </w:r>
      <w:r w:rsidR="002F636F" w:rsidRPr="004702EF">
        <w:rPr>
          <w:sz w:val="28"/>
          <w:szCs w:val="28"/>
        </w:rPr>
        <w:t>тельных программ;</w:t>
      </w:r>
    </w:p>
    <w:p w:rsidR="002F636F" w:rsidRPr="004702EF" w:rsidRDefault="009E5DFC" w:rsidP="004702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6) </w:t>
      </w:r>
      <w:r w:rsidR="002F636F" w:rsidRPr="002F636F">
        <w:rPr>
          <w:sz w:val="28"/>
          <w:szCs w:val="28"/>
        </w:rPr>
        <w:t xml:space="preserve">право на осуществление </w:t>
      </w:r>
      <w:r w:rsidR="002F636F" w:rsidRPr="004702EF">
        <w:rPr>
          <w:sz w:val="28"/>
          <w:szCs w:val="28"/>
        </w:rPr>
        <w:t>научной, творческой, исследовательской де</w:t>
      </w:r>
      <w:r w:rsidR="002F636F" w:rsidRPr="004702EF">
        <w:rPr>
          <w:sz w:val="28"/>
          <w:szCs w:val="28"/>
        </w:rPr>
        <w:t>я</w:t>
      </w:r>
      <w:r w:rsidR="002F636F" w:rsidRPr="004702EF">
        <w:rPr>
          <w:sz w:val="28"/>
          <w:szCs w:val="28"/>
        </w:rPr>
        <w:t>тельности, участие в экспериментальной и международной деятельности, ра</w:t>
      </w:r>
      <w:r w:rsidR="002F636F" w:rsidRPr="004702EF">
        <w:rPr>
          <w:sz w:val="28"/>
          <w:szCs w:val="28"/>
        </w:rPr>
        <w:t>з</w:t>
      </w:r>
      <w:r w:rsidR="002F636F" w:rsidRPr="004702EF">
        <w:rPr>
          <w:sz w:val="28"/>
          <w:szCs w:val="28"/>
        </w:rPr>
        <w:t>работках и во вне</w:t>
      </w:r>
      <w:r w:rsidR="002F636F" w:rsidRPr="004702EF">
        <w:rPr>
          <w:sz w:val="28"/>
          <w:szCs w:val="28"/>
        </w:rPr>
        <w:t>д</w:t>
      </w:r>
      <w:r w:rsidR="002F636F" w:rsidRPr="004702EF">
        <w:rPr>
          <w:sz w:val="28"/>
          <w:szCs w:val="28"/>
        </w:rPr>
        <w:t>рении инноваций;</w:t>
      </w:r>
    </w:p>
    <w:p w:rsidR="002F636F" w:rsidRPr="002F636F" w:rsidRDefault="009E5DFC" w:rsidP="009472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7) </w:t>
      </w:r>
      <w:r w:rsidR="002F636F" w:rsidRPr="002F636F">
        <w:rPr>
          <w:sz w:val="28"/>
          <w:szCs w:val="28"/>
        </w:rPr>
        <w:t xml:space="preserve">право на </w:t>
      </w:r>
      <w:r w:rsidR="002F636F" w:rsidRPr="004702EF">
        <w:rPr>
          <w:sz w:val="28"/>
          <w:szCs w:val="28"/>
        </w:rPr>
        <w:t>бесплатное пользование</w:t>
      </w:r>
      <w:r w:rsidR="00263641">
        <w:rPr>
          <w:color w:val="FF0000"/>
          <w:sz w:val="28"/>
          <w:szCs w:val="28"/>
        </w:rPr>
        <w:t xml:space="preserve"> </w:t>
      </w:r>
      <w:r w:rsidR="00263641" w:rsidRPr="00263641">
        <w:rPr>
          <w:sz w:val="28"/>
          <w:szCs w:val="28"/>
        </w:rPr>
        <w:t>библиотекой</w:t>
      </w:r>
      <w:r w:rsidR="002F636F" w:rsidRPr="002F636F">
        <w:rPr>
          <w:color w:val="FF0000"/>
          <w:sz w:val="28"/>
          <w:szCs w:val="28"/>
        </w:rPr>
        <w:t xml:space="preserve"> </w:t>
      </w:r>
      <w:r w:rsidR="002F636F" w:rsidRPr="004702EF">
        <w:rPr>
          <w:sz w:val="28"/>
          <w:szCs w:val="28"/>
        </w:rPr>
        <w:t>и информационными ресурсами,</w:t>
      </w:r>
      <w:r w:rsidR="002F636F" w:rsidRPr="002F636F">
        <w:rPr>
          <w:sz w:val="28"/>
          <w:szCs w:val="28"/>
        </w:rPr>
        <w:t xml:space="preserve"> а также </w:t>
      </w:r>
      <w:r w:rsidR="002F636F" w:rsidRPr="004702EF">
        <w:rPr>
          <w:sz w:val="28"/>
          <w:szCs w:val="28"/>
        </w:rPr>
        <w:t>доступ</w:t>
      </w:r>
      <w:r w:rsidR="002F636F" w:rsidRPr="002F636F">
        <w:rPr>
          <w:sz w:val="28"/>
          <w:szCs w:val="28"/>
        </w:rPr>
        <w:t xml:space="preserve"> в порядке, установленном </w:t>
      </w:r>
      <w:r w:rsidR="002F636F" w:rsidRPr="004702EF">
        <w:rPr>
          <w:sz w:val="28"/>
          <w:szCs w:val="28"/>
        </w:rPr>
        <w:t>локальными нормативн</w:t>
      </w:r>
      <w:r w:rsidR="002F636F" w:rsidRPr="004702EF">
        <w:rPr>
          <w:sz w:val="28"/>
          <w:szCs w:val="28"/>
        </w:rPr>
        <w:t>ы</w:t>
      </w:r>
      <w:r w:rsidR="002F636F" w:rsidRPr="004702EF">
        <w:rPr>
          <w:sz w:val="28"/>
          <w:szCs w:val="28"/>
        </w:rPr>
        <w:t>ми а</w:t>
      </w:r>
      <w:r w:rsidR="002F636F" w:rsidRPr="004702EF">
        <w:rPr>
          <w:sz w:val="28"/>
          <w:szCs w:val="28"/>
        </w:rPr>
        <w:t>к</w:t>
      </w:r>
      <w:r w:rsidR="002F636F" w:rsidRPr="004702EF">
        <w:rPr>
          <w:sz w:val="28"/>
          <w:szCs w:val="28"/>
        </w:rPr>
        <w:t>тами</w:t>
      </w:r>
      <w:r w:rsidR="004702EF">
        <w:rPr>
          <w:sz w:val="28"/>
          <w:szCs w:val="28"/>
        </w:rPr>
        <w:t xml:space="preserve"> Школы</w:t>
      </w:r>
      <w:r w:rsidR="002F636F" w:rsidRPr="002F636F">
        <w:rPr>
          <w:sz w:val="28"/>
          <w:szCs w:val="28"/>
        </w:rPr>
        <w:t xml:space="preserve">, к </w:t>
      </w:r>
      <w:r w:rsidR="002F636F" w:rsidRPr="00B9614B">
        <w:rPr>
          <w:sz w:val="28"/>
          <w:szCs w:val="28"/>
        </w:rPr>
        <w:t>информационно-телекоммуникационным сетям и базам данных, учебным и методическим материалам,</w:t>
      </w:r>
      <w:r w:rsidR="002F636F" w:rsidRPr="002F636F">
        <w:rPr>
          <w:sz w:val="28"/>
          <w:szCs w:val="28"/>
        </w:rPr>
        <w:t xml:space="preserve"> </w:t>
      </w:r>
      <w:r w:rsidR="002F636F" w:rsidRPr="00B9614B">
        <w:rPr>
          <w:sz w:val="28"/>
          <w:szCs w:val="28"/>
        </w:rPr>
        <w:t>материально-техническим сре</w:t>
      </w:r>
      <w:r w:rsidR="002F636F" w:rsidRPr="00B9614B">
        <w:rPr>
          <w:sz w:val="28"/>
          <w:szCs w:val="28"/>
        </w:rPr>
        <w:t>д</w:t>
      </w:r>
      <w:r w:rsidR="002F636F" w:rsidRPr="00B9614B">
        <w:rPr>
          <w:sz w:val="28"/>
          <w:szCs w:val="28"/>
        </w:rPr>
        <w:t>ствам обеспечения образовательной деятельности</w:t>
      </w:r>
      <w:r w:rsidR="002F636F" w:rsidRPr="002F636F">
        <w:rPr>
          <w:sz w:val="28"/>
          <w:szCs w:val="28"/>
        </w:rPr>
        <w:t>, необходимым для каче</w:t>
      </w:r>
      <w:r w:rsidR="002F636F" w:rsidRPr="002F636F">
        <w:rPr>
          <w:sz w:val="28"/>
          <w:szCs w:val="28"/>
        </w:rPr>
        <w:lastRenderedPageBreak/>
        <w:t>с</w:t>
      </w:r>
      <w:r w:rsidR="002F636F" w:rsidRPr="002F636F">
        <w:rPr>
          <w:sz w:val="28"/>
          <w:szCs w:val="28"/>
        </w:rPr>
        <w:t>т</w:t>
      </w:r>
      <w:r w:rsidR="002F636F" w:rsidRPr="002F636F">
        <w:rPr>
          <w:sz w:val="28"/>
          <w:szCs w:val="28"/>
        </w:rPr>
        <w:t>венного осуществления педагогической</w:t>
      </w:r>
      <w:r w:rsidR="00947233">
        <w:rPr>
          <w:sz w:val="28"/>
          <w:szCs w:val="28"/>
        </w:rPr>
        <w:t xml:space="preserve">, научной или исследовательской </w:t>
      </w:r>
      <w:r w:rsidR="002F636F" w:rsidRPr="002F636F">
        <w:rPr>
          <w:sz w:val="28"/>
          <w:szCs w:val="28"/>
        </w:rPr>
        <w:t>де</w:t>
      </w:r>
      <w:r w:rsidR="002F636F" w:rsidRPr="002F636F">
        <w:rPr>
          <w:sz w:val="28"/>
          <w:szCs w:val="28"/>
        </w:rPr>
        <w:t>я</w:t>
      </w:r>
      <w:r w:rsidR="002F636F" w:rsidRPr="002F636F">
        <w:rPr>
          <w:sz w:val="28"/>
          <w:szCs w:val="28"/>
        </w:rPr>
        <w:t>тельности в</w:t>
      </w:r>
      <w:r w:rsidR="00B9614B">
        <w:rPr>
          <w:sz w:val="28"/>
          <w:szCs w:val="28"/>
        </w:rPr>
        <w:t xml:space="preserve"> Школе</w:t>
      </w:r>
      <w:r w:rsidR="002F636F" w:rsidRPr="002F636F">
        <w:rPr>
          <w:sz w:val="28"/>
          <w:szCs w:val="28"/>
        </w:rPr>
        <w:t>;</w:t>
      </w:r>
    </w:p>
    <w:p w:rsidR="002F636F" w:rsidRPr="00C21C08" w:rsidRDefault="00187A57" w:rsidP="005A5F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8) </w:t>
      </w:r>
      <w:r w:rsidR="002F636F" w:rsidRPr="00C21C08">
        <w:rPr>
          <w:sz w:val="28"/>
          <w:szCs w:val="28"/>
        </w:rPr>
        <w:t>право на бесплатное пользование образов</w:t>
      </w:r>
      <w:r w:rsidR="002F636F" w:rsidRPr="00C21C08">
        <w:rPr>
          <w:sz w:val="28"/>
          <w:szCs w:val="28"/>
        </w:rPr>
        <w:t>а</w:t>
      </w:r>
      <w:r w:rsidR="002F636F" w:rsidRPr="00C21C08">
        <w:rPr>
          <w:sz w:val="28"/>
          <w:szCs w:val="28"/>
        </w:rPr>
        <w:t>тельными, методическими и научными услугами</w:t>
      </w:r>
      <w:r w:rsidR="00C21C08">
        <w:rPr>
          <w:sz w:val="28"/>
          <w:szCs w:val="28"/>
        </w:rPr>
        <w:t xml:space="preserve"> Школы</w:t>
      </w:r>
      <w:r w:rsidR="002F636F" w:rsidRPr="00C21C08">
        <w:rPr>
          <w:sz w:val="28"/>
          <w:szCs w:val="28"/>
        </w:rPr>
        <w:t>, в порядке, установленном законодательством Ро</w:t>
      </w:r>
      <w:r w:rsidR="002F636F" w:rsidRPr="00C21C08">
        <w:rPr>
          <w:sz w:val="28"/>
          <w:szCs w:val="28"/>
        </w:rPr>
        <w:t>с</w:t>
      </w:r>
      <w:r w:rsidR="002F636F" w:rsidRPr="00C21C08">
        <w:rPr>
          <w:sz w:val="28"/>
          <w:szCs w:val="28"/>
        </w:rPr>
        <w:t>сийской Федерации или локальными нормативными а</w:t>
      </w:r>
      <w:r w:rsidR="002F636F" w:rsidRPr="00C21C08">
        <w:rPr>
          <w:sz w:val="28"/>
          <w:szCs w:val="28"/>
        </w:rPr>
        <w:t>к</w:t>
      </w:r>
      <w:r w:rsidR="002F636F" w:rsidRPr="00C21C08">
        <w:rPr>
          <w:sz w:val="28"/>
          <w:szCs w:val="28"/>
        </w:rPr>
        <w:t>тами;</w:t>
      </w:r>
    </w:p>
    <w:p w:rsidR="002F636F" w:rsidRPr="002F636F" w:rsidRDefault="00187A57" w:rsidP="006957B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9) </w:t>
      </w:r>
      <w:r w:rsidR="002F636F" w:rsidRPr="002F636F">
        <w:rPr>
          <w:sz w:val="28"/>
          <w:szCs w:val="28"/>
        </w:rPr>
        <w:t xml:space="preserve">право </w:t>
      </w:r>
      <w:r w:rsidR="002F636F" w:rsidRPr="00C21C08">
        <w:rPr>
          <w:sz w:val="28"/>
          <w:szCs w:val="28"/>
        </w:rPr>
        <w:t>на участие в управлении</w:t>
      </w:r>
      <w:r w:rsidR="00C21C08">
        <w:rPr>
          <w:sz w:val="28"/>
          <w:szCs w:val="28"/>
        </w:rPr>
        <w:t xml:space="preserve"> Школой</w:t>
      </w:r>
      <w:r w:rsidR="002F636F" w:rsidRPr="002F636F">
        <w:rPr>
          <w:sz w:val="28"/>
          <w:szCs w:val="28"/>
        </w:rPr>
        <w:t xml:space="preserve">, в том числе в коллегиальных органах управления, </w:t>
      </w:r>
      <w:r w:rsidR="002F636F" w:rsidRPr="00C21C08">
        <w:rPr>
          <w:sz w:val="28"/>
          <w:szCs w:val="28"/>
        </w:rPr>
        <w:t xml:space="preserve">в порядке, установленном </w:t>
      </w:r>
      <w:r w:rsidR="00C21C08">
        <w:rPr>
          <w:sz w:val="28"/>
          <w:szCs w:val="28"/>
        </w:rPr>
        <w:t xml:space="preserve">настоящим </w:t>
      </w:r>
      <w:r w:rsidR="002F636F" w:rsidRPr="00C21C08">
        <w:rPr>
          <w:sz w:val="28"/>
          <w:szCs w:val="28"/>
        </w:rPr>
        <w:t>уставом</w:t>
      </w:r>
      <w:r w:rsidR="002F636F" w:rsidRPr="002F636F">
        <w:rPr>
          <w:sz w:val="28"/>
          <w:szCs w:val="28"/>
        </w:rPr>
        <w:t>;</w:t>
      </w:r>
    </w:p>
    <w:p w:rsidR="002F636F" w:rsidRPr="002F636F" w:rsidRDefault="00187A57" w:rsidP="006957B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10) </w:t>
      </w:r>
      <w:r w:rsidR="002F636F" w:rsidRPr="002F636F">
        <w:rPr>
          <w:sz w:val="28"/>
          <w:szCs w:val="28"/>
        </w:rPr>
        <w:t xml:space="preserve">право </w:t>
      </w:r>
      <w:r w:rsidR="002F636F" w:rsidRPr="00C21C08">
        <w:rPr>
          <w:sz w:val="28"/>
          <w:szCs w:val="28"/>
        </w:rPr>
        <w:t>на участие в обсуждении вопросов,</w:t>
      </w:r>
      <w:r w:rsidR="002F636F" w:rsidRPr="002F636F">
        <w:rPr>
          <w:sz w:val="28"/>
          <w:szCs w:val="28"/>
        </w:rPr>
        <w:t xml:space="preserve"> относящихся к деятельн</w:t>
      </w:r>
      <w:r w:rsidR="002F636F" w:rsidRPr="002F636F">
        <w:rPr>
          <w:sz w:val="28"/>
          <w:szCs w:val="28"/>
        </w:rPr>
        <w:t>о</w:t>
      </w:r>
      <w:r w:rsidR="002F636F" w:rsidRPr="002F636F">
        <w:rPr>
          <w:sz w:val="28"/>
          <w:szCs w:val="28"/>
        </w:rPr>
        <w:t>сти</w:t>
      </w:r>
      <w:r w:rsidR="00C21C08">
        <w:rPr>
          <w:sz w:val="28"/>
          <w:szCs w:val="28"/>
        </w:rPr>
        <w:t xml:space="preserve"> Школы</w:t>
      </w:r>
      <w:r w:rsidR="002F636F" w:rsidRPr="002F636F">
        <w:rPr>
          <w:sz w:val="28"/>
          <w:szCs w:val="28"/>
        </w:rPr>
        <w:t xml:space="preserve">, в том числе через органы управления и </w:t>
      </w:r>
      <w:r w:rsidR="002F636F" w:rsidRPr="006957B0">
        <w:rPr>
          <w:sz w:val="28"/>
          <w:szCs w:val="28"/>
        </w:rPr>
        <w:t>общественные организ</w:t>
      </w:r>
      <w:r w:rsidR="002F636F" w:rsidRPr="006957B0">
        <w:rPr>
          <w:sz w:val="28"/>
          <w:szCs w:val="28"/>
        </w:rPr>
        <w:t>а</w:t>
      </w:r>
      <w:r w:rsidR="002F636F" w:rsidRPr="006957B0">
        <w:rPr>
          <w:sz w:val="28"/>
          <w:szCs w:val="28"/>
        </w:rPr>
        <w:t>ции</w:t>
      </w:r>
      <w:r w:rsidR="002F636F" w:rsidRPr="002F636F">
        <w:rPr>
          <w:sz w:val="28"/>
          <w:szCs w:val="28"/>
        </w:rPr>
        <w:t>;</w:t>
      </w:r>
    </w:p>
    <w:p w:rsidR="002F636F" w:rsidRPr="006957B0" w:rsidRDefault="00187A57" w:rsidP="006957B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11) </w:t>
      </w:r>
      <w:r w:rsidR="002F636F" w:rsidRPr="002F636F">
        <w:rPr>
          <w:sz w:val="28"/>
          <w:szCs w:val="28"/>
        </w:rPr>
        <w:t xml:space="preserve">право </w:t>
      </w:r>
      <w:r w:rsidR="002F636F" w:rsidRPr="006957B0">
        <w:rPr>
          <w:sz w:val="28"/>
          <w:szCs w:val="28"/>
        </w:rPr>
        <w:t>на объединение в общественные профессиональные организ</w:t>
      </w:r>
      <w:r w:rsidR="002F636F" w:rsidRPr="006957B0">
        <w:rPr>
          <w:sz w:val="28"/>
          <w:szCs w:val="28"/>
        </w:rPr>
        <w:t>а</w:t>
      </w:r>
      <w:r w:rsidR="002F636F" w:rsidRPr="006957B0">
        <w:rPr>
          <w:sz w:val="28"/>
          <w:szCs w:val="28"/>
        </w:rPr>
        <w:t>ции в формах и в порядке, к</w:t>
      </w:r>
      <w:r w:rsidR="002F636F" w:rsidRPr="006957B0">
        <w:rPr>
          <w:sz w:val="28"/>
          <w:szCs w:val="28"/>
        </w:rPr>
        <w:t>о</w:t>
      </w:r>
      <w:r w:rsidR="002F636F" w:rsidRPr="006957B0">
        <w:rPr>
          <w:sz w:val="28"/>
          <w:szCs w:val="28"/>
        </w:rPr>
        <w:t>торые установлены законодательством Российской Ф</w:t>
      </w:r>
      <w:r w:rsidR="002F636F" w:rsidRPr="006957B0">
        <w:rPr>
          <w:sz w:val="28"/>
          <w:szCs w:val="28"/>
        </w:rPr>
        <w:t>е</w:t>
      </w:r>
      <w:r w:rsidR="002F636F" w:rsidRPr="006957B0">
        <w:rPr>
          <w:sz w:val="28"/>
          <w:szCs w:val="28"/>
        </w:rPr>
        <w:t>дерации;</w:t>
      </w:r>
    </w:p>
    <w:p w:rsidR="00947233" w:rsidRDefault="00187A57" w:rsidP="00D5206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12) </w:t>
      </w:r>
      <w:r w:rsidR="002F636F" w:rsidRPr="002F636F">
        <w:rPr>
          <w:sz w:val="28"/>
          <w:szCs w:val="28"/>
        </w:rPr>
        <w:t xml:space="preserve">право на </w:t>
      </w:r>
      <w:r w:rsidR="002F636F" w:rsidRPr="005C4DAC">
        <w:rPr>
          <w:sz w:val="28"/>
          <w:szCs w:val="28"/>
        </w:rPr>
        <w:t>обращение</w:t>
      </w:r>
      <w:r w:rsidR="002F636F" w:rsidRPr="006957B0">
        <w:rPr>
          <w:color w:val="FF0000"/>
          <w:sz w:val="28"/>
          <w:szCs w:val="28"/>
        </w:rPr>
        <w:t xml:space="preserve"> </w:t>
      </w:r>
      <w:r w:rsidR="002F636F" w:rsidRPr="0090001D">
        <w:rPr>
          <w:sz w:val="28"/>
          <w:szCs w:val="28"/>
        </w:rPr>
        <w:t>в комиссию по урегул</w:t>
      </w:r>
      <w:r w:rsidR="002F636F" w:rsidRPr="0090001D">
        <w:rPr>
          <w:sz w:val="28"/>
          <w:szCs w:val="28"/>
        </w:rPr>
        <w:t>и</w:t>
      </w:r>
      <w:r w:rsidR="002F636F" w:rsidRPr="0090001D">
        <w:rPr>
          <w:sz w:val="28"/>
          <w:szCs w:val="28"/>
        </w:rPr>
        <w:t xml:space="preserve">рованию споров между </w:t>
      </w:r>
    </w:p>
    <w:p w:rsidR="002F636F" w:rsidRPr="002F636F" w:rsidRDefault="002F636F" w:rsidP="00947233">
      <w:pPr>
        <w:jc w:val="both"/>
        <w:rPr>
          <w:sz w:val="28"/>
          <w:szCs w:val="28"/>
        </w:rPr>
      </w:pPr>
      <w:r w:rsidRPr="0090001D">
        <w:rPr>
          <w:sz w:val="28"/>
          <w:szCs w:val="28"/>
        </w:rPr>
        <w:t>участниками образовательных отн</w:t>
      </w:r>
      <w:r w:rsidRPr="0090001D">
        <w:rPr>
          <w:sz w:val="28"/>
          <w:szCs w:val="28"/>
        </w:rPr>
        <w:t>о</w:t>
      </w:r>
      <w:r w:rsidRPr="0090001D">
        <w:rPr>
          <w:sz w:val="28"/>
          <w:szCs w:val="28"/>
        </w:rPr>
        <w:t>шений</w:t>
      </w:r>
      <w:r w:rsidRPr="002F636F">
        <w:rPr>
          <w:sz w:val="28"/>
          <w:szCs w:val="28"/>
        </w:rPr>
        <w:t>;</w:t>
      </w:r>
    </w:p>
    <w:p w:rsidR="002F636F" w:rsidRPr="002F636F" w:rsidRDefault="00187A57" w:rsidP="006957B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13) </w:t>
      </w:r>
      <w:r w:rsidR="002F636F" w:rsidRPr="006957B0">
        <w:rPr>
          <w:sz w:val="28"/>
          <w:szCs w:val="28"/>
        </w:rPr>
        <w:t>право на защиту профессиональной чести и достоинства, на справе</w:t>
      </w:r>
      <w:r w:rsidR="002F636F" w:rsidRPr="006957B0">
        <w:rPr>
          <w:sz w:val="28"/>
          <w:szCs w:val="28"/>
        </w:rPr>
        <w:t>д</w:t>
      </w:r>
      <w:r w:rsidR="002F636F" w:rsidRPr="006957B0">
        <w:rPr>
          <w:sz w:val="28"/>
          <w:szCs w:val="28"/>
        </w:rPr>
        <w:t>ливое и объективное расслед</w:t>
      </w:r>
      <w:r w:rsidR="002F636F" w:rsidRPr="006957B0">
        <w:rPr>
          <w:sz w:val="28"/>
          <w:szCs w:val="28"/>
        </w:rPr>
        <w:t>о</w:t>
      </w:r>
      <w:r w:rsidR="002F636F" w:rsidRPr="006957B0">
        <w:rPr>
          <w:sz w:val="28"/>
          <w:szCs w:val="28"/>
        </w:rPr>
        <w:t>вание нарушения норм профессиональной этики</w:t>
      </w:r>
      <w:r w:rsidR="002F636F" w:rsidRPr="002F636F">
        <w:rPr>
          <w:sz w:val="28"/>
          <w:szCs w:val="28"/>
        </w:rPr>
        <w:t xml:space="preserve"> пед</w:t>
      </w:r>
      <w:r w:rsidR="002F636F" w:rsidRPr="002F636F">
        <w:rPr>
          <w:sz w:val="28"/>
          <w:szCs w:val="28"/>
        </w:rPr>
        <w:t>а</w:t>
      </w:r>
      <w:r w:rsidR="002F636F" w:rsidRPr="002F636F">
        <w:rPr>
          <w:sz w:val="28"/>
          <w:szCs w:val="28"/>
        </w:rPr>
        <w:t>гогических работников.</w:t>
      </w:r>
    </w:p>
    <w:p w:rsidR="00342E56" w:rsidRDefault="005C4DAC" w:rsidP="00342E5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9113E6">
        <w:rPr>
          <w:sz w:val="28"/>
          <w:szCs w:val="28"/>
        </w:rPr>
        <w:t>24. </w:t>
      </w:r>
      <w:r w:rsidR="002F636F" w:rsidRPr="00BD481D">
        <w:rPr>
          <w:sz w:val="28"/>
          <w:szCs w:val="28"/>
        </w:rPr>
        <w:t>Академические права и свободы,</w:t>
      </w:r>
      <w:r w:rsidR="002F636F" w:rsidRPr="002F636F">
        <w:rPr>
          <w:sz w:val="28"/>
          <w:szCs w:val="28"/>
        </w:rPr>
        <w:t xml:space="preserve"> указанные </w:t>
      </w:r>
      <w:r w:rsidR="002F636F" w:rsidRPr="005A5F30">
        <w:rPr>
          <w:sz w:val="28"/>
          <w:szCs w:val="28"/>
        </w:rPr>
        <w:t xml:space="preserve">в </w:t>
      </w:r>
      <w:r w:rsidRPr="005A5F30">
        <w:rPr>
          <w:sz w:val="28"/>
          <w:szCs w:val="28"/>
        </w:rPr>
        <w:t>пунк</w:t>
      </w:r>
      <w:r w:rsidR="009113E6" w:rsidRPr="005A5F30">
        <w:rPr>
          <w:sz w:val="28"/>
          <w:szCs w:val="28"/>
        </w:rPr>
        <w:t>те</w:t>
      </w:r>
      <w:r w:rsidRPr="005A5F30">
        <w:rPr>
          <w:sz w:val="28"/>
          <w:szCs w:val="28"/>
        </w:rPr>
        <w:t xml:space="preserve"> </w:t>
      </w:r>
      <w:r w:rsidR="009113E6" w:rsidRPr="005A5F30">
        <w:rPr>
          <w:sz w:val="28"/>
          <w:szCs w:val="28"/>
        </w:rPr>
        <w:t>5.23.</w:t>
      </w:r>
      <w:r w:rsidR="005709AC" w:rsidRPr="005709AC">
        <w:rPr>
          <w:color w:val="FF0000"/>
          <w:sz w:val="28"/>
          <w:szCs w:val="28"/>
        </w:rPr>
        <w:t xml:space="preserve"> </w:t>
      </w:r>
      <w:r w:rsidR="002F636F" w:rsidRPr="009113E6">
        <w:rPr>
          <w:sz w:val="28"/>
          <w:szCs w:val="28"/>
        </w:rPr>
        <w:t>насто</w:t>
      </w:r>
      <w:r w:rsidR="002F636F" w:rsidRPr="009113E6">
        <w:rPr>
          <w:sz w:val="28"/>
          <w:szCs w:val="28"/>
        </w:rPr>
        <w:t>я</w:t>
      </w:r>
      <w:r w:rsidR="00BD481D" w:rsidRPr="009113E6">
        <w:rPr>
          <w:sz w:val="28"/>
          <w:szCs w:val="28"/>
        </w:rPr>
        <w:t>щего</w:t>
      </w:r>
      <w:r w:rsidR="005709AC" w:rsidRPr="009113E6">
        <w:rPr>
          <w:sz w:val="28"/>
          <w:szCs w:val="28"/>
        </w:rPr>
        <w:t xml:space="preserve"> раздела</w:t>
      </w:r>
      <w:r w:rsidR="002F636F" w:rsidRPr="009113E6">
        <w:rPr>
          <w:sz w:val="28"/>
          <w:szCs w:val="28"/>
        </w:rPr>
        <w:t>, должны осуществляться с соблюдением прав и свобод</w:t>
      </w:r>
      <w:r w:rsidR="002F636F" w:rsidRPr="00BD481D">
        <w:rPr>
          <w:sz w:val="28"/>
          <w:szCs w:val="28"/>
        </w:rPr>
        <w:t xml:space="preserve"> других участников</w:t>
      </w:r>
      <w:r w:rsidR="002F636F" w:rsidRPr="002F636F">
        <w:rPr>
          <w:sz w:val="28"/>
          <w:szCs w:val="28"/>
        </w:rPr>
        <w:t xml:space="preserve"> образовательных отношений, требований </w:t>
      </w:r>
      <w:r w:rsidR="002F636F" w:rsidRPr="00BD481D">
        <w:rPr>
          <w:sz w:val="28"/>
          <w:szCs w:val="28"/>
        </w:rPr>
        <w:t xml:space="preserve">законодательства </w:t>
      </w:r>
      <w:r w:rsidR="002F636F" w:rsidRPr="002F636F">
        <w:rPr>
          <w:sz w:val="28"/>
          <w:szCs w:val="28"/>
        </w:rPr>
        <w:t>Росси</w:t>
      </w:r>
      <w:r w:rsidR="002F636F" w:rsidRPr="002F636F">
        <w:rPr>
          <w:sz w:val="28"/>
          <w:szCs w:val="28"/>
        </w:rPr>
        <w:t>й</w:t>
      </w:r>
      <w:r w:rsidR="002F636F" w:rsidRPr="002F636F">
        <w:rPr>
          <w:sz w:val="28"/>
          <w:szCs w:val="28"/>
        </w:rPr>
        <w:t xml:space="preserve">ской Федерации, </w:t>
      </w:r>
      <w:r w:rsidR="002F636F" w:rsidRPr="00BD481D">
        <w:rPr>
          <w:sz w:val="28"/>
          <w:szCs w:val="28"/>
        </w:rPr>
        <w:t>норм профессионал</w:t>
      </w:r>
      <w:r w:rsidR="002F636F" w:rsidRPr="00BD481D">
        <w:rPr>
          <w:sz w:val="28"/>
          <w:szCs w:val="28"/>
        </w:rPr>
        <w:t>ь</w:t>
      </w:r>
      <w:r w:rsidR="002F636F" w:rsidRPr="00BD481D">
        <w:rPr>
          <w:sz w:val="28"/>
          <w:szCs w:val="28"/>
        </w:rPr>
        <w:t>ной этики педагогических работников, закрепленных в локальных нормативных актах</w:t>
      </w:r>
      <w:r w:rsidR="00BD481D">
        <w:rPr>
          <w:sz w:val="28"/>
          <w:szCs w:val="28"/>
        </w:rPr>
        <w:t xml:space="preserve"> Шк</w:t>
      </w:r>
      <w:r w:rsidR="00BD481D">
        <w:rPr>
          <w:sz w:val="28"/>
          <w:szCs w:val="28"/>
        </w:rPr>
        <w:t>о</w:t>
      </w:r>
      <w:r w:rsidR="00BD481D">
        <w:rPr>
          <w:sz w:val="28"/>
          <w:szCs w:val="28"/>
        </w:rPr>
        <w:t>лы</w:t>
      </w:r>
      <w:r w:rsidR="002F636F" w:rsidRPr="002F636F">
        <w:rPr>
          <w:sz w:val="28"/>
          <w:szCs w:val="28"/>
        </w:rPr>
        <w:t>.</w:t>
      </w:r>
    </w:p>
    <w:p w:rsidR="002F636F" w:rsidRPr="00187A57" w:rsidRDefault="002F636F" w:rsidP="00342E56">
      <w:pPr>
        <w:ind w:firstLine="709"/>
        <w:jc w:val="both"/>
        <w:rPr>
          <w:b/>
          <w:sz w:val="28"/>
          <w:szCs w:val="28"/>
        </w:rPr>
      </w:pPr>
      <w:r w:rsidRPr="002F636F">
        <w:rPr>
          <w:sz w:val="28"/>
          <w:szCs w:val="28"/>
        </w:rPr>
        <w:t>5.</w:t>
      </w:r>
      <w:r w:rsidR="009113E6">
        <w:rPr>
          <w:sz w:val="28"/>
          <w:szCs w:val="28"/>
        </w:rPr>
        <w:t>25. </w:t>
      </w:r>
      <w:r w:rsidRPr="009113E6">
        <w:rPr>
          <w:sz w:val="28"/>
          <w:szCs w:val="28"/>
        </w:rPr>
        <w:t>Педагогические работники имеют следующие трудовые права и с</w:t>
      </w:r>
      <w:r w:rsidRPr="009113E6">
        <w:rPr>
          <w:sz w:val="28"/>
          <w:szCs w:val="28"/>
        </w:rPr>
        <w:t>о</w:t>
      </w:r>
      <w:r w:rsidRPr="009113E6">
        <w:rPr>
          <w:sz w:val="28"/>
          <w:szCs w:val="28"/>
        </w:rPr>
        <w:t>циальные гарантии:</w:t>
      </w:r>
    </w:p>
    <w:p w:rsidR="002F636F" w:rsidRPr="002F636F" w:rsidRDefault="00187A57" w:rsidP="00342E5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="002F636F" w:rsidRPr="002F636F">
        <w:rPr>
          <w:sz w:val="28"/>
          <w:szCs w:val="28"/>
        </w:rPr>
        <w:t xml:space="preserve">право на </w:t>
      </w:r>
      <w:r w:rsidR="002F636F" w:rsidRPr="00342E56">
        <w:rPr>
          <w:sz w:val="28"/>
          <w:szCs w:val="28"/>
        </w:rPr>
        <w:t>сокращенную</w:t>
      </w:r>
      <w:r w:rsidR="002F636F" w:rsidRPr="002F636F">
        <w:rPr>
          <w:sz w:val="28"/>
          <w:szCs w:val="28"/>
        </w:rPr>
        <w:t xml:space="preserve"> продолжительность р</w:t>
      </w:r>
      <w:r w:rsidR="002F636F" w:rsidRPr="002F636F">
        <w:rPr>
          <w:sz w:val="28"/>
          <w:szCs w:val="28"/>
        </w:rPr>
        <w:t>а</w:t>
      </w:r>
      <w:r w:rsidR="002F636F" w:rsidRPr="002F636F">
        <w:rPr>
          <w:sz w:val="28"/>
          <w:szCs w:val="28"/>
        </w:rPr>
        <w:t>бочего времени;</w:t>
      </w:r>
    </w:p>
    <w:p w:rsidR="002F636F" w:rsidRPr="00342E56" w:rsidRDefault="00187A57" w:rsidP="00342E5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="002F636F" w:rsidRPr="002F636F">
        <w:rPr>
          <w:sz w:val="28"/>
          <w:szCs w:val="28"/>
        </w:rPr>
        <w:t xml:space="preserve">право на </w:t>
      </w:r>
      <w:r w:rsidR="002F636F" w:rsidRPr="00342E56">
        <w:rPr>
          <w:sz w:val="28"/>
          <w:szCs w:val="28"/>
        </w:rPr>
        <w:t>дополнительное профессиональное образование по профилю педагогической де</w:t>
      </w:r>
      <w:r w:rsidR="002F636F" w:rsidRPr="00342E56">
        <w:rPr>
          <w:sz w:val="28"/>
          <w:szCs w:val="28"/>
        </w:rPr>
        <w:t>я</w:t>
      </w:r>
      <w:r w:rsidR="002F636F" w:rsidRPr="00342E56">
        <w:rPr>
          <w:sz w:val="28"/>
          <w:szCs w:val="28"/>
        </w:rPr>
        <w:t>тельности не реже чем один раз в три года;</w:t>
      </w:r>
    </w:p>
    <w:p w:rsidR="002F636F" w:rsidRPr="00342E56" w:rsidRDefault="00187A57" w:rsidP="00342E5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="002F636F" w:rsidRPr="002F636F">
        <w:rPr>
          <w:sz w:val="28"/>
          <w:szCs w:val="28"/>
        </w:rPr>
        <w:t xml:space="preserve">право на </w:t>
      </w:r>
      <w:r w:rsidR="002F636F" w:rsidRPr="00342E56">
        <w:rPr>
          <w:sz w:val="28"/>
          <w:szCs w:val="28"/>
        </w:rPr>
        <w:t>ежегодный основной удлиненный оплачиваемый отпуск, пр</w:t>
      </w:r>
      <w:r w:rsidR="002F636F" w:rsidRPr="00342E56">
        <w:rPr>
          <w:sz w:val="28"/>
          <w:szCs w:val="28"/>
        </w:rPr>
        <w:t>о</w:t>
      </w:r>
      <w:r w:rsidR="002F636F" w:rsidRPr="00342E56">
        <w:rPr>
          <w:sz w:val="28"/>
          <w:szCs w:val="28"/>
        </w:rPr>
        <w:t>должительность которого определяется Правительством Российской Федер</w:t>
      </w:r>
      <w:r w:rsidR="002F636F" w:rsidRPr="00342E56">
        <w:rPr>
          <w:sz w:val="28"/>
          <w:szCs w:val="28"/>
        </w:rPr>
        <w:t>а</w:t>
      </w:r>
      <w:r w:rsidR="002F636F" w:rsidRPr="00342E56">
        <w:rPr>
          <w:sz w:val="28"/>
          <w:szCs w:val="28"/>
        </w:rPr>
        <w:t>ции;</w:t>
      </w:r>
    </w:p>
    <w:p w:rsidR="002F636F" w:rsidRPr="00342E56" w:rsidRDefault="00187A57" w:rsidP="00823B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</w:t>
      </w:r>
      <w:r w:rsidR="002F636F" w:rsidRPr="002F636F">
        <w:rPr>
          <w:sz w:val="28"/>
          <w:szCs w:val="28"/>
        </w:rPr>
        <w:t xml:space="preserve">право на </w:t>
      </w:r>
      <w:r w:rsidR="002F636F" w:rsidRPr="00342E56">
        <w:rPr>
          <w:sz w:val="28"/>
          <w:szCs w:val="28"/>
        </w:rPr>
        <w:t>длительный отпуск сроком до одного года не реже чем через каждые десять лет непрерывной педагогической работы в порядке, установле</w:t>
      </w:r>
      <w:r w:rsidR="002F636F" w:rsidRPr="00342E56">
        <w:rPr>
          <w:sz w:val="28"/>
          <w:szCs w:val="28"/>
        </w:rPr>
        <w:t>н</w:t>
      </w:r>
      <w:r w:rsidR="002F636F" w:rsidRPr="00342E56">
        <w:rPr>
          <w:sz w:val="28"/>
          <w:szCs w:val="28"/>
        </w:rPr>
        <w:t>ном федеральным органом исполнительной власти, осущест</w:t>
      </w:r>
      <w:r w:rsidR="002F636F" w:rsidRPr="00342E56">
        <w:rPr>
          <w:sz w:val="28"/>
          <w:szCs w:val="28"/>
        </w:rPr>
        <w:t>в</w:t>
      </w:r>
      <w:r w:rsidR="002F636F" w:rsidRPr="00342E56">
        <w:rPr>
          <w:sz w:val="28"/>
          <w:szCs w:val="28"/>
        </w:rPr>
        <w:t>ляющим функции по выработке государственной политики и нормативно-правовому регулиров</w:t>
      </w:r>
      <w:r w:rsidR="002F636F" w:rsidRPr="00342E56">
        <w:rPr>
          <w:sz w:val="28"/>
          <w:szCs w:val="28"/>
        </w:rPr>
        <w:t>а</w:t>
      </w:r>
      <w:r w:rsidR="002F636F" w:rsidRPr="00342E56">
        <w:rPr>
          <w:sz w:val="28"/>
          <w:szCs w:val="28"/>
        </w:rPr>
        <w:t>нию в сфере обр</w:t>
      </w:r>
      <w:r w:rsidR="002F636F" w:rsidRPr="00342E56">
        <w:rPr>
          <w:sz w:val="28"/>
          <w:szCs w:val="28"/>
        </w:rPr>
        <w:t>а</w:t>
      </w:r>
      <w:r w:rsidR="002F636F" w:rsidRPr="00342E56">
        <w:rPr>
          <w:sz w:val="28"/>
          <w:szCs w:val="28"/>
        </w:rPr>
        <w:t>зования;</w:t>
      </w:r>
    </w:p>
    <w:p w:rsidR="000266CA" w:rsidRPr="000931C9" w:rsidRDefault="00187A57" w:rsidP="00933DE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 </w:t>
      </w:r>
      <w:r w:rsidR="002F636F" w:rsidRPr="002F636F">
        <w:rPr>
          <w:sz w:val="28"/>
          <w:szCs w:val="28"/>
        </w:rPr>
        <w:t xml:space="preserve">право на </w:t>
      </w:r>
      <w:r w:rsidR="002F636F" w:rsidRPr="000931C9">
        <w:rPr>
          <w:sz w:val="28"/>
          <w:szCs w:val="28"/>
        </w:rPr>
        <w:t>досрочное назначение трудовой пенсии</w:t>
      </w:r>
      <w:r w:rsidR="002F636F" w:rsidRPr="002F636F">
        <w:rPr>
          <w:sz w:val="28"/>
          <w:szCs w:val="28"/>
        </w:rPr>
        <w:t xml:space="preserve"> по старости в поря</w:t>
      </w:r>
      <w:r w:rsidR="002F636F" w:rsidRPr="002F636F">
        <w:rPr>
          <w:sz w:val="28"/>
          <w:szCs w:val="28"/>
        </w:rPr>
        <w:t>д</w:t>
      </w:r>
      <w:r w:rsidR="002F636F" w:rsidRPr="002F636F">
        <w:rPr>
          <w:sz w:val="28"/>
          <w:szCs w:val="28"/>
        </w:rPr>
        <w:t>ке, установленном законод</w:t>
      </w:r>
      <w:r w:rsidR="002F636F" w:rsidRPr="002F636F">
        <w:rPr>
          <w:sz w:val="28"/>
          <w:szCs w:val="28"/>
        </w:rPr>
        <w:t>а</w:t>
      </w:r>
      <w:r w:rsidR="002F636F" w:rsidRPr="002F636F">
        <w:rPr>
          <w:sz w:val="28"/>
          <w:szCs w:val="28"/>
        </w:rPr>
        <w:t>тельством Российской Федерации;</w:t>
      </w:r>
    </w:p>
    <w:p w:rsidR="000931C9" w:rsidRPr="000931C9" w:rsidRDefault="00933DED" w:rsidP="009000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87A57">
        <w:rPr>
          <w:sz w:val="28"/>
          <w:szCs w:val="28"/>
        </w:rPr>
        <w:t>) </w:t>
      </w:r>
      <w:r w:rsidR="002F636F" w:rsidRPr="000931C9">
        <w:rPr>
          <w:sz w:val="28"/>
          <w:szCs w:val="28"/>
        </w:rPr>
        <w:t>иные трудовые права, меры социальной поддержки, установленные федеральными законами и з</w:t>
      </w:r>
      <w:r w:rsidR="002F636F" w:rsidRPr="000931C9">
        <w:rPr>
          <w:sz w:val="28"/>
          <w:szCs w:val="28"/>
        </w:rPr>
        <w:t>а</w:t>
      </w:r>
      <w:r w:rsidR="002F636F" w:rsidRPr="000931C9">
        <w:rPr>
          <w:sz w:val="28"/>
          <w:szCs w:val="28"/>
        </w:rPr>
        <w:t>конодательными актами</w:t>
      </w:r>
      <w:r w:rsidR="00263641">
        <w:rPr>
          <w:sz w:val="28"/>
          <w:szCs w:val="28"/>
        </w:rPr>
        <w:t xml:space="preserve"> Челябинской области</w:t>
      </w:r>
      <w:r w:rsidR="002F636F" w:rsidRPr="000931C9">
        <w:rPr>
          <w:sz w:val="28"/>
          <w:szCs w:val="28"/>
        </w:rPr>
        <w:t>.</w:t>
      </w:r>
    </w:p>
    <w:p w:rsidR="002F636F" w:rsidRPr="00AF49E8" w:rsidRDefault="005C4DAC" w:rsidP="00445B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887875">
        <w:rPr>
          <w:sz w:val="28"/>
          <w:szCs w:val="28"/>
        </w:rPr>
        <w:t>26. </w:t>
      </w:r>
      <w:r w:rsidR="002F636F" w:rsidRPr="00B70527">
        <w:rPr>
          <w:sz w:val="28"/>
          <w:szCs w:val="28"/>
        </w:rPr>
        <w:t>В рабочее время педагогических работников</w:t>
      </w:r>
      <w:r w:rsidR="002F636F" w:rsidRPr="002F636F">
        <w:rPr>
          <w:sz w:val="28"/>
          <w:szCs w:val="28"/>
        </w:rPr>
        <w:t xml:space="preserve"> </w:t>
      </w:r>
      <w:r w:rsidR="002F636F" w:rsidRPr="00B70527">
        <w:rPr>
          <w:sz w:val="28"/>
          <w:szCs w:val="28"/>
        </w:rPr>
        <w:t>в зависимости от зан</w:t>
      </w:r>
      <w:r w:rsidR="002F636F" w:rsidRPr="00B70527">
        <w:rPr>
          <w:sz w:val="28"/>
          <w:szCs w:val="28"/>
        </w:rPr>
        <w:t>и</w:t>
      </w:r>
      <w:r w:rsidR="002F636F" w:rsidRPr="00B70527">
        <w:rPr>
          <w:sz w:val="28"/>
          <w:szCs w:val="28"/>
        </w:rPr>
        <w:t>маемой должности включается учебная (преподавательская), воспитательная работа, индивидуальная работа с обучающимися, творческая и исследовател</w:t>
      </w:r>
      <w:r w:rsidR="002F636F" w:rsidRPr="00B70527">
        <w:rPr>
          <w:sz w:val="28"/>
          <w:szCs w:val="28"/>
        </w:rPr>
        <w:t>ь</w:t>
      </w:r>
      <w:r w:rsidR="002F636F" w:rsidRPr="00B70527">
        <w:rPr>
          <w:sz w:val="28"/>
          <w:szCs w:val="28"/>
        </w:rPr>
        <w:t>ская работа, а также другая педагогическая работа,</w:t>
      </w:r>
      <w:r w:rsidR="002F636F" w:rsidRPr="002F636F">
        <w:rPr>
          <w:sz w:val="28"/>
          <w:szCs w:val="28"/>
        </w:rPr>
        <w:t xml:space="preserve"> предусмотренная </w:t>
      </w:r>
      <w:r w:rsidR="002F636F" w:rsidRPr="00B70527">
        <w:rPr>
          <w:sz w:val="28"/>
          <w:szCs w:val="28"/>
        </w:rPr>
        <w:t>трудов</w:t>
      </w:r>
      <w:r w:rsidR="002F636F" w:rsidRPr="00B70527">
        <w:rPr>
          <w:sz w:val="28"/>
          <w:szCs w:val="28"/>
        </w:rPr>
        <w:t>ы</w:t>
      </w:r>
      <w:r w:rsidR="002F636F" w:rsidRPr="00B70527">
        <w:rPr>
          <w:sz w:val="28"/>
          <w:szCs w:val="28"/>
        </w:rPr>
        <w:t>ми (должностными) обязанностями и (или) индивидуальным пла</w:t>
      </w:r>
      <w:r w:rsidR="00AF49E8">
        <w:rPr>
          <w:sz w:val="28"/>
          <w:szCs w:val="28"/>
        </w:rPr>
        <w:t>ном, –</w:t>
      </w:r>
      <w:r w:rsidR="002F636F" w:rsidRPr="00B70527">
        <w:rPr>
          <w:sz w:val="28"/>
          <w:szCs w:val="28"/>
        </w:rPr>
        <w:t xml:space="preserve"> метод</w:t>
      </w:r>
      <w:r w:rsidR="002F636F" w:rsidRPr="00B70527">
        <w:rPr>
          <w:sz w:val="28"/>
          <w:szCs w:val="28"/>
        </w:rPr>
        <w:t>и</w:t>
      </w:r>
      <w:r w:rsidR="002F636F" w:rsidRPr="00B70527">
        <w:rPr>
          <w:sz w:val="28"/>
          <w:szCs w:val="28"/>
        </w:rPr>
        <w:lastRenderedPageBreak/>
        <w:t>ческая, подготовительная, организационная, диагностическая, работа по вед</w:t>
      </w:r>
      <w:r w:rsidR="002F636F" w:rsidRPr="00B70527">
        <w:rPr>
          <w:sz w:val="28"/>
          <w:szCs w:val="28"/>
        </w:rPr>
        <w:t>е</w:t>
      </w:r>
      <w:r w:rsidR="002F636F" w:rsidRPr="00B70527">
        <w:rPr>
          <w:sz w:val="28"/>
          <w:szCs w:val="28"/>
        </w:rPr>
        <w:t>нию мониторинга, работа, предусмотренная планами воспитательных, творч</w:t>
      </w:r>
      <w:r w:rsidR="002F636F" w:rsidRPr="00B70527">
        <w:rPr>
          <w:sz w:val="28"/>
          <w:szCs w:val="28"/>
        </w:rPr>
        <w:t>е</w:t>
      </w:r>
      <w:r w:rsidR="002F636F" w:rsidRPr="00B70527">
        <w:rPr>
          <w:sz w:val="28"/>
          <w:szCs w:val="28"/>
        </w:rPr>
        <w:t>ских и иных мероприятий, проводимых с обучающимися. Конкретные труд</w:t>
      </w:r>
      <w:r w:rsidR="002F636F" w:rsidRPr="00B70527">
        <w:rPr>
          <w:sz w:val="28"/>
          <w:szCs w:val="28"/>
        </w:rPr>
        <w:t>о</w:t>
      </w:r>
      <w:r w:rsidR="002F636F" w:rsidRPr="00B70527">
        <w:rPr>
          <w:sz w:val="28"/>
          <w:szCs w:val="28"/>
        </w:rPr>
        <w:t>вые (должностные) обязанности педагогических работников определяются тр</w:t>
      </w:r>
      <w:r w:rsidR="002F636F" w:rsidRPr="00B70527">
        <w:rPr>
          <w:sz w:val="28"/>
          <w:szCs w:val="28"/>
        </w:rPr>
        <w:t>у</w:t>
      </w:r>
      <w:r w:rsidR="002F636F" w:rsidRPr="00B70527">
        <w:rPr>
          <w:sz w:val="28"/>
          <w:szCs w:val="28"/>
        </w:rPr>
        <w:t>довыми договорами</w:t>
      </w:r>
      <w:r w:rsidR="00AF49E8">
        <w:rPr>
          <w:sz w:val="28"/>
          <w:szCs w:val="28"/>
        </w:rPr>
        <w:t xml:space="preserve"> </w:t>
      </w:r>
      <w:r w:rsidR="002F636F" w:rsidRPr="00B70527">
        <w:rPr>
          <w:sz w:val="28"/>
          <w:szCs w:val="28"/>
        </w:rPr>
        <w:t>и должностными инструкциями. Соотношение учебной (преподавательской) и другой педагогической работы в пределах</w:t>
      </w:r>
      <w:r w:rsidR="002F636F" w:rsidRPr="002F636F">
        <w:rPr>
          <w:b/>
          <w:color w:val="FF0000"/>
          <w:sz w:val="28"/>
          <w:szCs w:val="28"/>
        </w:rPr>
        <w:t xml:space="preserve"> </w:t>
      </w:r>
      <w:r w:rsidR="002F636F" w:rsidRPr="00AF49E8">
        <w:rPr>
          <w:sz w:val="28"/>
          <w:szCs w:val="28"/>
        </w:rPr>
        <w:t>рабочей нед</w:t>
      </w:r>
      <w:r w:rsidR="002F636F" w:rsidRPr="00AF49E8">
        <w:rPr>
          <w:sz w:val="28"/>
          <w:szCs w:val="28"/>
        </w:rPr>
        <w:t>е</w:t>
      </w:r>
      <w:r w:rsidR="002F636F" w:rsidRPr="00AF49E8">
        <w:rPr>
          <w:sz w:val="28"/>
          <w:szCs w:val="28"/>
        </w:rPr>
        <w:t xml:space="preserve">ли определяется </w:t>
      </w:r>
      <w:r w:rsidR="00E82051" w:rsidRPr="00AF49E8">
        <w:rPr>
          <w:sz w:val="28"/>
          <w:szCs w:val="28"/>
        </w:rPr>
        <w:t>соответствующим локальным нормати</w:t>
      </w:r>
      <w:r w:rsidR="00E82051" w:rsidRPr="00AF49E8">
        <w:rPr>
          <w:sz w:val="28"/>
          <w:szCs w:val="28"/>
        </w:rPr>
        <w:t>в</w:t>
      </w:r>
      <w:r w:rsidR="00E82051" w:rsidRPr="00AF49E8">
        <w:rPr>
          <w:sz w:val="28"/>
          <w:szCs w:val="28"/>
        </w:rPr>
        <w:t>ным актом</w:t>
      </w:r>
      <w:r w:rsidR="00E82051">
        <w:rPr>
          <w:sz w:val="28"/>
          <w:szCs w:val="28"/>
        </w:rPr>
        <w:t xml:space="preserve"> Школы</w:t>
      </w:r>
      <w:r w:rsidR="00E82051" w:rsidRPr="00AF49E8">
        <w:rPr>
          <w:sz w:val="28"/>
          <w:szCs w:val="28"/>
        </w:rPr>
        <w:t>, с учетом количества часов по учебному плану, специальности и квалифик</w:t>
      </w:r>
      <w:r w:rsidR="00E82051" w:rsidRPr="00AF49E8">
        <w:rPr>
          <w:sz w:val="28"/>
          <w:szCs w:val="28"/>
        </w:rPr>
        <w:t>а</w:t>
      </w:r>
      <w:r w:rsidR="00E82051" w:rsidRPr="00AF49E8">
        <w:rPr>
          <w:sz w:val="28"/>
          <w:szCs w:val="28"/>
        </w:rPr>
        <w:t>ции ра</w:t>
      </w:r>
      <w:r w:rsidR="00E82051">
        <w:rPr>
          <w:sz w:val="28"/>
          <w:szCs w:val="28"/>
        </w:rPr>
        <w:t xml:space="preserve">ботника: </w:t>
      </w:r>
      <w:r w:rsidR="00E82051" w:rsidRPr="007A5F54">
        <w:rPr>
          <w:sz w:val="28"/>
          <w:szCs w:val="28"/>
        </w:rPr>
        <w:t>Положением о режиме рабочего времени и времени отдыха педаг</w:t>
      </w:r>
      <w:r w:rsidR="00E82051" w:rsidRPr="007A5F54">
        <w:rPr>
          <w:sz w:val="28"/>
          <w:szCs w:val="28"/>
        </w:rPr>
        <w:t>о</w:t>
      </w:r>
      <w:r w:rsidR="00E82051" w:rsidRPr="007A5F54">
        <w:rPr>
          <w:sz w:val="28"/>
          <w:szCs w:val="28"/>
        </w:rPr>
        <w:t>гических работников Школы и соотнош</w:t>
      </w:r>
      <w:r w:rsidR="00E82051" w:rsidRPr="007A5F54">
        <w:rPr>
          <w:sz w:val="28"/>
          <w:szCs w:val="28"/>
        </w:rPr>
        <w:t>е</w:t>
      </w:r>
      <w:r w:rsidR="00E82051" w:rsidRPr="007A5F54">
        <w:rPr>
          <w:sz w:val="28"/>
          <w:szCs w:val="28"/>
        </w:rPr>
        <w:t>нии их учебной (преподавательской) и другой педагогической работы в пределах рабочей недели</w:t>
      </w:r>
      <w:r w:rsidR="009375E2" w:rsidRPr="007A5F54">
        <w:rPr>
          <w:sz w:val="28"/>
          <w:szCs w:val="28"/>
        </w:rPr>
        <w:t xml:space="preserve"> или уче</w:t>
      </w:r>
      <w:r w:rsidR="009375E2" w:rsidRPr="007A5F54">
        <w:rPr>
          <w:sz w:val="28"/>
          <w:szCs w:val="28"/>
        </w:rPr>
        <w:t>б</w:t>
      </w:r>
      <w:r w:rsidR="009375E2" w:rsidRPr="007A5F54">
        <w:rPr>
          <w:sz w:val="28"/>
          <w:szCs w:val="28"/>
        </w:rPr>
        <w:t>ного года</w:t>
      </w:r>
      <w:r w:rsidR="004F7978" w:rsidRPr="007A5F54">
        <w:rPr>
          <w:sz w:val="28"/>
          <w:szCs w:val="28"/>
        </w:rPr>
        <w:t xml:space="preserve">, принятым </w:t>
      </w:r>
      <w:r w:rsidR="00445B81" w:rsidRPr="007A5F54">
        <w:rPr>
          <w:sz w:val="28"/>
          <w:szCs w:val="28"/>
        </w:rPr>
        <w:t>решением</w:t>
      </w:r>
      <w:r w:rsidR="00445B81" w:rsidRPr="00445B81">
        <w:rPr>
          <w:sz w:val="28"/>
          <w:szCs w:val="28"/>
        </w:rPr>
        <w:t xml:space="preserve"> педагогического совета</w:t>
      </w:r>
      <w:r w:rsidR="002F3E17" w:rsidRPr="002F3E17">
        <w:rPr>
          <w:sz w:val="28"/>
          <w:szCs w:val="28"/>
        </w:rPr>
        <w:t xml:space="preserve"> </w:t>
      </w:r>
      <w:r w:rsidR="002F3E17" w:rsidRPr="000B44BA">
        <w:rPr>
          <w:sz w:val="28"/>
          <w:szCs w:val="28"/>
        </w:rPr>
        <w:t xml:space="preserve">с учетом мнения </w:t>
      </w:r>
      <w:r w:rsidR="002F3E17" w:rsidRPr="00025AFC">
        <w:rPr>
          <w:sz w:val="28"/>
          <w:szCs w:val="28"/>
        </w:rPr>
        <w:t>профессионал</w:t>
      </w:r>
      <w:r w:rsidR="002F3E17" w:rsidRPr="00025AFC">
        <w:rPr>
          <w:sz w:val="28"/>
          <w:szCs w:val="28"/>
        </w:rPr>
        <w:t>ь</w:t>
      </w:r>
      <w:r w:rsidR="002F3E17" w:rsidRPr="00025AFC">
        <w:rPr>
          <w:sz w:val="28"/>
          <w:szCs w:val="28"/>
        </w:rPr>
        <w:t>ного союза работников (при наличии в Школе такого представи</w:t>
      </w:r>
      <w:r w:rsidR="002F3E17" w:rsidRPr="006D5AB4">
        <w:rPr>
          <w:sz w:val="28"/>
          <w:szCs w:val="28"/>
        </w:rPr>
        <w:t>тельног</w:t>
      </w:r>
      <w:r w:rsidR="002F3E17">
        <w:rPr>
          <w:sz w:val="28"/>
          <w:szCs w:val="28"/>
        </w:rPr>
        <w:t>о</w:t>
      </w:r>
      <w:r w:rsidR="002F3E17" w:rsidRPr="007F4B7B">
        <w:rPr>
          <w:sz w:val="28"/>
          <w:szCs w:val="28"/>
        </w:rPr>
        <w:t xml:space="preserve"> орг</w:t>
      </w:r>
      <w:r w:rsidR="002F3E17" w:rsidRPr="007F4B7B">
        <w:rPr>
          <w:sz w:val="28"/>
          <w:szCs w:val="28"/>
        </w:rPr>
        <w:t>а</w:t>
      </w:r>
      <w:r w:rsidR="002F3E17">
        <w:rPr>
          <w:sz w:val="28"/>
          <w:szCs w:val="28"/>
        </w:rPr>
        <w:t>на</w:t>
      </w:r>
      <w:r w:rsidR="002F3E17" w:rsidRPr="007F4B7B">
        <w:rPr>
          <w:sz w:val="28"/>
          <w:szCs w:val="28"/>
        </w:rPr>
        <w:t>)</w:t>
      </w:r>
      <w:r w:rsidR="00445B81" w:rsidRPr="00445B81">
        <w:rPr>
          <w:sz w:val="28"/>
          <w:szCs w:val="28"/>
        </w:rPr>
        <w:t xml:space="preserve"> и</w:t>
      </w:r>
      <w:r w:rsidR="00445B81">
        <w:rPr>
          <w:color w:val="FF0000"/>
          <w:sz w:val="28"/>
          <w:szCs w:val="28"/>
        </w:rPr>
        <w:t xml:space="preserve"> </w:t>
      </w:r>
      <w:r w:rsidR="00445B81">
        <w:rPr>
          <w:sz w:val="28"/>
          <w:szCs w:val="28"/>
        </w:rPr>
        <w:t>утвержденным</w:t>
      </w:r>
      <w:r w:rsidR="00445B81" w:rsidRPr="00D94151">
        <w:rPr>
          <w:sz w:val="28"/>
          <w:szCs w:val="28"/>
        </w:rPr>
        <w:t xml:space="preserve"> приказом директора</w:t>
      </w:r>
      <w:r w:rsidR="00445B81" w:rsidRPr="00D94151">
        <w:rPr>
          <w:color w:val="FF0000"/>
          <w:sz w:val="28"/>
          <w:szCs w:val="28"/>
        </w:rPr>
        <w:t xml:space="preserve"> </w:t>
      </w:r>
      <w:r w:rsidR="00445B81" w:rsidRPr="00D94151">
        <w:rPr>
          <w:sz w:val="28"/>
          <w:szCs w:val="28"/>
        </w:rPr>
        <w:t>Школы или уполномоченного им должностного лица</w:t>
      </w:r>
      <w:r w:rsidR="00445B81">
        <w:rPr>
          <w:sz w:val="28"/>
          <w:szCs w:val="28"/>
        </w:rPr>
        <w:t>.</w:t>
      </w:r>
      <w:r w:rsidR="004F7978">
        <w:rPr>
          <w:color w:val="FF0000"/>
          <w:sz w:val="28"/>
          <w:szCs w:val="28"/>
        </w:rPr>
        <w:t xml:space="preserve"> </w:t>
      </w:r>
    </w:p>
    <w:p w:rsidR="000E170C" w:rsidRDefault="005C4DAC" w:rsidP="00B312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887875">
        <w:rPr>
          <w:sz w:val="28"/>
          <w:szCs w:val="28"/>
        </w:rPr>
        <w:t>27. </w:t>
      </w:r>
      <w:r w:rsidR="002F636F" w:rsidRPr="00AB7334">
        <w:rPr>
          <w:sz w:val="28"/>
          <w:szCs w:val="28"/>
        </w:rPr>
        <w:t>Режим рабочего времени и времени отдыха</w:t>
      </w:r>
      <w:r w:rsidR="002F636F" w:rsidRPr="002F636F">
        <w:rPr>
          <w:sz w:val="28"/>
          <w:szCs w:val="28"/>
        </w:rPr>
        <w:t xml:space="preserve"> педагогических рабо</w:t>
      </w:r>
      <w:r w:rsidR="002F636F" w:rsidRPr="002F636F">
        <w:rPr>
          <w:sz w:val="28"/>
          <w:szCs w:val="28"/>
        </w:rPr>
        <w:t>т</w:t>
      </w:r>
      <w:r w:rsidR="002F636F" w:rsidRPr="002F636F">
        <w:rPr>
          <w:sz w:val="28"/>
          <w:szCs w:val="28"/>
        </w:rPr>
        <w:t>ников</w:t>
      </w:r>
      <w:r w:rsidR="00AB7334">
        <w:rPr>
          <w:sz w:val="28"/>
          <w:szCs w:val="28"/>
        </w:rPr>
        <w:t xml:space="preserve"> Школы </w:t>
      </w:r>
      <w:r w:rsidR="002F636F" w:rsidRPr="002F636F">
        <w:rPr>
          <w:sz w:val="28"/>
          <w:szCs w:val="28"/>
        </w:rPr>
        <w:t xml:space="preserve">определяется </w:t>
      </w:r>
      <w:r w:rsidR="002F636F" w:rsidRPr="00AB7334">
        <w:rPr>
          <w:sz w:val="28"/>
          <w:szCs w:val="28"/>
        </w:rPr>
        <w:t>ко</w:t>
      </w:r>
      <w:r w:rsidR="002F636F" w:rsidRPr="00AB7334">
        <w:rPr>
          <w:sz w:val="28"/>
          <w:szCs w:val="28"/>
        </w:rPr>
        <w:t>л</w:t>
      </w:r>
      <w:r w:rsidR="002F636F" w:rsidRPr="00AB7334">
        <w:rPr>
          <w:sz w:val="28"/>
          <w:szCs w:val="28"/>
        </w:rPr>
        <w:t>лективным до</w:t>
      </w:r>
      <w:r w:rsidR="004926BC">
        <w:rPr>
          <w:sz w:val="28"/>
          <w:szCs w:val="28"/>
        </w:rPr>
        <w:t>говором, п</w:t>
      </w:r>
      <w:r w:rsidR="002F636F" w:rsidRPr="00AB7334">
        <w:rPr>
          <w:sz w:val="28"/>
          <w:szCs w:val="28"/>
        </w:rPr>
        <w:t>равилами внутреннего трудового распорядка, иными локальными нормативными актами</w:t>
      </w:r>
      <w:r w:rsidR="00AB7334">
        <w:rPr>
          <w:sz w:val="28"/>
          <w:szCs w:val="28"/>
        </w:rPr>
        <w:t xml:space="preserve"> Школы</w:t>
      </w:r>
      <w:r w:rsidR="002F636F" w:rsidRPr="00AB7334">
        <w:rPr>
          <w:sz w:val="28"/>
          <w:szCs w:val="28"/>
        </w:rPr>
        <w:t>, тр</w:t>
      </w:r>
      <w:r w:rsidR="002F636F" w:rsidRPr="00AB7334">
        <w:rPr>
          <w:sz w:val="28"/>
          <w:szCs w:val="28"/>
        </w:rPr>
        <w:t>у</w:t>
      </w:r>
      <w:r w:rsidR="002F636F" w:rsidRPr="00AB7334">
        <w:rPr>
          <w:sz w:val="28"/>
          <w:szCs w:val="28"/>
        </w:rPr>
        <w:t>довым договором, графиками раб</w:t>
      </w:r>
      <w:r w:rsidR="002F636F" w:rsidRPr="00AB7334">
        <w:rPr>
          <w:sz w:val="28"/>
          <w:szCs w:val="28"/>
        </w:rPr>
        <w:t>о</w:t>
      </w:r>
      <w:r w:rsidR="002F636F" w:rsidRPr="00AB7334">
        <w:rPr>
          <w:sz w:val="28"/>
          <w:szCs w:val="28"/>
        </w:rPr>
        <w:t xml:space="preserve">ты и расписанием занятий в соответствии с требованиями трудового законодательства и с учетом особенностей, </w:t>
      </w:r>
      <w:r w:rsidR="002F636F" w:rsidRPr="0090001D">
        <w:rPr>
          <w:sz w:val="28"/>
          <w:szCs w:val="28"/>
        </w:rPr>
        <w:t>устано</w:t>
      </w:r>
      <w:r w:rsidR="002F636F" w:rsidRPr="0090001D">
        <w:rPr>
          <w:sz w:val="28"/>
          <w:szCs w:val="28"/>
        </w:rPr>
        <w:t>в</w:t>
      </w:r>
      <w:r w:rsidR="002F636F" w:rsidRPr="0090001D">
        <w:rPr>
          <w:sz w:val="28"/>
          <w:szCs w:val="28"/>
        </w:rPr>
        <w:t>ленных федеральным органом исполнительной власти, осуществляющим фун</w:t>
      </w:r>
      <w:r w:rsidR="002F636F" w:rsidRPr="0090001D">
        <w:rPr>
          <w:sz w:val="28"/>
          <w:szCs w:val="28"/>
        </w:rPr>
        <w:t>к</w:t>
      </w:r>
      <w:r w:rsidR="002F636F" w:rsidRPr="0090001D">
        <w:rPr>
          <w:sz w:val="28"/>
          <w:szCs w:val="28"/>
        </w:rPr>
        <w:t>ции по выработке государственной</w:t>
      </w:r>
      <w:r w:rsidR="002F636F" w:rsidRPr="00AB7334">
        <w:rPr>
          <w:sz w:val="28"/>
          <w:szCs w:val="28"/>
        </w:rPr>
        <w:t xml:space="preserve"> политики и нормативно-правовому регул</w:t>
      </w:r>
      <w:r w:rsidR="002F636F" w:rsidRPr="00AB7334">
        <w:rPr>
          <w:sz w:val="28"/>
          <w:szCs w:val="28"/>
        </w:rPr>
        <w:t>и</w:t>
      </w:r>
      <w:r w:rsidR="002F636F" w:rsidRPr="00AB7334">
        <w:rPr>
          <w:sz w:val="28"/>
          <w:szCs w:val="28"/>
        </w:rPr>
        <w:t>рованию в сфере образов</w:t>
      </w:r>
      <w:r w:rsidR="002F636F" w:rsidRPr="00AB7334">
        <w:rPr>
          <w:sz w:val="28"/>
          <w:szCs w:val="28"/>
        </w:rPr>
        <w:t>а</w:t>
      </w:r>
      <w:r w:rsidR="002F636F" w:rsidRPr="00AB7334">
        <w:rPr>
          <w:sz w:val="28"/>
          <w:szCs w:val="28"/>
        </w:rPr>
        <w:t>ния.</w:t>
      </w:r>
    </w:p>
    <w:p w:rsidR="00077540" w:rsidRPr="00F05F0E" w:rsidRDefault="00887875" w:rsidP="001727C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5.28. </w:t>
      </w:r>
      <w:r w:rsidR="00077540" w:rsidRPr="00077540">
        <w:rPr>
          <w:sz w:val="28"/>
          <w:szCs w:val="28"/>
        </w:rPr>
        <w:t>Педагогические работники, проживающие и работающие в сельских населенных пунктах, имеют право на предоставление компенсации расходов на оплату жилых помещений, отопления и освещения. Размер, условия и порядок возмещения расходов, связанных с предоставлением указанных мер социал</w:t>
      </w:r>
      <w:r w:rsidR="00077540" w:rsidRPr="00077540">
        <w:rPr>
          <w:sz w:val="28"/>
          <w:szCs w:val="28"/>
        </w:rPr>
        <w:t>ь</w:t>
      </w:r>
      <w:r w:rsidR="00077540" w:rsidRPr="00077540">
        <w:rPr>
          <w:sz w:val="28"/>
          <w:szCs w:val="28"/>
        </w:rPr>
        <w:t>ной поддержки, педа</w:t>
      </w:r>
      <w:r w:rsidR="00077540">
        <w:rPr>
          <w:sz w:val="28"/>
          <w:szCs w:val="28"/>
        </w:rPr>
        <w:t>гогическим работникам Школы</w:t>
      </w:r>
      <w:r w:rsidR="00077540" w:rsidRPr="00077540">
        <w:rPr>
          <w:sz w:val="28"/>
          <w:szCs w:val="28"/>
        </w:rPr>
        <w:t xml:space="preserve"> устанавливаются законод</w:t>
      </w:r>
      <w:r w:rsidR="00077540" w:rsidRPr="00077540">
        <w:rPr>
          <w:sz w:val="28"/>
          <w:szCs w:val="28"/>
        </w:rPr>
        <w:t>а</w:t>
      </w:r>
      <w:r w:rsidR="00077540" w:rsidRPr="00077540">
        <w:rPr>
          <w:sz w:val="28"/>
          <w:szCs w:val="28"/>
        </w:rPr>
        <w:t xml:space="preserve">тельством </w:t>
      </w:r>
      <w:r w:rsidR="00077540" w:rsidRPr="00F05F0E">
        <w:rPr>
          <w:sz w:val="28"/>
          <w:szCs w:val="28"/>
        </w:rPr>
        <w:t>Челябинской области и обеспечиваются за счет бюджетных ассигн</w:t>
      </w:r>
      <w:r w:rsidR="00077540" w:rsidRPr="00F05F0E">
        <w:rPr>
          <w:sz w:val="28"/>
          <w:szCs w:val="28"/>
        </w:rPr>
        <w:t>о</w:t>
      </w:r>
      <w:r w:rsidR="00077540" w:rsidRPr="00F05F0E">
        <w:rPr>
          <w:sz w:val="28"/>
          <w:szCs w:val="28"/>
        </w:rPr>
        <w:t xml:space="preserve">ваний </w:t>
      </w:r>
      <w:r w:rsidR="00EE6AD0" w:rsidRPr="00F05F0E">
        <w:rPr>
          <w:sz w:val="28"/>
          <w:szCs w:val="28"/>
        </w:rPr>
        <w:t>бю</w:t>
      </w:r>
      <w:r w:rsidR="00EE6AD0" w:rsidRPr="00F05F0E">
        <w:rPr>
          <w:sz w:val="28"/>
          <w:szCs w:val="28"/>
        </w:rPr>
        <w:t>д</w:t>
      </w:r>
      <w:r w:rsidR="00EE6AD0" w:rsidRPr="00F05F0E">
        <w:rPr>
          <w:sz w:val="28"/>
          <w:szCs w:val="28"/>
        </w:rPr>
        <w:t>жета Челябинской области</w:t>
      </w:r>
      <w:r w:rsidR="00077540" w:rsidRPr="00F05F0E">
        <w:rPr>
          <w:sz w:val="28"/>
          <w:szCs w:val="28"/>
        </w:rPr>
        <w:t>.</w:t>
      </w:r>
    </w:p>
    <w:p w:rsidR="007B0482" w:rsidRPr="007B0482" w:rsidRDefault="003B4E0F" w:rsidP="007B0482">
      <w:pPr>
        <w:ind w:firstLine="709"/>
        <w:jc w:val="both"/>
        <w:rPr>
          <w:sz w:val="28"/>
          <w:szCs w:val="28"/>
        </w:rPr>
      </w:pPr>
      <w:bookmarkStart w:id="19" w:name="Обязанности_и_ответств_ПЕДАГОГ_РАБОТНИК"/>
      <w:bookmarkEnd w:id="19"/>
      <w:r>
        <w:rPr>
          <w:sz w:val="28"/>
          <w:szCs w:val="28"/>
        </w:rPr>
        <w:t>5.</w:t>
      </w:r>
      <w:r w:rsidR="00887875">
        <w:rPr>
          <w:sz w:val="28"/>
          <w:szCs w:val="28"/>
        </w:rPr>
        <w:t>29. </w:t>
      </w:r>
      <w:r w:rsidR="007B0482" w:rsidRPr="007B0482">
        <w:rPr>
          <w:sz w:val="28"/>
          <w:szCs w:val="28"/>
        </w:rPr>
        <w:t>Педагогические работники обязаны:</w:t>
      </w:r>
    </w:p>
    <w:p w:rsidR="007B0482" w:rsidRPr="007B0482" w:rsidRDefault="00076116" w:rsidP="004926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="007B0482" w:rsidRPr="007B0482">
        <w:rPr>
          <w:sz w:val="28"/>
          <w:szCs w:val="28"/>
        </w:rPr>
        <w:t>осуществлять свою деятельность на высоком профессиональном уро</w:t>
      </w:r>
      <w:r w:rsidR="007B0482" w:rsidRPr="007B0482">
        <w:rPr>
          <w:sz w:val="28"/>
          <w:szCs w:val="28"/>
        </w:rPr>
        <w:t>в</w:t>
      </w:r>
      <w:r w:rsidR="007B0482" w:rsidRPr="007B0482">
        <w:rPr>
          <w:sz w:val="28"/>
          <w:szCs w:val="28"/>
        </w:rPr>
        <w:t>не, обеспечивать в полном объеме реализацию преподаваемых учебных пре</w:t>
      </w:r>
      <w:r w:rsidR="007B0482" w:rsidRPr="007B0482">
        <w:rPr>
          <w:sz w:val="28"/>
          <w:szCs w:val="28"/>
        </w:rPr>
        <w:t>д</w:t>
      </w:r>
      <w:r w:rsidR="00933DED">
        <w:rPr>
          <w:sz w:val="28"/>
          <w:szCs w:val="28"/>
        </w:rPr>
        <w:t>метов, курсов, дисциплин (модулей</w:t>
      </w:r>
      <w:r w:rsidR="007B0482" w:rsidRPr="007B0482">
        <w:rPr>
          <w:sz w:val="28"/>
          <w:szCs w:val="28"/>
        </w:rPr>
        <w:t>) в соответствии с утвержденной раб</w:t>
      </w:r>
      <w:r w:rsidR="007B0482" w:rsidRPr="007B0482">
        <w:rPr>
          <w:sz w:val="28"/>
          <w:szCs w:val="28"/>
        </w:rPr>
        <w:t>о</w:t>
      </w:r>
      <w:r w:rsidR="007B0482" w:rsidRPr="007B0482">
        <w:rPr>
          <w:sz w:val="28"/>
          <w:szCs w:val="28"/>
        </w:rPr>
        <w:t>чей программой;</w:t>
      </w:r>
    </w:p>
    <w:p w:rsidR="007B0482" w:rsidRPr="007B0482" w:rsidRDefault="00076116" w:rsidP="007B04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="007B0482" w:rsidRPr="007B0482">
        <w:rPr>
          <w:sz w:val="28"/>
          <w:szCs w:val="28"/>
        </w:rPr>
        <w:t>соблюдать правовые, нравственные и этические нормы, следовать тр</w:t>
      </w:r>
      <w:r w:rsidR="007B0482" w:rsidRPr="007B0482">
        <w:rPr>
          <w:sz w:val="28"/>
          <w:szCs w:val="28"/>
        </w:rPr>
        <w:t>е</w:t>
      </w:r>
      <w:r w:rsidR="007B0482" w:rsidRPr="007B0482">
        <w:rPr>
          <w:sz w:val="28"/>
          <w:szCs w:val="28"/>
        </w:rPr>
        <w:t>бованиям профессиональной эт</w:t>
      </w:r>
      <w:r w:rsidR="007B0482" w:rsidRPr="007B0482">
        <w:rPr>
          <w:sz w:val="28"/>
          <w:szCs w:val="28"/>
        </w:rPr>
        <w:t>и</w:t>
      </w:r>
      <w:r w:rsidR="007B0482" w:rsidRPr="007B0482">
        <w:rPr>
          <w:sz w:val="28"/>
          <w:szCs w:val="28"/>
        </w:rPr>
        <w:t>ки;</w:t>
      </w:r>
    </w:p>
    <w:p w:rsidR="007B0482" w:rsidRPr="007B0482" w:rsidRDefault="00076116" w:rsidP="00D5206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="007B0482" w:rsidRPr="007B0482">
        <w:rPr>
          <w:sz w:val="28"/>
          <w:szCs w:val="28"/>
        </w:rPr>
        <w:t>уважать честь и достоинство обучающихся и других участников обр</w:t>
      </w:r>
      <w:r w:rsidR="007B0482" w:rsidRPr="007B0482">
        <w:rPr>
          <w:sz w:val="28"/>
          <w:szCs w:val="28"/>
        </w:rPr>
        <w:t>а</w:t>
      </w:r>
      <w:r w:rsidR="007B0482" w:rsidRPr="007B0482">
        <w:rPr>
          <w:sz w:val="28"/>
          <w:szCs w:val="28"/>
        </w:rPr>
        <w:t>зовательных отношений;</w:t>
      </w:r>
    </w:p>
    <w:p w:rsidR="007B0482" w:rsidRPr="007B0482" w:rsidRDefault="00076116" w:rsidP="007B04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</w:t>
      </w:r>
      <w:r w:rsidR="007B0482" w:rsidRPr="007B0482">
        <w:rPr>
          <w:sz w:val="28"/>
          <w:szCs w:val="28"/>
        </w:rPr>
        <w:t>развивать у обучающихся познавательную активность, самостоятел</w:t>
      </w:r>
      <w:r w:rsidR="007B0482" w:rsidRPr="007B0482">
        <w:rPr>
          <w:sz w:val="28"/>
          <w:szCs w:val="28"/>
        </w:rPr>
        <w:t>ь</w:t>
      </w:r>
      <w:r w:rsidR="007B0482" w:rsidRPr="007B0482">
        <w:rPr>
          <w:sz w:val="28"/>
          <w:szCs w:val="28"/>
        </w:rPr>
        <w:t>ность, инициативу, творческие способности, формировать гражданскую поз</w:t>
      </w:r>
      <w:r w:rsidR="007B0482" w:rsidRPr="007B0482">
        <w:rPr>
          <w:sz w:val="28"/>
          <w:szCs w:val="28"/>
        </w:rPr>
        <w:t>и</w:t>
      </w:r>
      <w:r w:rsidR="007B0482" w:rsidRPr="007B0482">
        <w:rPr>
          <w:sz w:val="28"/>
          <w:szCs w:val="28"/>
        </w:rPr>
        <w:t>цию, способность к труду и жизни в условиях современного м</w:t>
      </w:r>
      <w:r w:rsidR="007B0482" w:rsidRPr="007B0482">
        <w:rPr>
          <w:sz w:val="28"/>
          <w:szCs w:val="28"/>
        </w:rPr>
        <w:t>и</w:t>
      </w:r>
      <w:r w:rsidR="007B0482" w:rsidRPr="007B0482">
        <w:rPr>
          <w:sz w:val="28"/>
          <w:szCs w:val="28"/>
        </w:rPr>
        <w:t>ра, формировать у обучающихся культуру здорового и безопасного образа жизни;</w:t>
      </w:r>
    </w:p>
    <w:p w:rsidR="007B0482" w:rsidRPr="007B0482" w:rsidRDefault="00076116" w:rsidP="007B04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 </w:t>
      </w:r>
      <w:r w:rsidR="007B0482" w:rsidRPr="007B0482">
        <w:rPr>
          <w:sz w:val="28"/>
          <w:szCs w:val="28"/>
        </w:rPr>
        <w:t>применять педагогически обоснованные и обеспечивающие высокое качество образования формы, методы обучения и воспитания;</w:t>
      </w:r>
    </w:p>
    <w:p w:rsidR="007B0482" w:rsidRPr="0090001D" w:rsidRDefault="00076116" w:rsidP="007B04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6) </w:t>
      </w:r>
      <w:r w:rsidR="007B0482" w:rsidRPr="007B0482">
        <w:rPr>
          <w:sz w:val="28"/>
          <w:szCs w:val="28"/>
        </w:rPr>
        <w:t xml:space="preserve">учитывать особенности психофизического развития обучающихся и состояние их здоровья, соблюдать </w:t>
      </w:r>
      <w:r w:rsidR="007B0482" w:rsidRPr="0090001D">
        <w:rPr>
          <w:sz w:val="28"/>
          <w:szCs w:val="28"/>
        </w:rPr>
        <w:t>специальные условия, необходимые для п</w:t>
      </w:r>
      <w:r w:rsidR="007B0482" w:rsidRPr="0090001D">
        <w:rPr>
          <w:sz w:val="28"/>
          <w:szCs w:val="28"/>
        </w:rPr>
        <w:t>о</w:t>
      </w:r>
      <w:r w:rsidR="007B0482" w:rsidRPr="0090001D">
        <w:rPr>
          <w:sz w:val="28"/>
          <w:szCs w:val="28"/>
        </w:rPr>
        <w:t>лучения образования лицами с ограниченными возможностями здоровья, вза</w:t>
      </w:r>
      <w:r w:rsidR="007B0482" w:rsidRPr="0090001D">
        <w:rPr>
          <w:sz w:val="28"/>
          <w:szCs w:val="28"/>
        </w:rPr>
        <w:t>и</w:t>
      </w:r>
      <w:r w:rsidR="007B0482" w:rsidRPr="0090001D">
        <w:rPr>
          <w:sz w:val="28"/>
          <w:szCs w:val="28"/>
        </w:rPr>
        <w:t>модействовать при необходимости с медицинскими организаци</w:t>
      </w:r>
      <w:r w:rsidR="007B0482" w:rsidRPr="0090001D">
        <w:rPr>
          <w:sz w:val="28"/>
          <w:szCs w:val="28"/>
        </w:rPr>
        <w:t>я</w:t>
      </w:r>
      <w:r w:rsidR="007B0482" w:rsidRPr="0090001D">
        <w:rPr>
          <w:sz w:val="28"/>
          <w:szCs w:val="28"/>
        </w:rPr>
        <w:t>ми;</w:t>
      </w:r>
    </w:p>
    <w:p w:rsidR="007B0482" w:rsidRPr="0090001D" w:rsidRDefault="00076116" w:rsidP="007B0482">
      <w:pPr>
        <w:ind w:firstLine="709"/>
        <w:jc w:val="both"/>
        <w:rPr>
          <w:sz w:val="28"/>
          <w:szCs w:val="28"/>
        </w:rPr>
      </w:pPr>
      <w:r w:rsidRPr="0090001D">
        <w:rPr>
          <w:sz w:val="28"/>
          <w:szCs w:val="28"/>
        </w:rPr>
        <w:t>7) </w:t>
      </w:r>
      <w:r w:rsidR="007B0482" w:rsidRPr="0090001D">
        <w:rPr>
          <w:sz w:val="28"/>
          <w:szCs w:val="28"/>
        </w:rPr>
        <w:t>систематически повышать свой профессионал</w:t>
      </w:r>
      <w:r w:rsidR="007B0482" w:rsidRPr="0090001D">
        <w:rPr>
          <w:sz w:val="28"/>
          <w:szCs w:val="28"/>
        </w:rPr>
        <w:t>ь</w:t>
      </w:r>
      <w:r w:rsidR="007B0482" w:rsidRPr="0090001D">
        <w:rPr>
          <w:sz w:val="28"/>
          <w:szCs w:val="28"/>
        </w:rPr>
        <w:t>ный уровень;</w:t>
      </w:r>
    </w:p>
    <w:p w:rsidR="007B0482" w:rsidRPr="007B0482" w:rsidRDefault="00076116" w:rsidP="007B04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8) </w:t>
      </w:r>
      <w:r w:rsidR="007B0482" w:rsidRPr="007B0482">
        <w:rPr>
          <w:sz w:val="28"/>
          <w:szCs w:val="28"/>
        </w:rPr>
        <w:t>проходить аттестацию на соответствие занимаемой должности в п</w:t>
      </w:r>
      <w:r w:rsidR="007B0482" w:rsidRPr="007B0482">
        <w:rPr>
          <w:sz w:val="28"/>
          <w:szCs w:val="28"/>
        </w:rPr>
        <w:t>о</w:t>
      </w:r>
      <w:r w:rsidR="007B0482" w:rsidRPr="007B0482">
        <w:rPr>
          <w:sz w:val="28"/>
          <w:szCs w:val="28"/>
        </w:rPr>
        <w:t>рядке, установленном законодательс</w:t>
      </w:r>
      <w:r w:rsidR="007B0482" w:rsidRPr="007B0482">
        <w:rPr>
          <w:sz w:val="28"/>
          <w:szCs w:val="28"/>
        </w:rPr>
        <w:t>т</w:t>
      </w:r>
      <w:r w:rsidR="007B0482" w:rsidRPr="007B0482">
        <w:rPr>
          <w:sz w:val="28"/>
          <w:szCs w:val="28"/>
        </w:rPr>
        <w:t>вом об образовании;</w:t>
      </w:r>
    </w:p>
    <w:p w:rsidR="007B0482" w:rsidRPr="00EA7861" w:rsidRDefault="00076116" w:rsidP="007B04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9) </w:t>
      </w:r>
      <w:r w:rsidR="007B0482" w:rsidRPr="007B0482">
        <w:rPr>
          <w:sz w:val="28"/>
          <w:szCs w:val="28"/>
        </w:rPr>
        <w:t>проходить в соответствии с трудовым законодательством предвар</w:t>
      </w:r>
      <w:r w:rsidR="007B0482" w:rsidRPr="007B0482">
        <w:rPr>
          <w:sz w:val="28"/>
          <w:szCs w:val="28"/>
        </w:rPr>
        <w:t>и</w:t>
      </w:r>
      <w:r w:rsidR="007B0482" w:rsidRPr="007B0482">
        <w:rPr>
          <w:sz w:val="28"/>
          <w:szCs w:val="28"/>
        </w:rPr>
        <w:t>тельные при поступлении на р</w:t>
      </w:r>
      <w:r w:rsidR="007B0482" w:rsidRPr="007B0482">
        <w:rPr>
          <w:sz w:val="28"/>
          <w:szCs w:val="28"/>
        </w:rPr>
        <w:t>а</w:t>
      </w:r>
      <w:r w:rsidR="007B0482" w:rsidRPr="007B0482">
        <w:rPr>
          <w:sz w:val="28"/>
          <w:szCs w:val="28"/>
        </w:rPr>
        <w:t>боту и периодические медицинские осмотры, а также внеочередные медицинские осмотры по направлению</w:t>
      </w:r>
      <w:r w:rsidR="00EA7861">
        <w:rPr>
          <w:color w:val="FF0000"/>
          <w:sz w:val="28"/>
          <w:szCs w:val="28"/>
        </w:rPr>
        <w:t xml:space="preserve"> </w:t>
      </w:r>
      <w:r w:rsidR="00EA7861" w:rsidRPr="00EA7861">
        <w:rPr>
          <w:sz w:val="28"/>
          <w:szCs w:val="28"/>
        </w:rPr>
        <w:t>директора Школы</w:t>
      </w:r>
      <w:r w:rsidR="007B0482" w:rsidRPr="00EA7861">
        <w:rPr>
          <w:sz w:val="28"/>
          <w:szCs w:val="28"/>
        </w:rPr>
        <w:t>;</w:t>
      </w:r>
    </w:p>
    <w:p w:rsidR="007B0482" w:rsidRPr="007B0482" w:rsidRDefault="00076116" w:rsidP="007B0482">
      <w:pPr>
        <w:ind w:firstLine="709"/>
        <w:jc w:val="both"/>
        <w:rPr>
          <w:sz w:val="28"/>
          <w:szCs w:val="28"/>
        </w:rPr>
      </w:pPr>
      <w:r w:rsidRPr="00EA7861">
        <w:rPr>
          <w:sz w:val="28"/>
          <w:szCs w:val="28"/>
        </w:rPr>
        <w:t>10) </w:t>
      </w:r>
      <w:r w:rsidR="007B0482" w:rsidRPr="00EA7861">
        <w:rPr>
          <w:sz w:val="28"/>
          <w:szCs w:val="28"/>
        </w:rPr>
        <w:t>проходить в установленном законодательством Российской Федер</w:t>
      </w:r>
      <w:r w:rsidR="007B0482" w:rsidRPr="00EA7861">
        <w:rPr>
          <w:sz w:val="28"/>
          <w:szCs w:val="28"/>
        </w:rPr>
        <w:t>а</w:t>
      </w:r>
      <w:r w:rsidR="007B0482" w:rsidRPr="00EA7861">
        <w:rPr>
          <w:sz w:val="28"/>
          <w:szCs w:val="28"/>
        </w:rPr>
        <w:t>ции</w:t>
      </w:r>
      <w:r w:rsidR="007B0482" w:rsidRPr="007B0482">
        <w:rPr>
          <w:sz w:val="28"/>
          <w:szCs w:val="28"/>
        </w:rPr>
        <w:t xml:space="preserve"> порядке обучение и проверку зн</w:t>
      </w:r>
      <w:r w:rsidR="007B0482" w:rsidRPr="007B0482">
        <w:rPr>
          <w:sz w:val="28"/>
          <w:szCs w:val="28"/>
        </w:rPr>
        <w:t>а</w:t>
      </w:r>
      <w:r w:rsidR="007B0482" w:rsidRPr="007B0482">
        <w:rPr>
          <w:sz w:val="28"/>
          <w:szCs w:val="28"/>
        </w:rPr>
        <w:t>ний и навыков в области охраны труда;</w:t>
      </w:r>
    </w:p>
    <w:p w:rsidR="007B0482" w:rsidRPr="00D12709" w:rsidRDefault="00076116" w:rsidP="00790AC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11) </w:t>
      </w:r>
      <w:r w:rsidR="007B0482" w:rsidRPr="00D12709">
        <w:rPr>
          <w:sz w:val="28"/>
          <w:szCs w:val="28"/>
        </w:rPr>
        <w:t xml:space="preserve">соблюдать </w:t>
      </w:r>
      <w:r w:rsidR="00D12709">
        <w:rPr>
          <w:sz w:val="28"/>
          <w:szCs w:val="28"/>
        </w:rPr>
        <w:t xml:space="preserve">настоящий </w:t>
      </w:r>
      <w:r w:rsidR="007B0482" w:rsidRPr="00D12709">
        <w:rPr>
          <w:sz w:val="28"/>
          <w:szCs w:val="28"/>
        </w:rPr>
        <w:t xml:space="preserve">устав, </w:t>
      </w:r>
      <w:r w:rsidR="00887875">
        <w:rPr>
          <w:sz w:val="28"/>
          <w:szCs w:val="28"/>
        </w:rPr>
        <w:t>п</w:t>
      </w:r>
      <w:r w:rsidR="007B0482" w:rsidRPr="00D12709">
        <w:rPr>
          <w:sz w:val="28"/>
          <w:szCs w:val="28"/>
        </w:rPr>
        <w:t>равила внутреннего трудового расп</w:t>
      </w:r>
      <w:r w:rsidR="007B0482" w:rsidRPr="00D12709">
        <w:rPr>
          <w:sz w:val="28"/>
          <w:szCs w:val="28"/>
        </w:rPr>
        <w:t>о</w:t>
      </w:r>
      <w:r w:rsidR="007B0482" w:rsidRPr="00D12709">
        <w:rPr>
          <w:sz w:val="28"/>
          <w:szCs w:val="28"/>
        </w:rPr>
        <w:t>рядка.</w:t>
      </w:r>
    </w:p>
    <w:p w:rsidR="007B0482" w:rsidRPr="00684A24" w:rsidRDefault="003B4E0F" w:rsidP="00684A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790AC4">
        <w:rPr>
          <w:sz w:val="28"/>
          <w:szCs w:val="28"/>
        </w:rPr>
        <w:t>30</w:t>
      </w:r>
      <w:r w:rsidR="00607C40">
        <w:rPr>
          <w:sz w:val="28"/>
          <w:szCs w:val="28"/>
        </w:rPr>
        <w:t>.</w:t>
      </w:r>
      <w:r w:rsidR="00607C40">
        <w:t> </w:t>
      </w:r>
      <w:r w:rsidR="007B0482" w:rsidRPr="00684A24">
        <w:rPr>
          <w:sz w:val="28"/>
          <w:szCs w:val="28"/>
        </w:rPr>
        <w:t>Педагогическим работникам запрещается использовать образов</w:t>
      </w:r>
      <w:r w:rsidR="007B0482" w:rsidRPr="00684A24">
        <w:rPr>
          <w:sz w:val="28"/>
          <w:szCs w:val="28"/>
        </w:rPr>
        <w:t>а</w:t>
      </w:r>
      <w:r w:rsidR="007B0482" w:rsidRPr="00684A24">
        <w:rPr>
          <w:sz w:val="28"/>
          <w:szCs w:val="28"/>
        </w:rPr>
        <w:t>тельную деятельность для пол</w:t>
      </w:r>
      <w:r w:rsidR="007B0482" w:rsidRPr="00684A24">
        <w:rPr>
          <w:sz w:val="28"/>
          <w:szCs w:val="28"/>
        </w:rPr>
        <w:t>и</w:t>
      </w:r>
      <w:r w:rsidR="007B0482" w:rsidRPr="00684A24">
        <w:rPr>
          <w:sz w:val="28"/>
          <w:szCs w:val="28"/>
        </w:rPr>
        <w:t>тической агитации, принуждения обучающихся к пр</w:t>
      </w:r>
      <w:r w:rsidR="007B0482" w:rsidRPr="00684A24">
        <w:rPr>
          <w:sz w:val="28"/>
          <w:szCs w:val="28"/>
        </w:rPr>
        <w:t>и</w:t>
      </w:r>
      <w:r w:rsidR="007B0482" w:rsidRPr="00684A24">
        <w:rPr>
          <w:sz w:val="28"/>
          <w:szCs w:val="28"/>
        </w:rPr>
        <w:t>нятию политических, религиозных или иных убеждений либо отказу от них, для разжигания социальной, расовой, национальной или религиозной ро</w:t>
      </w:r>
      <w:r w:rsidR="007B0482" w:rsidRPr="00684A24">
        <w:rPr>
          <w:sz w:val="28"/>
          <w:szCs w:val="28"/>
        </w:rPr>
        <w:t>з</w:t>
      </w:r>
      <w:r w:rsidR="007B0482" w:rsidRPr="00684A24">
        <w:rPr>
          <w:sz w:val="28"/>
          <w:szCs w:val="28"/>
        </w:rPr>
        <w:t>ни, для агитации, пропагандирующей исключительность, превосхо</w:t>
      </w:r>
      <w:r w:rsidR="007B0482" w:rsidRPr="00684A24">
        <w:rPr>
          <w:sz w:val="28"/>
          <w:szCs w:val="28"/>
        </w:rPr>
        <w:t>д</w:t>
      </w:r>
      <w:r w:rsidR="007B0482" w:rsidRPr="00684A24">
        <w:rPr>
          <w:sz w:val="28"/>
          <w:szCs w:val="28"/>
        </w:rPr>
        <w:t>ство либо неполноценность граждан по признаку социальной, расовой, национальной, р</w:t>
      </w:r>
      <w:r w:rsidR="007B0482" w:rsidRPr="00684A24">
        <w:rPr>
          <w:sz w:val="28"/>
          <w:szCs w:val="28"/>
        </w:rPr>
        <w:t>е</w:t>
      </w:r>
      <w:r w:rsidR="007B0482" w:rsidRPr="00684A24">
        <w:rPr>
          <w:sz w:val="28"/>
          <w:szCs w:val="28"/>
        </w:rPr>
        <w:t>лигиозной или яз</w:t>
      </w:r>
      <w:r w:rsidR="007B0482" w:rsidRPr="00684A24">
        <w:rPr>
          <w:sz w:val="28"/>
          <w:szCs w:val="28"/>
        </w:rPr>
        <w:t>ы</w:t>
      </w:r>
      <w:r w:rsidR="007B0482" w:rsidRPr="00684A24">
        <w:rPr>
          <w:sz w:val="28"/>
          <w:szCs w:val="28"/>
        </w:rPr>
        <w:t>ковой принадлежности, их отношения к религии, в том числе посредством сообщения обучающимся недостоверных сведений об историч</w:t>
      </w:r>
      <w:r w:rsidR="007B0482" w:rsidRPr="00684A24">
        <w:rPr>
          <w:sz w:val="28"/>
          <w:szCs w:val="28"/>
        </w:rPr>
        <w:t>е</w:t>
      </w:r>
      <w:r w:rsidR="007B0482" w:rsidRPr="00684A24">
        <w:rPr>
          <w:sz w:val="28"/>
          <w:szCs w:val="28"/>
        </w:rPr>
        <w:t>ских, о национальных, религиозных и культурных традициях нар</w:t>
      </w:r>
      <w:r w:rsidR="007B0482" w:rsidRPr="00684A24">
        <w:rPr>
          <w:sz w:val="28"/>
          <w:szCs w:val="28"/>
        </w:rPr>
        <w:t>о</w:t>
      </w:r>
      <w:r w:rsidR="007B0482" w:rsidRPr="00684A24">
        <w:rPr>
          <w:sz w:val="28"/>
          <w:szCs w:val="28"/>
        </w:rPr>
        <w:t>дов, а также для побуждения обучающихся к действиям, противоречащим Конституции Росси</w:t>
      </w:r>
      <w:r w:rsidR="007B0482" w:rsidRPr="00684A24">
        <w:rPr>
          <w:sz w:val="28"/>
          <w:szCs w:val="28"/>
        </w:rPr>
        <w:t>й</w:t>
      </w:r>
      <w:r w:rsidR="007B0482" w:rsidRPr="00684A24">
        <w:rPr>
          <w:sz w:val="28"/>
          <w:szCs w:val="28"/>
        </w:rPr>
        <w:t>ской Федерации.</w:t>
      </w:r>
    </w:p>
    <w:p w:rsidR="005A5954" w:rsidRPr="00A33A44" w:rsidRDefault="003B4E0F" w:rsidP="00A33A44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5.</w:t>
      </w:r>
      <w:r w:rsidR="00790AC4">
        <w:rPr>
          <w:sz w:val="28"/>
          <w:szCs w:val="28"/>
        </w:rPr>
        <w:t>31</w:t>
      </w:r>
      <w:r w:rsidR="00607C40">
        <w:rPr>
          <w:sz w:val="28"/>
          <w:szCs w:val="28"/>
        </w:rPr>
        <w:t>. </w:t>
      </w:r>
      <w:r w:rsidR="007B0482" w:rsidRPr="00684A24">
        <w:rPr>
          <w:sz w:val="28"/>
          <w:szCs w:val="28"/>
        </w:rPr>
        <w:t>Педагогические работники несут ответственность за неисполнение или ненадлежащее исполнение возложенных на них обязанностей в порядке и в случаях, которые установлены федеральными законами. Неисполнение или н</w:t>
      </w:r>
      <w:r w:rsidR="007B0482" w:rsidRPr="00684A24">
        <w:rPr>
          <w:sz w:val="28"/>
          <w:szCs w:val="28"/>
        </w:rPr>
        <w:t>е</w:t>
      </w:r>
      <w:r w:rsidR="007B0482" w:rsidRPr="00684A24">
        <w:rPr>
          <w:sz w:val="28"/>
          <w:szCs w:val="28"/>
        </w:rPr>
        <w:t>надлежащее исполнение педагогическими работниками обязанностей, пред</w:t>
      </w:r>
      <w:r w:rsidR="007B0482" w:rsidRPr="00684A24">
        <w:rPr>
          <w:sz w:val="28"/>
          <w:szCs w:val="28"/>
        </w:rPr>
        <w:t>у</w:t>
      </w:r>
      <w:r w:rsidR="007B0482" w:rsidRPr="00684A24">
        <w:rPr>
          <w:sz w:val="28"/>
          <w:szCs w:val="28"/>
        </w:rPr>
        <w:t xml:space="preserve">смотренных </w:t>
      </w:r>
      <w:r w:rsidR="00607C40" w:rsidRPr="00607C40">
        <w:rPr>
          <w:sz w:val="28"/>
          <w:szCs w:val="28"/>
        </w:rPr>
        <w:t>пунктом</w:t>
      </w:r>
      <w:r w:rsidR="00A94958" w:rsidRPr="00607C40">
        <w:rPr>
          <w:sz w:val="28"/>
          <w:szCs w:val="28"/>
        </w:rPr>
        <w:t xml:space="preserve"> </w:t>
      </w:r>
      <w:r w:rsidR="00607C40" w:rsidRPr="00607C40">
        <w:rPr>
          <w:sz w:val="28"/>
          <w:szCs w:val="28"/>
        </w:rPr>
        <w:t>5</w:t>
      </w:r>
      <w:r w:rsidR="00607C40">
        <w:rPr>
          <w:sz w:val="28"/>
          <w:szCs w:val="28"/>
        </w:rPr>
        <w:t>.29.</w:t>
      </w:r>
      <w:r w:rsidR="00A94958" w:rsidRPr="00A94958">
        <w:rPr>
          <w:color w:val="FF0000"/>
          <w:sz w:val="28"/>
          <w:szCs w:val="28"/>
        </w:rPr>
        <w:t xml:space="preserve"> </w:t>
      </w:r>
      <w:r w:rsidR="00A94958" w:rsidRPr="00607C40">
        <w:rPr>
          <w:sz w:val="28"/>
          <w:szCs w:val="28"/>
        </w:rPr>
        <w:t>настоящего раздела</w:t>
      </w:r>
      <w:r w:rsidR="007B0482" w:rsidRPr="00684A24">
        <w:rPr>
          <w:sz w:val="28"/>
          <w:szCs w:val="28"/>
        </w:rPr>
        <w:t>, учитывается при прохождении ими аттестации.</w:t>
      </w:r>
    </w:p>
    <w:p w:rsidR="0029704A" w:rsidRDefault="0029704A" w:rsidP="007B5C64">
      <w:pPr>
        <w:rPr>
          <w:b/>
          <w:sz w:val="28"/>
          <w:szCs w:val="28"/>
        </w:rPr>
      </w:pPr>
    </w:p>
    <w:p w:rsidR="00507FD6" w:rsidRPr="00164298" w:rsidRDefault="000E170C" w:rsidP="00164298">
      <w:pPr>
        <w:jc w:val="center"/>
        <w:rPr>
          <w:b/>
          <w:sz w:val="28"/>
          <w:szCs w:val="28"/>
        </w:rPr>
      </w:pPr>
      <w:bookmarkStart w:id="20" w:name="КОМПЛЕКТОВАНИЕ"/>
      <w:bookmarkEnd w:id="20"/>
      <w:r w:rsidRPr="000E170C">
        <w:rPr>
          <w:b/>
          <w:sz w:val="28"/>
          <w:szCs w:val="28"/>
          <w:lang w:val="en-US"/>
        </w:rPr>
        <w:t>VI</w:t>
      </w:r>
      <w:r w:rsidRPr="000E170C">
        <w:rPr>
          <w:b/>
          <w:sz w:val="28"/>
          <w:szCs w:val="28"/>
        </w:rPr>
        <w:t>. </w:t>
      </w:r>
      <w:r w:rsidR="00FE26F1" w:rsidRPr="00FE26F1">
        <w:rPr>
          <w:b/>
          <w:sz w:val="28"/>
          <w:szCs w:val="28"/>
        </w:rPr>
        <w:t>ПОРЯДОК КОМПЛЕКТОВАНИЯ РАБОТНИКОВ ШКОЛЫ</w:t>
      </w:r>
      <w:r w:rsidR="007B5C64">
        <w:rPr>
          <w:b/>
          <w:sz w:val="28"/>
          <w:szCs w:val="28"/>
        </w:rPr>
        <w:t>,</w:t>
      </w:r>
      <w:r w:rsidR="00FE26F1" w:rsidRPr="00FE26F1">
        <w:rPr>
          <w:b/>
          <w:sz w:val="28"/>
          <w:szCs w:val="28"/>
        </w:rPr>
        <w:t xml:space="preserve"> </w:t>
      </w:r>
    </w:p>
    <w:p w:rsidR="00164298" w:rsidRPr="00164298" w:rsidRDefault="00507FD6" w:rsidP="00CE7489">
      <w:pPr>
        <w:jc w:val="center"/>
        <w:rPr>
          <w:b/>
          <w:bCs/>
          <w:sz w:val="28"/>
          <w:szCs w:val="28"/>
        </w:rPr>
      </w:pPr>
      <w:r w:rsidRPr="00164298">
        <w:rPr>
          <w:b/>
          <w:bCs/>
          <w:sz w:val="28"/>
          <w:szCs w:val="28"/>
        </w:rPr>
        <w:t>ТРУДОВЫЕ ОТНОШЕНИЯ</w:t>
      </w:r>
    </w:p>
    <w:p w:rsidR="00FE26F1" w:rsidRDefault="006D4578" w:rsidP="00CE7489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</w:t>
      </w:r>
    </w:p>
    <w:p w:rsidR="00D52065" w:rsidRDefault="00EF02D7" w:rsidP="00D5206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3D2925">
        <w:rPr>
          <w:sz w:val="28"/>
          <w:szCs w:val="28"/>
        </w:rPr>
        <w:t>1</w:t>
      </w:r>
      <w:r w:rsidR="0036753A">
        <w:rPr>
          <w:sz w:val="28"/>
          <w:szCs w:val="28"/>
        </w:rPr>
        <w:t>.</w:t>
      </w:r>
      <w:r w:rsidR="00C85681">
        <w:rPr>
          <w:sz w:val="28"/>
          <w:szCs w:val="28"/>
        </w:rPr>
        <w:t xml:space="preserve"> Комплектование </w:t>
      </w:r>
      <w:r w:rsidR="006E2469" w:rsidRPr="006E2469">
        <w:rPr>
          <w:sz w:val="28"/>
          <w:szCs w:val="28"/>
        </w:rPr>
        <w:t>штата работников Школы осуществляется в соо</w:t>
      </w:r>
      <w:r w:rsidR="006E2469" w:rsidRPr="006E2469">
        <w:rPr>
          <w:sz w:val="28"/>
          <w:szCs w:val="28"/>
        </w:rPr>
        <w:t>т</w:t>
      </w:r>
      <w:r w:rsidR="006E2469" w:rsidRPr="006E2469">
        <w:rPr>
          <w:sz w:val="28"/>
          <w:szCs w:val="28"/>
        </w:rPr>
        <w:t>ветствии со штатным расписанием на основе трудовых договоров, заключа</w:t>
      </w:r>
      <w:r w:rsidR="006E2469" w:rsidRPr="006E2469">
        <w:rPr>
          <w:sz w:val="28"/>
          <w:szCs w:val="28"/>
        </w:rPr>
        <w:t>е</w:t>
      </w:r>
      <w:r w:rsidR="00D52065">
        <w:rPr>
          <w:sz w:val="28"/>
          <w:szCs w:val="28"/>
        </w:rPr>
        <w:t>-</w:t>
      </w:r>
    </w:p>
    <w:p w:rsidR="006E64D9" w:rsidRPr="006E2469" w:rsidRDefault="006E2469" w:rsidP="00D52065">
      <w:pPr>
        <w:jc w:val="both"/>
        <w:rPr>
          <w:sz w:val="28"/>
          <w:szCs w:val="28"/>
        </w:rPr>
      </w:pPr>
      <w:r w:rsidRPr="006E2469">
        <w:rPr>
          <w:sz w:val="28"/>
          <w:szCs w:val="28"/>
        </w:rPr>
        <w:t>мых</w:t>
      </w:r>
      <w:r w:rsidR="006E64D9" w:rsidRPr="006E64D9">
        <w:rPr>
          <w:sz w:val="28"/>
          <w:szCs w:val="28"/>
        </w:rPr>
        <w:t xml:space="preserve"> в соответствии с Трудовым кодексом Российской Фед</w:t>
      </w:r>
      <w:r w:rsidR="006E64D9" w:rsidRPr="006E64D9">
        <w:rPr>
          <w:sz w:val="28"/>
          <w:szCs w:val="28"/>
        </w:rPr>
        <w:t>е</w:t>
      </w:r>
      <w:r w:rsidR="006E64D9" w:rsidRPr="006E64D9">
        <w:rPr>
          <w:sz w:val="28"/>
          <w:szCs w:val="28"/>
        </w:rPr>
        <w:t>рации</w:t>
      </w:r>
      <w:r w:rsidRPr="006E2469">
        <w:rPr>
          <w:sz w:val="28"/>
          <w:szCs w:val="28"/>
        </w:rPr>
        <w:t>.</w:t>
      </w:r>
      <w:r w:rsidR="006E64D9">
        <w:rPr>
          <w:sz w:val="28"/>
          <w:szCs w:val="28"/>
        </w:rPr>
        <w:t xml:space="preserve"> </w:t>
      </w:r>
    </w:p>
    <w:p w:rsidR="006E2469" w:rsidRPr="006E2469" w:rsidRDefault="00EF02D7" w:rsidP="00300E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3D2925">
        <w:rPr>
          <w:sz w:val="28"/>
          <w:szCs w:val="28"/>
        </w:rPr>
        <w:t>2</w:t>
      </w:r>
      <w:r w:rsidR="0036753A">
        <w:rPr>
          <w:sz w:val="28"/>
          <w:szCs w:val="28"/>
        </w:rPr>
        <w:t>.</w:t>
      </w:r>
      <w:r w:rsidR="006E2469" w:rsidRPr="006E2469">
        <w:rPr>
          <w:sz w:val="28"/>
          <w:szCs w:val="28"/>
        </w:rPr>
        <w:t> Педагогический работник должен иметь необходимую професси</w:t>
      </w:r>
      <w:r w:rsidR="006E2469" w:rsidRPr="006E2469">
        <w:rPr>
          <w:sz w:val="28"/>
          <w:szCs w:val="28"/>
        </w:rPr>
        <w:t>о</w:t>
      </w:r>
      <w:r w:rsidR="006E2469" w:rsidRPr="006E2469">
        <w:rPr>
          <w:sz w:val="28"/>
          <w:szCs w:val="28"/>
        </w:rPr>
        <w:t>нально-педагогическую квалификацию, соответствующую требованиям квал</w:t>
      </w:r>
      <w:r w:rsidR="006E2469" w:rsidRPr="006E2469">
        <w:rPr>
          <w:sz w:val="28"/>
          <w:szCs w:val="28"/>
        </w:rPr>
        <w:t>и</w:t>
      </w:r>
      <w:r w:rsidR="006E2469" w:rsidRPr="006E2469">
        <w:rPr>
          <w:sz w:val="28"/>
          <w:szCs w:val="28"/>
        </w:rPr>
        <w:t>фикационной характеристики по должности и полученной специальности, по</w:t>
      </w:r>
      <w:r w:rsidR="006E2469" w:rsidRPr="006E2469">
        <w:rPr>
          <w:sz w:val="28"/>
          <w:szCs w:val="28"/>
        </w:rPr>
        <w:t>д</w:t>
      </w:r>
      <w:r w:rsidR="006E2469" w:rsidRPr="006E2469">
        <w:rPr>
          <w:sz w:val="28"/>
          <w:szCs w:val="28"/>
        </w:rPr>
        <w:t>твержденную документами об образов</w:t>
      </w:r>
      <w:r w:rsidR="006E2469" w:rsidRPr="006E2469">
        <w:rPr>
          <w:sz w:val="28"/>
          <w:szCs w:val="28"/>
        </w:rPr>
        <w:t>а</w:t>
      </w:r>
      <w:r w:rsidR="006E2469" w:rsidRPr="006E2469">
        <w:rPr>
          <w:sz w:val="28"/>
          <w:szCs w:val="28"/>
        </w:rPr>
        <w:t>нии.</w:t>
      </w:r>
    </w:p>
    <w:p w:rsidR="006E2469" w:rsidRPr="006E2469" w:rsidRDefault="003D2925" w:rsidP="006E24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6.3</w:t>
      </w:r>
      <w:r w:rsidR="0036753A">
        <w:rPr>
          <w:sz w:val="28"/>
          <w:szCs w:val="28"/>
        </w:rPr>
        <w:t>.</w:t>
      </w:r>
      <w:r w:rsidR="00F20924">
        <w:rPr>
          <w:color w:val="FF0000"/>
          <w:sz w:val="28"/>
          <w:szCs w:val="28"/>
        </w:rPr>
        <w:t> </w:t>
      </w:r>
      <w:r w:rsidR="006E2469" w:rsidRPr="006E2469">
        <w:rPr>
          <w:sz w:val="28"/>
          <w:szCs w:val="28"/>
        </w:rPr>
        <w:t>Особенности занятия педагогической деятельностью устанавливаю</w:t>
      </w:r>
      <w:r w:rsidR="006E2469" w:rsidRPr="006E2469">
        <w:rPr>
          <w:sz w:val="28"/>
          <w:szCs w:val="28"/>
        </w:rPr>
        <w:t>т</w:t>
      </w:r>
      <w:r w:rsidR="006E2469" w:rsidRPr="006E2469">
        <w:rPr>
          <w:sz w:val="28"/>
          <w:szCs w:val="28"/>
        </w:rPr>
        <w:t>ся Трудовым кодексом Ро</w:t>
      </w:r>
      <w:r w:rsidR="006E2469" w:rsidRPr="006E2469">
        <w:rPr>
          <w:sz w:val="28"/>
          <w:szCs w:val="28"/>
        </w:rPr>
        <w:t>с</w:t>
      </w:r>
      <w:r w:rsidR="006E2469" w:rsidRPr="006E2469">
        <w:rPr>
          <w:sz w:val="28"/>
          <w:szCs w:val="28"/>
        </w:rPr>
        <w:t>сийской Федерации.</w:t>
      </w:r>
    </w:p>
    <w:p w:rsidR="006E2469" w:rsidRPr="006E2469" w:rsidRDefault="003D2925" w:rsidP="006E24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6.4</w:t>
      </w:r>
      <w:r w:rsidR="0036753A">
        <w:rPr>
          <w:sz w:val="28"/>
          <w:szCs w:val="28"/>
        </w:rPr>
        <w:t>.</w:t>
      </w:r>
      <w:r w:rsidR="006E2469" w:rsidRPr="006E2469">
        <w:rPr>
          <w:sz w:val="28"/>
          <w:szCs w:val="28"/>
        </w:rPr>
        <w:t> К педагогической деятельности не допускаю</w:t>
      </w:r>
      <w:r w:rsidR="006E2469" w:rsidRPr="006E2469">
        <w:rPr>
          <w:sz w:val="28"/>
          <w:szCs w:val="28"/>
        </w:rPr>
        <w:t>т</w:t>
      </w:r>
      <w:r w:rsidR="006E2469" w:rsidRPr="006E2469">
        <w:rPr>
          <w:sz w:val="28"/>
          <w:szCs w:val="28"/>
        </w:rPr>
        <w:t>ся лица:</w:t>
      </w:r>
    </w:p>
    <w:p w:rsidR="006E2469" w:rsidRPr="006E2469" w:rsidRDefault="006E2469" w:rsidP="006E2469">
      <w:pPr>
        <w:widowControl w:val="0"/>
        <w:numPr>
          <w:ilvl w:val="0"/>
          <w:numId w:val="27"/>
        </w:numPr>
        <w:overflowPunct/>
        <w:jc w:val="both"/>
        <w:textAlignment w:val="auto"/>
        <w:rPr>
          <w:sz w:val="28"/>
          <w:szCs w:val="28"/>
        </w:rPr>
      </w:pPr>
      <w:r w:rsidRPr="006E2469">
        <w:rPr>
          <w:sz w:val="28"/>
          <w:szCs w:val="28"/>
        </w:rPr>
        <w:lastRenderedPageBreak/>
        <w:t>лишенные права заниматься педагогической деятельностью в соответс</w:t>
      </w:r>
      <w:r w:rsidRPr="006E2469">
        <w:rPr>
          <w:sz w:val="28"/>
          <w:szCs w:val="28"/>
        </w:rPr>
        <w:t>т</w:t>
      </w:r>
      <w:r w:rsidRPr="006E2469">
        <w:rPr>
          <w:sz w:val="28"/>
          <w:szCs w:val="28"/>
        </w:rPr>
        <w:t>вии с вступившим в зако</w:t>
      </w:r>
      <w:r w:rsidRPr="006E2469">
        <w:rPr>
          <w:sz w:val="28"/>
          <w:szCs w:val="28"/>
        </w:rPr>
        <w:t>н</w:t>
      </w:r>
      <w:r w:rsidRPr="006E2469">
        <w:rPr>
          <w:sz w:val="28"/>
          <w:szCs w:val="28"/>
        </w:rPr>
        <w:t>ную силу приговором суда;</w:t>
      </w:r>
    </w:p>
    <w:p w:rsidR="00A75027" w:rsidRPr="00A75027" w:rsidRDefault="006E2469" w:rsidP="00A75027">
      <w:pPr>
        <w:widowControl w:val="0"/>
        <w:numPr>
          <w:ilvl w:val="0"/>
          <w:numId w:val="27"/>
        </w:numPr>
        <w:overflowPunct/>
        <w:jc w:val="both"/>
        <w:textAlignment w:val="auto"/>
        <w:rPr>
          <w:sz w:val="28"/>
          <w:szCs w:val="28"/>
        </w:rPr>
      </w:pPr>
      <w:r w:rsidRPr="006E2469">
        <w:rPr>
          <w:sz w:val="28"/>
          <w:szCs w:val="28"/>
        </w:rPr>
        <w:t>имеющие или имевшие судимость, подвергающиеся или подвергавшиеся уголовному преследованию (за исключением лиц, уголовное преследов</w:t>
      </w:r>
      <w:r w:rsidRPr="006E2469">
        <w:rPr>
          <w:sz w:val="28"/>
          <w:szCs w:val="28"/>
        </w:rPr>
        <w:t>а</w:t>
      </w:r>
      <w:r w:rsidRPr="006E2469">
        <w:rPr>
          <w:sz w:val="28"/>
          <w:szCs w:val="28"/>
        </w:rPr>
        <w:t>ние в отношении которых прекращено по реабилит</w:t>
      </w:r>
      <w:r w:rsidRPr="006E2469">
        <w:rPr>
          <w:sz w:val="28"/>
          <w:szCs w:val="28"/>
        </w:rPr>
        <w:t>и</w:t>
      </w:r>
      <w:r w:rsidRPr="006E2469">
        <w:rPr>
          <w:sz w:val="28"/>
          <w:szCs w:val="28"/>
        </w:rPr>
        <w:t>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</w:t>
      </w:r>
      <w:r w:rsidRPr="006E2469">
        <w:rPr>
          <w:sz w:val="28"/>
          <w:szCs w:val="28"/>
        </w:rPr>
        <w:t>о</w:t>
      </w:r>
      <w:r w:rsidRPr="006E2469">
        <w:rPr>
          <w:sz w:val="28"/>
          <w:szCs w:val="28"/>
        </w:rPr>
        <w:t>ловой свободы личности, против семьи и нес</w:t>
      </w:r>
      <w:r w:rsidRPr="006E2469">
        <w:rPr>
          <w:sz w:val="28"/>
          <w:szCs w:val="28"/>
        </w:rPr>
        <w:t>о</w:t>
      </w:r>
      <w:r w:rsidRPr="006E2469">
        <w:rPr>
          <w:sz w:val="28"/>
          <w:szCs w:val="28"/>
        </w:rPr>
        <w:t>вершеннолетних, здоровья населения</w:t>
      </w:r>
      <w:r w:rsidR="00A75027">
        <w:rPr>
          <w:sz w:val="28"/>
          <w:szCs w:val="28"/>
        </w:rPr>
        <w:t xml:space="preserve"> и общественной нравственности, </w:t>
      </w:r>
      <w:r w:rsidR="00A75027" w:rsidRPr="00A75027">
        <w:rPr>
          <w:sz w:val="28"/>
          <w:szCs w:val="28"/>
        </w:rPr>
        <w:t>основ конституционного строя и безопасности государства,</w:t>
      </w:r>
      <w:r w:rsidR="00A75027">
        <w:rPr>
          <w:sz w:val="28"/>
          <w:szCs w:val="28"/>
        </w:rPr>
        <w:t xml:space="preserve"> </w:t>
      </w:r>
      <w:r w:rsidRPr="006E2469">
        <w:rPr>
          <w:sz w:val="28"/>
          <w:szCs w:val="28"/>
        </w:rPr>
        <w:t>а также против общественной безопа</w:t>
      </w:r>
      <w:r w:rsidRPr="006E2469">
        <w:rPr>
          <w:sz w:val="28"/>
          <w:szCs w:val="28"/>
        </w:rPr>
        <w:t>с</w:t>
      </w:r>
      <w:r w:rsidRPr="006E2469">
        <w:rPr>
          <w:sz w:val="28"/>
          <w:szCs w:val="28"/>
        </w:rPr>
        <w:t>ности;</w:t>
      </w:r>
    </w:p>
    <w:p w:rsidR="006E2469" w:rsidRPr="006E2469" w:rsidRDefault="006E2469" w:rsidP="006E2469">
      <w:pPr>
        <w:widowControl w:val="0"/>
        <w:numPr>
          <w:ilvl w:val="0"/>
          <w:numId w:val="27"/>
        </w:numPr>
        <w:overflowPunct/>
        <w:jc w:val="both"/>
        <w:textAlignment w:val="auto"/>
        <w:rPr>
          <w:sz w:val="28"/>
          <w:szCs w:val="28"/>
        </w:rPr>
      </w:pPr>
      <w:r w:rsidRPr="006E2469">
        <w:rPr>
          <w:sz w:val="28"/>
          <w:szCs w:val="28"/>
        </w:rPr>
        <w:t>имеющие неснятую или непогашенную судимость за умышленные тя</w:t>
      </w:r>
      <w:r w:rsidRPr="006E2469">
        <w:rPr>
          <w:sz w:val="28"/>
          <w:szCs w:val="28"/>
        </w:rPr>
        <w:t>ж</w:t>
      </w:r>
      <w:r w:rsidRPr="006E2469">
        <w:rPr>
          <w:sz w:val="28"/>
          <w:szCs w:val="28"/>
        </w:rPr>
        <w:t>кие и особо тяжкие престу</w:t>
      </w:r>
      <w:r w:rsidRPr="006E2469">
        <w:rPr>
          <w:sz w:val="28"/>
          <w:szCs w:val="28"/>
        </w:rPr>
        <w:t>п</w:t>
      </w:r>
      <w:r w:rsidRPr="006E2469">
        <w:rPr>
          <w:sz w:val="28"/>
          <w:szCs w:val="28"/>
        </w:rPr>
        <w:t>ления;</w:t>
      </w:r>
    </w:p>
    <w:p w:rsidR="00A75027" w:rsidRPr="00A75027" w:rsidRDefault="006E2469" w:rsidP="00A75027">
      <w:pPr>
        <w:widowControl w:val="0"/>
        <w:numPr>
          <w:ilvl w:val="0"/>
          <w:numId w:val="27"/>
        </w:numPr>
        <w:overflowPunct/>
        <w:jc w:val="both"/>
        <w:textAlignment w:val="auto"/>
        <w:rPr>
          <w:sz w:val="28"/>
          <w:szCs w:val="28"/>
        </w:rPr>
      </w:pPr>
      <w:r w:rsidRPr="006E2469">
        <w:rPr>
          <w:sz w:val="28"/>
          <w:szCs w:val="28"/>
        </w:rPr>
        <w:t>признанные недееспособными в установленном федеральным законом порядке;</w:t>
      </w:r>
    </w:p>
    <w:p w:rsidR="003D1031" w:rsidRDefault="006E2469" w:rsidP="00790AC4">
      <w:pPr>
        <w:widowControl w:val="0"/>
        <w:numPr>
          <w:ilvl w:val="0"/>
          <w:numId w:val="27"/>
        </w:numPr>
        <w:overflowPunct/>
        <w:jc w:val="both"/>
        <w:textAlignment w:val="auto"/>
        <w:rPr>
          <w:sz w:val="28"/>
          <w:szCs w:val="28"/>
        </w:rPr>
      </w:pPr>
      <w:r w:rsidRPr="006E2469">
        <w:rPr>
          <w:sz w:val="28"/>
          <w:szCs w:val="28"/>
        </w:rPr>
        <w:t>имеющие заболевания, предусмотренные перечнем, утверждаемым фед</w:t>
      </w:r>
      <w:r w:rsidRPr="006E2469">
        <w:rPr>
          <w:sz w:val="28"/>
          <w:szCs w:val="28"/>
        </w:rPr>
        <w:t>е</w:t>
      </w:r>
      <w:r w:rsidRPr="006E2469">
        <w:rPr>
          <w:sz w:val="28"/>
          <w:szCs w:val="28"/>
        </w:rPr>
        <w:t>ральным органом исполн</w:t>
      </w:r>
      <w:r w:rsidRPr="006E2469">
        <w:rPr>
          <w:sz w:val="28"/>
          <w:szCs w:val="28"/>
        </w:rPr>
        <w:t>и</w:t>
      </w:r>
      <w:r w:rsidRPr="006E2469">
        <w:rPr>
          <w:sz w:val="28"/>
          <w:szCs w:val="28"/>
        </w:rPr>
        <w:t>тельной власти, осуществляющим функции по выработке государственной политики и нормативно-правовому регул</w:t>
      </w:r>
      <w:r w:rsidRPr="006E2469">
        <w:rPr>
          <w:sz w:val="28"/>
          <w:szCs w:val="28"/>
        </w:rPr>
        <w:t>и</w:t>
      </w:r>
      <w:r w:rsidRPr="006E2469">
        <w:rPr>
          <w:sz w:val="28"/>
          <w:szCs w:val="28"/>
        </w:rPr>
        <w:t>рованию в области здравоохран</w:t>
      </w:r>
      <w:r w:rsidRPr="006E2469">
        <w:rPr>
          <w:sz w:val="28"/>
          <w:szCs w:val="28"/>
        </w:rPr>
        <w:t>е</w:t>
      </w:r>
      <w:r w:rsidRPr="006E2469">
        <w:rPr>
          <w:sz w:val="28"/>
          <w:szCs w:val="28"/>
        </w:rPr>
        <w:t>ния.</w:t>
      </w:r>
    </w:p>
    <w:p w:rsidR="00D41ECF" w:rsidRPr="007A0397" w:rsidRDefault="00790AC4" w:rsidP="00D41E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6.5</w:t>
      </w:r>
      <w:r w:rsidR="003D1031">
        <w:rPr>
          <w:sz w:val="28"/>
          <w:szCs w:val="28"/>
        </w:rPr>
        <w:t>. </w:t>
      </w:r>
      <w:r w:rsidR="00D41ECF" w:rsidRPr="007A0397">
        <w:rPr>
          <w:sz w:val="28"/>
          <w:szCs w:val="28"/>
        </w:rPr>
        <w:t>Работники имеют право на:</w:t>
      </w:r>
    </w:p>
    <w:p w:rsidR="00D41ECF" w:rsidRPr="007A0397" w:rsidRDefault="00D41ECF" w:rsidP="00947233">
      <w:pPr>
        <w:ind w:firstLine="709"/>
        <w:jc w:val="both"/>
        <w:rPr>
          <w:sz w:val="28"/>
          <w:szCs w:val="28"/>
        </w:rPr>
      </w:pPr>
      <w:r w:rsidRPr="007A0397">
        <w:rPr>
          <w:sz w:val="28"/>
          <w:szCs w:val="28"/>
        </w:rPr>
        <w:t>1) заключение, изменение и  расторжение труд</w:t>
      </w:r>
      <w:r w:rsidRPr="007A0397">
        <w:rPr>
          <w:sz w:val="28"/>
          <w:szCs w:val="28"/>
        </w:rPr>
        <w:t>о</w:t>
      </w:r>
      <w:r w:rsidRPr="007A0397">
        <w:rPr>
          <w:sz w:val="28"/>
          <w:szCs w:val="28"/>
        </w:rPr>
        <w:t>вого договора в порядке и на условиях, которые установлены Трудовым кодексом Российской Ф</w:t>
      </w:r>
      <w:r w:rsidRPr="007A0397">
        <w:rPr>
          <w:sz w:val="28"/>
          <w:szCs w:val="28"/>
        </w:rPr>
        <w:t>е</w:t>
      </w:r>
      <w:r w:rsidRPr="007A0397">
        <w:rPr>
          <w:sz w:val="28"/>
          <w:szCs w:val="28"/>
        </w:rPr>
        <w:t>дерации и иными федеральными з</w:t>
      </w:r>
      <w:r w:rsidRPr="007A0397">
        <w:rPr>
          <w:sz w:val="28"/>
          <w:szCs w:val="28"/>
        </w:rPr>
        <w:t>а</w:t>
      </w:r>
      <w:r w:rsidRPr="007A0397">
        <w:rPr>
          <w:sz w:val="28"/>
          <w:szCs w:val="28"/>
        </w:rPr>
        <w:t xml:space="preserve">конами;  </w:t>
      </w:r>
    </w:p>
    <w:p w:rsidR="00D41ECF" w:rsidRPr="007A0397" w:rsidRDefault="00D41ECF" w:rsidP="00D41ECF">
      <w:pPr>
        <w:ind w:firstLine="709"/>
        <w:jc w:val="both"/>
        <w:rPr>
          <w:sz w:val="28"/>
          <w:szCs w:val="28"/>
        </w:rPr>
      </w:pPr>
      <w:r w:rsidRPr="007A0397">
        <w:rPr>
          <w:sz w:val="28"/>
          <w:szCs w:val="28"/>
        </w:rPr>
        <w:t>2) предоставление им работы, обусловленной трудовым договором;</w:t>
      </w:r>
    </w:p>
    <w:p w:rsidR="00D41ECF" w:rsidRPr="007A0397" w:rsidRDefault="00D41ECF" w:rsidP="00D41ECF">
      <w:pPr>
        <w:ind w:firstLine="709"/>
        <w:jc w:val="both"/>
        <w:rPr>
          <w:sz w:val="28"/>
          <w:szCs w:val="28"/>
        </w:rPr>
      </w:pPr>
      <w:r w:rsidRPr="007A0397">
        <w:rPr>
          <w:sz w:val="28"/>
          <w:szCs w:val="28"/>
        </w:rPr>
        <w:t>3) обеспечение безопасности и условий труда, соответствующих госуда</w:t>
      </w:r>
      <w:r w:rsidRPr="007A0397">
        <w:rPr>
          <w:sz w:val="28"/>
          <w:szCs w:val="28"/>
        </w:rPr>
        <w:t>р</w:t>
      </w:r>
      <w:r w:rsidRPr="007A0397">
        <w:rPr>
          <w:sz w:val="28"/>
          <w:szCs w:val="28"/>
        </w:rPr>
        <w:t>ственным нормативным треб</w:t>
      </w:r>
      <w:r w:rsidRPr="007A0397">
        <w:rPr>
          <w:sz w:val="28"/>
          <w:szCs w:val="28"/>
        </w:rPr>
        <w:t>о</w:t>
      </w:r>
      <w:r w:rsidRPr="007A0397">
        <w:rPr>
          <w:sz w:val="28"/>
          <w:szCs w:val="28"/>
        </w:rPr>
        <w:t>ваниям охраны труда;</w:t>
      </w:r>
    </w:p>
    <w:p w:rsidR="00D41ECF" w:rsidRPr="007A0397" w:rsidRDefault="00D41ECF" w:rsidP="00D41ECF">
      <w:pPr>
        <w:ind w:firstLine="709"/>
        <w:jc w:val="both"/>
        <w:rPr>
          <w:sz w:val="28"/>
          <w:szCs w:val="28"/>
        </w:rPr>
      </w:pPr>
      <w:r w:rsidRPr="007A0397">
        <w:rPr>
          <w:sz w:val="28"/>
          <w:szCs w:val="28"/>
        </w:rPr>
        <w:t>4) своевременную и в полном объеме выплату з</w:t>
      </w:r>
      <w:r w:rsidRPr="007A0397">
        <w:rPr>
          <w:sz w:val="28"/>
          <w:szCs w:val="28"/>
        </w:rPr>
        <w:t>а</w:t>
      </w:r>
      <w:r w:rsidRPr="007A0397">
        <w:rPr>
          <w:sz w:val="28"/>
          <w:szCs w:val="28"/>
        </w:rPr>
        <w:t>работной платы, размер и условия получения которой определяются трудовым договором, с учетом квалификации работника, сложности труда, количества и качества выполне</w:t>
      </w:r>
      <w:r w:rsidRPr="007A0397">
        <w:rPr>
          <w:sz w:val="28"/>
          <w:szCs w:val="28"/>
        </w:rPr>
        <w:t>н</w:t>
      </w:r>
      <w:r w:rsidRPr="007A0397">
        <w:rPr>
          <w:sz w:val="28"/>
          <w:szCs w:val="28"/>
        </w:rPr>
        <w:t>ной работы;</w:t>
      </w:r>
    </w:p>
    <w:p w:rsidR="00D41ECF" w:rsidRPr="007A0397" w:rsidRDefault="00D41ECF" w:rsidP="00CD7047">
      <w:pPr>
        <w:ind w:firstLine="709"/>
        <w:jc w:val="both"/>
        <w:rPr>
          <w:sz w:val="28"/>
          <w:szCs w:val="28"/>
        </w:rPr>
      </w:pPr>
      <w:r w:rsidRPr="007A0397">
        <w:rPr>
          <w:sz w:val="28"/>
          <w:szCs w:val="28"/>
        </w:rPr>
        <w:t>5) отдых, обеспечиваемый установлением соответствующей закону пр</w:t>
      </w:r>
      <w:r w:rsidRPr="007A0397">
        <w:rPr>
          <w:sz w:val="28"/>
          <w:szCs w:val="28"/>
        </w:rPr>
        <w:t>о</w:t>
      </w:r>
      <w:r w:rsidRPr="007A0397">
        <w:rPr>
          <w:sz w:val="28"/>
          <w:szCs w:val="28"/>
        </w:rPr>
        <w:t>должительности рабочего времени, перерывов в работе, предоставлением еж</w:t>
      </w:r>
      <w:r w:rsidRPr="007A0397">
        <w:rPr>
          <w:sz w:val="28"/>
          <w:szCs w:val="28"/>
        </w:rPr>
        <w:t>е</w:t>
      </w:r>
      <w:r w:rsidRPr="007A0397">
        <w:rPr>
          <w:sz w:val="28"/>
          <w:szCs w:val="28"/>
        </w:rPr>
        <w:t>недельных выходных дней, нерабочих праздничных дней, оплачиваемых еж</w:t>
      </w:r>
      <w:r w:rsidRPr="007A0397">
        <w:rPr>
          <w:sz w:val="28"/>
          <w:szCs w:val="28"/>
        </w:rPr>
        <w:t>е</w:t>
      </w:r>
      <w:r w:rsidRPr="007A0397">
        <w:rPr>
          <w:sz w:val="28"/>
          <w:szCs w:val="28"/>
        </w:rPr>
        <w:t>годных отпусков;</w:t>
      </w:r>
    </w:p>
    <w:p w:rsidR="00D41ECF" w:rsidRPr="007A0397" w:rsidRDefault="00D41ECF" w:rsidP="00D41ECF">
      <w:pPr>
        <w:ind w:firstLine="709"/>
        <w:jc w:val="both"/>
        <w:rPr>
          <w:sz w:val="28"/>
          <w:szCs w:val="28"/>
        </w:rPr>
      </w:pPr>
      <w:r w:rsidRPr="007A0397">
        <w:rPr>
          <w:sz w:val="28"/>
          <w:szCs w:val="28"/>
        </w:rPr>
        <w:t>6) полную достоверную информацию об условиях труда и требованиях охраны труда на рабочем ме</w:t>
      </w:r>
      <w:r w:rsidRPr="007A0397">
        <w:rPr>
          <w:sz w:val="28"/>
          <w:szCs w:val="28"/>
        </w:rPr>
        <w:t>с</w:t>
      </w:r>
      <w:r w:rsidRPr="007A0397">
        <w:rPr>
          <w:sz w:val="28"/>
          <w:szCs w:val="28"/>
        </w:rPr>
        <w:t>те;</w:t>
      </w:r>
    </w:p>
    <w:p w:rsidR="00947233" w:rsidRDefault="00D41ECF" w:rsidP="00D5206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7) </w:t>
      </w:r>
      <w:r w:rsidRPr="00E32DA4">
        <w:rPr>
          <w:sz w:val="28"/>
          <w:szCs w:val="28"/>
        </w:rPr>
        <w:t>профессиональную подготовку, переподгото</w:t>
      </w:r>
      <w:r w:rsidRPr="00E32DA4">
        <w:rPr>
          <w:sz w:val="28"/>
          <w:szCs w:val="28"/>
        </w:rPr>
        <w:t>в</w:t>
      </w:r>
      <w:r w:rsidRPr="00E32DA4">
        <w:rPr>
          <w:sz w:val="28"/>
          <w:szCs w:val="28"/>
        </w:rPr>
        <w:t xml:space="preserve">ку и повышение своей </w:t>
      </w:r>
    </w:p>
    <w:p w:rsidR="00D41ECF" w:rsidRDefault="00D41ECF" w:rsidP="00947233">
      <w:pPr>
        <w:jc w:val="both"/>
        <w:rPr>
          <w:sz w:val="28"/>
          <w:szCs w:val="28"/>
        </w:rPr>
      </w:pPr>
      <w:r w:rsidRPr="00E32DA4">
        <w:rPr>
          <w:sz w:val="28"/>
          <w:szCs w:val="28"/>
        </w:rPr>
        <w:t xml:space="preserve">квалификации в порядке, установленном </w:t>
      </w:r>
      <w:r w:rsidRPr="007A0397">
        <w:rPr>
          <w:sz w:val="28"/>
          <w:szCs w:val="28"/>
        </w:rPr>
        <w:t>Трудовым кодексом Российской Ф</w:t>
      </w:r>
      <w:r w:rsidRPr="007A0397">
        <w:rPr>
          <w:sz w:val="28"/>
          <w:szCs w:val="28"/>
        </w:rPr>
        <w:t>е</w:t>
      </w:r>
      <w:r w:rsidRPr="007A0397">
        <w:rPr>
          <w:sz w:val="28"/>
          <w:szCs w:val="28"/>
        </w:rPr>
        <w:t>дерации</w:t>
      </w:r>
      <w:r w:rsidRPr="00E32DA4">
        <w:rPr>
          <w:sz w:val="28"/>
          <w:szCs w:val="28"/>
        </w:rPr>
        <w:t>, иными фед</w:t>
      </w:r>
      <w:r w:rsidRPr="00E32DA4">
        <w:rPr>
          <w:sz w:val="28"/>
          <w:szCs w:val="28"/>
        </w:rPr>
        <w:t>е</w:t>
      </w:r>
      <w:r w:rsidRPr="00E32DA4">
        <w:rPr>
          <w:sz w:val="28"/>
          <w:szCs w:val="28"/>
        </w:rPr>
        <w:t>ральными законами;</w:t>
      </w:r>
    </w:p>
    <w:p w:rsidR="00D41ECF" w:rsidRDefault="00D41ECF" w:rsidP="00D41E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8) </w:t>
      </w:r>
      <w:r w:rsidRPr="00E32DA4">
        <w:rPr>
          <w:sz w:val="28"/>
          <w:szCs w:val="28"/>
        </w:rPr>
        <w:t>объединение, включая право на создание пр</w:t>
      </w:r>
      <w:r w:rsidRPr="00E32DA4">
        <w:rPr>
          <w:sz w:val="28"/>
          <w:szCs w:val="28"/>
        </w:rPr>
        <w:t>о</w:t>
      </w:r>
      <w:r w:rsidRPr="00E32DA4">
        <w:rPr>
          <w:sz w:val="28"/>
          <w:szCs w:val="28"/>
        </w:rPr>
        <w:t>фессиональных союзов и вступление в них для защиты своих трудовых прав, свобод и законных интер</w:t>
      </w:r>
      <w:r w:rsidRPr="00E32DA4">
        <w:rPr>
          <w:sz w:val="28"/>
          <w:szCs w:val="28"/>
        </w:rPr>
        <w:t>е</w:t>
      </w:r>
      <w:r w:rsidRPr="00E32DA4">
        <w:rPr>
          <w:sz w:val="28"/>
          <w:szCs w:val="28"/>
        </w:rPr>
        <w:t>сов;</w:t>
      </w:r>
    </w:p>
    <w:p w:rsidR="00D41ECF" w:rsidRPr="007A0397" w:rsidRDefault="00D41ECF" w:rsidP="00D41ECF">
      <w:pPr>
        <w:pStyle w:val="a7"/>
        <w:ind w:firstLine="709"/>
        <w:rPr>
          <w:sz w:val="28"/>
          <w:szCs w:val="28"/>
        </w:rPr>
      </w:pPr>
      <w:r w:rsidRPr="00E32DA4">
        <w:rPr>
          <w:sz w:val="28"/>
          <w:szCs w:val="28"/>
        </w:rPr>
        <w:lastRenderedPageBreak/>
        <w:t>9) </w:t>
      </w:r>
      <w:r w:rsidRPr="007A0397">
        <w:rPr>
          <w:sz w:val="28"/>
          <w:szCs w:val="28"/>
        </w:rPr>
        <w:t>участие в управлении Школой</w:t>
      </w:r>
      <w:r w:rsidR="00A223EF" w:rsidRPr="00A223EF">
        <w:rPr>
          <w:color w:val="FF0000"/>
        </w:rPr>
        <w:t xml:space="preserve"> </w:t>
      </w:r>
      <w:r w:rsidR="00A223EF" w:rsidRPr="00A223EF">
        <w:rPr>
          <w:sz w:val="28"/>
          <w:szCs w:val="28"/>
        </w:rPr>
        <w:t>в предусмотре</w:t>
      </w:r>
      <w:r w:rsidR="00A223EF" w:rsidRPr="00A223EF">
        <w:rPr>
          <w:sz w:val="28"/>
          <w:szCs w:val="28"/>
        </w:rPr>
        <w:t>н</w:t>
      </w:r>
      <w:r w:rsidR="00A223EF" w:rsidRPr="00A223EF">
        <w:rPr>
          <w:sz w:val="28"/>
          <w:szCs w:val="28"/>
        </w:rPr>
        <w:t xml:space="preserve">ных </w:t>
      </w:r>
      <w:r w:rsidR="00A223EF" w:rsidRPr="007A0397">
        <w:rPr>
          <w:sz w:val="28"/>
          <w:szCs w:val="28"/>
        </w:rPr>
        <w:t>Трудовым кодексом Российской Федерации</w:t>
      </w:r>
      <w:r w:rsidR="00A223EF" w:rsidRPr="00A223EF">
        <w:rPr>
          <w:sz w:val="28"/>
          <w:szCs w:val="28"/>
        </w:rPr>
        <w:t>, иными федеральными законами и коллективным дог</w:t>
      </w:r>
      <w:r w:rsidR="00A223EF" w:rsidRPr="00A223EF">
        <w:rPr>
          <w:sz w:val="28"/>
          <w:szCs w:val="28"/>
        </w:rPr>
        <w:t>о</w:t>
      </w:r>
      <w:r w:rsidR="00A223EF" w:rsidRPr="00A223EF">
        <w:rPr>
          <w:sz w:val="28"/>
          <w:szCs w:val="28"/>
        </w:rPr>
        <w:t>вором формах</w:t>
      </w:r>
      <w:r w:rsidRPr="007A0397">
        <w:rPr>
          <w:sz w:val="28"/>
          <w:szCs w:val="28"/>
        </w:rPr>
        <w:t>, в том числе в коллегиальных органах управления, в порядке, у</w:t>
      </w:r>
      <w:r w:rsidRPr="007A0397">
        <w:rPr>
          <w:sz w:val="28"/>
          <w:szCs w:val="28"/>
        </w:rPr>
        <w:t>с</w:t>
      </w:r>
      <w:r w:rsidRPr="007A0397">
        <w:rPr>
          <w:sz w:val="28"/>
          <w:szCs w:val="28"/>
        </w:rPr>
        <w:t>тановленном насто</w:t>
      </w:r>
      <w:r w:rsidRPr="007A0397">
        <w:rPr>
          <w:sz w:val="28"/>
          <w:szCs w:val="28"/>
        </w:rPr>
        <w:t>я</w:t>
      </w:r>
      <w:r w:rsidRPr="007A0397">
        <w:rPr>
          <w:sz w:val="28"/>
          <w:szCs w:val="28"/>
        </w:rPr>
        <w:t>щим уставом;</w:t>
      </w:r>
    </w:p>
    <w:p w:rsidR="00D41ECF" w:rsidRPr="003D55D4" w:rsidRDefault="00D41ECF" w:rsidP="00D41ECF">
      <w:pPr>
        <w:pStyle w:val="a7"/>
        <w:ind w:firstLine="709"/>
        <w:rPr>
          <w:sz w:val="28"/>
          <w:szCs w:val="28"/>
        </w:rPr>
      </w:pPr>
      <w:r w:rsidRPr="00A223EF">
        <w:rPr>
          <w:sz w:val="28"/>
          <w:szCs w:val="28"/>
        </w:rPr>
        <w:t>10)</w:t>
      </w:r>
      <w:r w:rsidRPr="007A0397">
        <w:rPr>
          <w:sz w:val="28"/>
          <w:szCs w:val="28"/>
        </w:rPr>
        <w:t> участие в обсуждении вопросов, относящихся к деятельности Школы, в том числе через органы управления и общественные орган</w:t>
      </w:r>
      <w:r w:rsidRPr="007A0397">
        <w:rPr>
          <w:sz w:val="28"/>
          <w:szCs w:val="28"/>
        </w:rPr>
        <w:t>и</w:t>
      </w:r>
      <w:r w:rsidRPr="007A0397">
        <w:rPr>
          <w:sz w:val="28"/>
          <w:szCs w:val="28"/>
        </w:rPr>
        <w:t>зации;</w:t>
      </w:r>
    </w:p>
    <w:p w:rsidR="00D41ECF" w:rsidRDefault="00D41ECF" w:rsidP="00D41E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Pr="007A0397">
        <w:rPr>
          <w:sz w:val="28"/>
          <w:szCs w:val="28"/>
        </w:rPr>
        <w:t>) ведение коллективных переговоров и заключение коллективных дог</w:t>
      </w:r>
      <w:r w:rsidRPr="007A0397">
        <w:rPr>
          <w:sz w:val="28"/>
          <w:szCs w:val="28"/>
        </w:rPr>
        <w:t>о</w:t>
      </w:r>
      <w:r w:rsidRPr="007A0397">
        <w:rPr>
          <w:sz w:val="28"/>
          <w:szCs w:val="28"/>
        </w:rPr>
        <w:t>воров и соглашений через своих представителей, а также на информацию о в</w:t>
      </w:r>
      <w:r w:rsidRPr="007A0397">
        <w:rPr>
          <w:sz w:val="28"/>
          <w:szCs w:val="28"/>
        </w:rPr>
        <w:t>ы</w:t>
      </w:r>
      <w:r w:rsidRPr="007A0397">
        <w:rPr>
          <w:sz w:val="28"/>
          <w:szCs w:val="28"/>
        </w:rPr>
        <w:t>полнении коллективного дог</w:t>
      </w:r>
      <w:r w:rsidRPr="007A0397">
        <w:rPr>
          <w:sz w:val="28"/>
          <w:szCs w:val="28"/>
        </w:rPr>
        <w:t>о</w:t>
      </w:r>
      <w:r w:rsidRPr="007A0397">
        <w:rPr>
          <w:sz w:val="28"/>
          <w:szCs w:val="28"/>
        </w:rPr>
        <w:t>вора, соглашений;</w:t>
      </w:r>
    </w:p>
    <w:p w:rsidR="00A223EF" w:rsidRDefault="00D41ECF" w:rsidP="00A223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12) </w:t>
      </w:r>
      <w:r w:rsidRPr="007A0397">
        <w:rPr>
          <w:sz w:val="28"/>
          <w:szCs w:val="28"/>
        </w:rPr>
        <w:t>защиту своих трудовых прав, свобод и законных интересов всеми не запрещенными законом спос</w:t>
      </w:r>
      <w:r w:rsidRPr="007A0397">
        <w:rPr>
          <w:sz w:val="28"/>
          <w:szCs w:val="28"/>
        </w:rPr>
        <w:t>о</w:t>
      </w:r>
      <w:r w:rsidRPr="007A0397">
        <w:rPr>
          <w:sz w:val="28"/>
          <w:szCs w:val="28"/>
        </w:rPr>
        <w:t>бами;</w:t>
      </w:r>
      <w:bookmarkStart w:id="21" w:name="Par370"/>
      <w:bookmarkEnd w:id="21"/>
    </w:p>
    <w:p w:rsidR="00D41ECF" w:rsidRPr="00A223EF" w:rsidRDefault="00D41ECF" w:rsidP="00A223EF">
      <w:pPr>
        <w:ind w:firstLine="709"/>
        <w:jc w:val="both"/>
        <w:rPr>
          <w:sz w:val="28"/>
          <w:szCs w:val="28"/>
        </w:rPr>
      </w:pPr>
      <w:r w:rsidRPr="00A223EF">
        <w:rPr>
          <w:sz w:val="28"/>
          <w:szCs w:val="28"/>
        </w:rPr>
        <w:t>13) разрешение индивидуальных и коллективных трудовых споров, включая право на забастовку, в п</w:t>
      </w:r>
      <w:r w:rsidRPr="00A223EF">
        <w:rPr>
          <w:sz w:val="28"/>
          <w:szCs w:val="28"/>
        </w:rPr>
        <w:t>о</w:t>
      </w:r>
      <w:r w:rsidRPr="00A223EF">
        <w:rPr>
          <w:sz w:val="28"/>
          <w:szCs w:val="28"/>
        </w:rPr>
        <w:t xml:space="preserve">рядке, установленном </w:t>
      </w:r>
      <w:r w:rsidR="00A223EF" w:rsidRPr="007A0397">
        <w:rPr>
          <w:sz w:val="28"/>
          <w:szCs w:val="28"/>
        </w:rPr>
        <w:t>Трудовым кодексом Российской Федерации</w:t>
      </w:r>
      <w:r w:rsidRPr="00A223EF">
        <w:rPr>
          <w:sz w:val="28"/>
          <w:szCs w:val="28"/>
        </w:rPr>
        <w:t>, ин</w:t>
      </w:r>
      <w:r w:rsidRPr="00A223EF">
        <w:rPr>
          <w:sz w:val="28"/>
          <w:szCs w:val="28"/>
        </w:rPr>
        <w:t>ы</w:t>
      </w:r>
      <w:r w:rsidRPr="00A223EF">
        <w:rPr>
          <w:sz w:val="28"/>
          <w:szCs w:val="28"/>
        </w:rPr>
        <w:t>ми федеральными законами;</w:t>
      </w:r>
    </w:p>
    <w:p w:rsidR="00D41ECF" w:rsidRPr="007A0397" w:rsidRDefault="00A223EF" w:rsidP="00D41E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D41ECF" w:rsidRPr="007A0397">
        <w:rPr>
          <w:sz w:val="28"/>
          <w:szCs w:val="28"/>
        </w:rPr>
        <w:t>) возмещение вреда, причиненного работникам в связи с исполнением им</w:t>
      </w:r>
      <w:r w:rsidR="00D41ECF">
        <w:rPr>
          <w:sz w:val="28"/>
          <w:szCs w:val="28"/>
        </w:rPr>
        <w:t>и</w:t>
      </w:r>
      <w:r w:rsidR="00D41ECF" w:rsidRPr="007A0397">
        <w:rPr>
          <w:sz w:val="28"/>
          <w:szCs w:val="28"/>
        </w:rPr>
        <w:t xml:space="preserve"> трудовых обязанностей</w:t>
      </w:r>
      <w:r w:rsidR="00D41ECF">
        <w:rPr>
          <w:sz w:val="28"/>
          <w:szCs w:val="28"/>
        </w:rPr>
        <w:t>,</w:t>
      </w:r>
      <w:r w:rsidR="00D41ECF" w:rsidRPr="007A0397">
        <w:rPr>
          <w:sz w:val="28"/>
          <w:szCs w:val="28"/>
        </w:rPr>
        <w:t xml:space="preserve"> </w:t>
      </w:r>
      <w:r w:rsidR="00D41ECF" w:rsidRPr="00E32DA4">
        <w:rPr>
          <w:sz w:val="28"/>
          <w:szCs w:val="28"/>
        </w:rPr>
        <w:t xml:space="preserve">и компенсацию морального вреда </w:t>
      </w:r>
      <w:r w:rsidR="00D41ECF" w:rsidRPr="007A0397">
        <w:rPr>
          <w:sz w:val="28"/>
          <w:szCs w:val="28"/>
        </w:rPr>
        <w:t>в порядке, уст</w:t>
      </w:r>
      <w:r w:rsidR="00D41ECF" w:rsidRPr="007A0397">
        <w:rPr>
          <w:sz w:val="28"/>
          <w:szCs w:val="28"/>
        </w:rPr>
        <w:t>а</w:t>
      </w:r>
      <w:r w:rsidR="00D41ECF" w:rsidRPr="007A0397">
        <w:rPr>
          <w:sz w:val="28"/>
          <w:szCs w:val="28"/>
        </w:rPr>
        <w:t>новленном Трудовым кодексом Российской Федерации, иными федеральными з</w:t>
      </w:r>
      <w:r w:rsidR="00D41ECF" w:rsidRPr="007A0397">
        <w:rPr>
          <w:sz w:val="28"/>
          <w:szCs w:val="28"/>
        </w:rPr>
        <w:t>а</w:t>
      </w:r>
      <w:r w:rsidR="00D41ECF" w:rsidRPr="007A0397">
        <w:rPr>
          <w:sz w:val="28"/>
          <w:szCs w:val="28"/>
        </w:rPr>
        <w:t>конами;</w:t>
      </w:r>
    </w:p>
    <w:p w:rsidR="00D41ECF" w:rsidRPr="007A0397" w:rsidRDefault="00A223EF" w:rsidP="00D41E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D41ECF" w:rsidRPr="007A0397">
        <w:rPr>
          <w:sz w:val="28"/>
          <w:szCs w:val="28"/>
        </w:rPr>
        <w:t>) обязательное социальное страхование в случаях, предусмотренных федеральными зак</w:t>
      </w:r>
      <w:r w:rsidR="00D41ECF" w:rsidRPr="007A0397">
        <w:rPr>
          <w:sz w:val="28"/>
          <w:szCs w:val="28"/>
        </w:rPr>
        <w:t>о</w:t>
      </w:r>
      <w:r w:rsidR="00D41ECF" w:rsidRPr="007A0397">
        <w:rPr>
          <w:sz w:val="28"/>
          <w:szCs w:val="28"/>
        </w:rPr>
        <w:t>нами;</w:t>
      </w:r>
    </w:p>
    <w:p w:rsidR="00D41ECF" w:rsidRPr="007A0397" w:rsidRDefault="00A223EF" w:rsidP="00D41ECF">
      <w:pPr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16</w:t>
      </w:r>
      <w:r w:rsidR="00D41ECF" w:rsidRPr="007A0397">
        <w:rPr>
          <w:sz w:val="28"/>
          <w:szCs w:val="28"/>
        </w:rPr>
        <w:t>) иные трудовые права, меры социальной поддержки, установленные федеральными законами и з</w:t>
      </w:r>
      <w:r w:rsidR="00D41ECF" w:rsidRPr="007A0397">
        <w:rPr>
          <w:sz w:val="28"/>
          <w:szCs w:val="28"/>
        </w:rPr>
        <w:t>а</w:t>
      </w:r>
      <w:r w:rsidR="00D41ECF" w:rsidRPr="007A0397">
        <w:rPr>
          <w:sz w:val="28"/>
          <w:szCs w:val="28"/>
        </w:rPr>
        <w:t>конодательными актами Челябинской области.</w:t>
      </w:r>
    </w:p>
    <w:p w:rsidR="00D41ECF" w:rsidRPr="007A0397" w:rsidRDefault="00790AC4" w:rsidP="00D41E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6.6</w:t>
      </w:r>
      <w:r w:rsidR="00D41ECF" w:rsidRPr="007A0397">
        <w:rPr>
          <w:sz w:val="28"/>
          <w:szCs w:val="28"/>
        </w:rPr>
        <w:t>. Работники</w:t>
      </w:r>
      <w:r w:rsidR="00F55E62">
        <w:rPr>
          <w:sz w:val="28"/>
          <w:szCs w:val="28"/>
        </w:rPr>
        <w:t xml:space="preserve"> обязаны</w:t>
      </w:r>
      <w:r w:rsidR="00D41ECF" w:rsidRPr="007A0397">
        <w:rPr>
          <w:sz w:val="28"/>
          <w:szCs w:val="28"/>
        </w:rPr>
        <w:t>:</w:t>
      </w:r>
    </w:p>
    <w:p w:rsidR="00D41ECF" w:rsidRPr="007A0397" w:rsidRDefault="00D41ECF" w:rsidP="00D41ECF">
      <w:pPr>
        <w:ind w:firstLine="709"/>
        <w:jc w:val="both"/>
        <w:rPr>
          <w:sz w:val="28"/>
          <w:szCs w:val="28"/>
        </w:rPr>
      </w:pPr>
      <w:r w:rsidRPr="007A0397">
        <w:rPr>
          <w:sz w:val="28"/>
          <w:szCs w:val="28"/>
        </w:rPr>
        <w:t>1) добросовестно исполнять свои трудовые об</w:t>
      </w:r>
      <w:r w:rsidRPr="007A0397">
        <w:rPr>
          <w:sz w:val="28"/>
          <w:szCs w:val="28"/>
        </w:rPr>
        <w:t>я</w:t>
      </w:r>
      <w:r w:rsidRPr="007A0397">
        <w:rPr>
          <w:sz w:val="28"/>
          <w:szCs w:val="28"/>
        </w:rPr>
        <w:t>занности, возложенные на них труд</w:t>
      </w:r>
      <w:r w:rsidRPr="007A0397">
        <w:rPr>
          <w:sz w:val="28"/>
          <w:szCs w:val="28"/>
        </w:rPr>
        <w:t>о</w:t>
      </w:r>
      <w:r w:rsidRPr="007A0397">
        <w:rPr>
          <w:sz w:val="28"/>
          <w:szCs w:val="28"/>
        </w:rPr>
        <w:t>выми договорами;</w:t>
      </w:r>
    </w:p>
    <w:p w:rsidR="00D41ECF" w:rsidRPr="007A0397" w:rsidRDefault="00D41ECF" w:rsidP="00D41ECF">
      <w:pPr>
        <w:ind w:firstLine="709"/>
        <w:jc w:val="both"/>
        <w:rPr>
          <w:sz w:val="28"/>
          <w:szCs w:val="28"/>
        </w:rPr>
      </w:pPr>
      <w:r w:rsidRPr="007A0397">
        <w:rPr>
          <w:sz w:val="28"/>
          <w:szCs w:val="28"/>
        </w:rPr>
        <w:t>2) соблюдать правила внутреннего трудового распорядка, действующие</w:t>
      </w:r>
      <w:r w:rsidR="001829C4">
        <w:rPr>
          <w:sz w:val="28"/>
          <w:szCs w:val="28"/>
        </w:rPr>
        <w:t xml:space="preserve"> в Школе</w:t>
      </w:r>
      <w:r w:rsidRPr="007A0397">
        <w:rPr>
          <w:sz w:val="28"/>
          <w:szCs w:val="28"/>
        </w:rPr>
        <w:t>, требования по охране труда и обеспечению безопа</w:t>
      </w:r>
      <w:r w:rsidRPr="007A0397">
        <w:rPr>
          <w:sz w:val="28"/>
          <w:szCs w:val="28"/>
        </w:rPr>
        <w:t>с</w:t>
      </w:r>
      <w:r w:rsidRPr="007A0397">
        <w:rPr>
          <w:sz w:val="28"/>
          <w:szCs w:val="28"/>
        </w:rPr>
        <w:t>ности труда;</w:t>
      </w:r>
    </w:p>
    <w:p w:rsidR="00D41ECF" w:rsidRDefault="00D41ECF" w:rsidP="00D41ECF">
      <w:pPr>
        <w:ind w:firstLine="709"/>
        <w:jc w:val="both"/>
        <w:rPr>
          <w:sz w:val="28"/>
          <w:szCs w:val="28"/>
        </w:rPr>
      </w:pPr>
      <w:r w:rsidRPr="007A0397">
        <w:rPr>
          <w:sz w:val="28"/>
          <w:szCs w:val="28"/>
        </w:rPr>
        <w:t>3) соблюдать трудовую дисциплину;</w:t>
      </w:r>
    </w:p>
    <w:p w:rsidR="00D41ECF" w:rsidRPr="007A0397" w:rsidRDefault="0078754A" w:rsidP="00D41ECF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41ECF" w:rsidRPr="007A0397">
        <w:rPr>
          <w:rFonts w:ascii="Times New Roman" w:hAnsi="Times New Roman" w:cs="Times New Roman"/>
          <w:sz w:val="28"/>
          <w:szCs w:val="28"/>
        </w:rPr>
        <w:t>) бережно относиться к имуществу работодателя, в том числе находящ</w:t>
      </w:r>
      <w:r w:rsidR="00D41ECF" w:rsidRPr="007A0397">
        <w:rPr>
          <w:rFonts w:ascii="Times New Roman" w:hAnsi="Times New Roman" w:cs="Times New Roman"/>
          <w:sz w:val="28"/>
          <w:szCs w:val="28"/>
        </w:rPr>
        <w:t>е</w:t>
      </w:r>
      <w:r w:rsidR="00D41ECF" w:rsidRPr="007A0397">
        <w:rPr>
          <w:rFonts w:ascii="Times New Roman" w:hAnsi="Times New Roman" w:cs="Times New Roman"/>
          <w:sz w:val="28"/>
          <w:szCs w:val="28"/>
        </w:rPr>
        <w:t>муся у работодателя имуществу третьих лиц, если работодатель несет ответс</w:t>
      </w:r>
      <w:r w:rsidR="00D41ECF" w:rsidRPr="007A0397">
        <w:rPr>
          <w:rFonts w:ascii="Times New Roman" w:hAnsi="Times New Roman" w:cs="Times New Roman"/>
          <w:sz w:val="28"/>
          <w:szCs w:val="28"/>
        </w:rPr>
        <w:t>т</w:t>
      </w:r>
      <w:r w:rsidR="00D41ECF" w:rsidRPr="007A0397">
        <w:rPr>
          <w:rFonts w:ascii="Times New Roman" w:hAnsi="Times New Roman" w:cs="Times New Roman"/>
          <w:sz w:val="28"/>
          <w:szCs w:val="28"/>
        </w:rPr>
        <w:t>венность за сохранность этого имущества, и других работников;</w:t>
      </w:r>
    </w:p>
    <w:p w:rsidR="00D41ECF" w:rsidRPr="002820DF" w:rsidRDefault="0078754A" w:rsidP="007875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41ECF" w:rsidRPr="007A0397">
        <w:rPr>
          <w:sz w:val="28"/>
          <w:szCs w:val="28"/>
        </w:rPr>
        <w:t>) незамедлительно сообщать работодателю либо непосредственному р</w:t>
      </w:r>
      <w:r w:rsidR="00D41ECF" w:rsidRPr="007A0397">
        <w:rPr>
          <w:sz w:val="28"/>
          <w:szCs w:val="28"/>
        </w:rPr>
        <w:t>у</w:t>
      </w:r>
      <w:r w:rsidR="00D41ECF" w:rsidRPr="007A0397">
        <w:rPr>
          <w:sz w:val="28"/>
          <w:szCs w:val="28"/>
        </w:rPr>
        <w:t>ководителю о возникновении ситуации, представляющей угрозу жизни и зд</w:t>
      </w:r>
      <w:r w:rsidR="00D41ECF" w:rsidRPr="007A0397">
        <w:rPr>
          <w:sz w:val="28"/>
          <w:szCs w:val="28"/>
        </w:rPr>
        <w:t>о</w:t>
      </w:r>
      <w:r w:rsidR="00D41ECF" w:rsidRPr="007A0397">
        <w:rPr>
          <w:sz w:val="28"/>
          <w:szCs w:val="28"/>
        </w:rPr>
        <w:t>ровью л</w:t>
      </w:r>
      <w:r w:rsidR="00D41ECF" w:rsidRPr="007A0397">
        <w:rPr>
          <w:sz w:val="28"/>
          <w:szCs w:val="28"/>
        </w:rPr>
        <w:t>ю</w:t>
      </w:r>
      <w:r w:rsidR="00D41ECF" w:rsidRPr="007A0397">
        <w:rPr>
          <w:sz w:val="28"/>
          <w:szCs w:val="28"/>
        </w:rPr>
        <w:t xml:space="preserve">дей, сохранности имущества работодателя, </w:t>
      </w:r>
      <w:r w:rsidR="00D41ECF">
        <w:rPr>
          <w:sz w:val="28"/>
          <w:szCs w:val="28"/>
        </w:rPr>
        <w:t>в том числе находящего</w:t>
      </w:r>
      <w:r w:rsidR="00D41ECF" w:rsidRPr="007A0397">
        <w:rPr>
          <w:sz w:val="28"/>
          <w:szCs w:val="28"/>
        </w:rPr>
        <w:t>ся у рабо</w:t>
      </w:r>
      <w:r w:rsidR="00D41ECF">
        <w:rPr>
          <w:sz w:val="28"/>
          <w:szCs w:val="28"/>
        </w:rPr>
        <w:t>тодателя имущества</w:t>
      </w:r>
      <w:r w:rsidR="00D41ECF" w:rsidRPr="007A0397">
        <w:rPr>
          <w:sz w:val="28"/>
          <w:szCs w:val="28"/>
        </w:rPr>
        <w:t xml:space="preserve"> третьих лиц, если работодатель несет ответстве</w:t>
      </w:r>
      <w:r w:rsidR="00D41ECF" w:rsidRPr="007A0397">
        <w:rPr>
          <w:sz w:val="28"/>
          <w:szCs w:val="28"/>
        </w:rPr>
        <w:t>н</w:t>
      </w:r>
      <w:r w:rsidR="00D41ECF" w:rsidRPr="007A0397">
        <w:rPr>
          <w:sz w:val="28"/>
          <w:szCs w:val="28"/>
        </w:rPr>
        <w:t>ность за сохран</w:t>
      </w:r>
      <w:r w:rsidR="00D41ECF">
        <w:rPr>
          <w:sz w:val="28"/>
          <w:szCs w:val="28"/>
        </w:rPr>
        <w:t>ность этого имущества, имущества</w:t>
      </w:r>
      <w:r w:rsidR="00D41ECF" w:rsidRPr="007A0397">
        <w:rPr>
          <w:sz w:val="28"/>
          <w:szCs w:val="28"/>
        </w:rPr>
        <w:t xml:space="preserve"> других работн</w:t>
      </w:r>
      <w:r w:rsidR="00D41ECF" w:rsidRPr="007A0397">
        <w:rPr>
          <w:sz w:val="28"/>
          <w:szCs w:val="28"/>
        </w:rPr>
        <w:t>и</w:t>
      </w:r>
      <w:r w:rsidR="00D41ECF" w:rsidRPr="007A0397">
        <w:rPr>
          <w:sz w:val="28"/>
          <w:szCs w:val="28"/>
        </w:rPr>
        <w:t>ков</w:t>
      </w:r>
      <w:r>
        <w:rPr>
          <w:sz w:val="28"/>
          <w:szCs w:val="28"/>
        </w:rPr>
        <w:t>.</w:t>
      </w:r>
    </w:p>
    <w:p w:rsidR="00D41ECF" w:rsidRPr="00B03473" w:rsidRDefault="00E00BA2" w:rsidP="00D41ECF">
      <w:pPr>
        <w:pStyle w:val="ConsPlusNonformat"/>
        <w:widowControl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41ECF">
        <w:rPr>
          <w:rFonts w:ascii="Times New Roman" w:hAnsi="Times New Roman" w:cs="Times New Roman"/>
          <w:sz w:val="28"/>
          <w:szCs w:val="28"/>
        </w:rPr>
        <w:t>) </w:t>
      </w:r>
      <w:r w:rsidR="00D41ECF" w:rsidRPr="00B03473">
        <w:rPr>
          <w:rFonts w:ascii="Times New Roman" w:hAnsi="Times New Roman" w:cs="Times New Roman"/>
          <w:sz w:val="28"/>
          <w:szCs w:val="28"/>
        </w:rPr>
        <w:t>выполнять приказы, правила и инст</w:t>
      </w:r>
      <w:r w:rsidR="00D41ECF">
        <w:rPr>
          <w:rFonts w:ascii="Times New Roman" w:hAnsi="Times New Roman" w:cs="Times New Roman"/>
          <w:sz w:val="28"/>
          <w:szCs w:val="28"/>
        </w:rPr>
        <w:t>рукции, распоряжения директора Ш</w:t>
      </w:r>
      <w:r w:rsidR="00D41ECF" w:rsidRPr="00B03473">
        <w:rPr>
          <w:rFonts w:ascii="Times New Roman" w:hAnsi="Times New Roman" w:cs="Times New Roman"/>
          <w:sz w:val="28"/>
          <w:szCs w:val="28"/>
        </w:rPr>
        <w:t>колы в полном объеме и в установленные сроки;</w:t>
      </w:r>
    </w:p>
    <w:p w:rsidR="00D41ECF" w:rsidRPr="00B03473" w:rsidRDefault="00E00BA2" w:rsidP="00D41ECF">
      <w:pPr>
        <w:pStyle w:val="ConsPlusNonformat"/>
        <w:widowControl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41ECF">
        <w:rPr>
          <w:rFonts w:ascii="Times New Roman" w:hAnsi="Times New Roman" w:cs="Times New Roman"/>
          <w:sz w:val="28"/>
          <w:szCs w:val="28"/>
        </w:rPr>
        <w:t>)</w:t>
      </w:r>
      <w:r w:rsidR="00D41ECF" w:rsidRPr="00B03473">
        <w:rPr>
          <w:rFonts w:ascii="Times New Roman" w:hAnsi="Times New Roman" w:cs="Times New Roman"/>
          <w:sz w:val="28"/>
          <w:szCs w:val="28"/>
        </w:rPr>
        <w:t> обеспечивать своевременное выполнение но</w:t>
      </w:r>
      <w:r w:rsidR="00D41ECF" w:rsidRPr="00B03473">
        <w:rPr>
          <w:rFonts w:ascii="Times New Roman" w:hAnsi="Times New Roman" w:cs="Times New Roman"/>
          <w:sz w:val="28"/>
          <w:szCs w:val="28"/>
        </w:rPr>
        <w:t>р</w:t>
      </w:r>
      <w:r w:rsidR="00D41ECF" w:rsidRPr="00B03473">
        <w:rPr>
          <w:rFonts w:ascii="Times New Roman" w:hAnsi="Times New Roman" w:cs="Times New Roman"/>
          <w:sz w:val="28"/>
          <w:szCs w:val="28"/>
        </w:rPr>
        <w:t>мативных правовых актов и локал</w:t>
      </w:r>
      <w:r w:rsidR="00D41ECF" w:rsidRPr="00B03473">
        <w:rPr>
          <w:rFonts w:ascii="Times New Roman" w:hAnsi="Times New Roman" w:cs="Times New Roman"/>
          <w:sz w:val="28"/>
          <w:szCs w:val="28"/>
        </w:rPr>
        <w:t>ь</w:t>
      </w:r>
      <w:r w:rsidR="00D41ECF">
        <w:rPr>
          <w:rFonts w:ascii="Times New Roman" w:hAnsi="Times New Roman" w:cs="Times New Roman"/>
          <w:sz w:val="28"/>
          <w:szCs w:val="28"/>
        </w:rPr>
        <w:t>ных нормативных актов Ш</w:t>
      </w:r>
      <w:r w:rsidR="00D41ECF" w:rsidRPr="00B03473">
        <w:rPr>
          <w:rFonts w:ascii="Times New Roman" w:hAnsi="Times New Roman" w:cs="Times New Roman"/>
          <w:sz w:val="28"/>
          <w:szCs w:val="28"/>
        </w:rPr>
        <w:t>колы;</w:t>
      </w:r>
    </w:p>
    <w:p w:rsidR="00D41ECF" w:rsidRPr="00B03473" w:rsidRDefault="00E00BA2" w:rsidP="00D41ECF">
      <w:pPr>
        <w:ind w:right="-144"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D41ECF">
        <w:rPr>
          <w:sz w:val="28"/>
          <w:szCs w:val="28"/>
        </w:rPr>
        <w:t>)</w:t>
      </w:r>
      <w:r w:rsidR="00D41ECF" w:rsidRPr="00B03473">
        <w:rPr>
          <w:sz w:val="28"/>
          <w:szCs w:val="28"/>
        </w:rPr>
        <w:t xml:space="preserve"> проходить в установленном законодательством Российской Федерации порядке</w:t>
      </w:r>
      <w:r w:rsidR="00D41ECF">
        <w:rPr>
          <w:sz w:val="28"/>
          <w:szCs w:val="28"/>
        </w:rPr>
        <w:t xml:space="preserve"> </w:t>
      </w:r>
      <w:r w:rsidR="00D41ECF" w:rsidRPr="00B03473">
        <w:rPr>
          <w:sz w:val="28"/>
          <w:szCs w:val="28"/>
        </w:rPr>
        <w:t>обучение и проверку знаний и навыков в области охраны тр</w:t>
      </w:r>
      <w:r w:rsidR="00D41ECF" w:rsidRPr="00B03473">
        <w:rPr>
          <w:sz w:val="28"/>
          <w:szCs w:val="28"/>
        </w:rPr>
        <w:t>у</w:t>
      </w:r>
      <w:r w:rsidR="00D41ECF" w:rsidRPr="00B03473">
        <w:rPr>
          <w:sz w:val="28"/>
          <w:szCs w:val="28"/>
        </w:rPr>
        <w:t>да;</w:t>
      </w:r>
    </w:p>
    <w:p w:rsidR="00D41ECF" w:rsidRPr="00B03473" w:rsidRDefault="00E00BA2" w:rsidP="00D41E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41ECF">
        <w:rPr>
          <w:sz w:val="28"/>
          <w:szCs w:val="28"/>
        </w:rPr>
        <w:t>)</w:t>
      </w:r>
      <w:r w:rsidR="00D41ECF" w:rsidRPr="00B03473">
        <w:rPr>
          <w:sz w:val="28"/>
          <w:szCs w:val="28"/>
        </w:rPr>
        <w:t> проходить инструктажи по охране труда, технике безопасности, пр</w:t>
      </w:r>
      <w:r w:rsidR="00D41ECF" w:rsidRPr="00B03473">
        <w:rPr>
          <w:sz w:val="28"/>
          <w:szCs w:val="28"/>
        </w:rPr>
        <w:t>о</w:t>
      </w:r>
      <w:r w:rsidR="00D41ECF" w:rsidRPr="00B03473">
        <w:rPr>
          <w:sz w:val="28"/>
          <w:szCs w:val="28"/>
        </w:rPr>
        <w:t>изводственной санитарии и п</w:t>
      </w:r>
      <w:r w:rsidR="00D41ECF" w:rsidRPr="00B03473">
        <w:rPr>
          <w:sz w:val="28"/>
          <w:szCs w:val="28"/>
        </w:rPr>
        <w:t>о</w:t>
      </w:r>
      <w:r w:rsidR="00D41ECF" w:rsidRPr="00B03473">
        <w:rPr>
          <w:sz w:val="28"/>
          <w:szCs w:val="28"/>
        </w:rPr>
        <w:t>жарной безопасности;</w:t>
      </w:r>
    </w:p>
    <w:p w:rsidR="006D5AB4" w:rsidRDefault="00E00BA2" w:rsidP="00D41E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41ECF">
        <w:rPr>
          <w:sz w:val="28"/>
          <w:szCs w:val="28"/>
        </w:rPr>
        <w:t>)</w:t>
      </w:r>
      <w:r w:rsidR="00D41ECF" w:rsidRPr="00B03473">
        <w:rPr>
          <w:sz w:val="28"/>
          <w:szCs w:val="28"/>
        </w:rPr>
        <w:t xml:space="preserve"> оперативно извещать директора </w:t>
      </w:r>
      <w:r w:rsidR="00D41ECF">
        <w:rPr>
          <w:sz w:val="28"/>
          <w:szCs w:val="28"/>
        </w:rPr>
        <w:t>Ш</w:t>
      </w:r>
      <w:r w:rsidR="00D41ECF" w:rsidRPr="00B03473">
        <w:rPr>
          <w:sz w:val="28"/>
          <w:szCs w:val="28"/>
        </w:rPr>
        <w:t xml:space="preserve">колы о каждом несчастном случае, </w:t>
      </w:r>
    </w:p>
    <w:p w:rsidR="00D41ECF" w:rsidRDefault="00D41ECF" w:rsidP="006D5AB4">
      <w:pPr>
        <w:jc w:val="both"/>
        <w:rPr>
          <w:sz w:val="28"/>
          <w:szCs w:val="28"/>
        </w:rPr>
      </w:pPr>
      <w:r w:rsidRPr="00B03473">
        <w:rPr>
          <w:sz w:val="28"/>
          <w:szCs w:val="28"/>
        </w:rPr>
        <w:lastRenderedPageBreak/>
        <w:t>принимать меры по оказанию первой доврачебной п</w:t>
      </w:r>
      <w:r w:rsidRPr="00B03473">
        <w:rPr>
          <w:sz w:val="28"/>
          <w:szCs w:val="28"/>
        </w:rPr>
        <w:t>о</w:t>
      </w:r>
      <w:r w:rsidRPr="00B03473">
        <w:rPr>
          <w:sz w:val="28"/>
          <w:szCs w:val="28"/>
        </w:rPr>
        <w:t xml:space="preserve">мощи;  </w:t>
      </w:r>
    </w:p>
    <w:p w:rsidR="00D41ECF" w:rsidRPr="00B03473" w:rsidRDefault="00E00BA2" w:rsidP="00D41ECF">
      <w:pPr>
        <w:pStyle w:val="a7"/>
        <w:ind w:firstLine="709"/>
        <w:rPr>
          <w:sz w:val="28"/>
          <w:szCs w:val="28"/>
        </w:rPr>
      </w:pPr>
      <w:r>
        <w:rPr>
          <w:sz w:val="28"/>
          <w:szCs w:val="28"/>
        </w:rPr>
        <w:t>12</w:t>
      </w:r>
      <w:r w:rsidR="00D41ECF">
        <w:rPr>
          <w:sz w:val="28"/>
          <w:szCs w:val="28"/>
        </w:rPr>
        <w:t>)</w:t>
      </w:r>
      <w:r w:rsidR="00D41ECF" w:rsidRPr="00B03473">
        <w:rPr>
          <w:sz w:val="28"/>
          <w:szCs w:val="28"/>
        </w:rPr>
        <w:t xml:space="preserve"> бережно относиться к имуществу </w:t>
      </w:r>
      <w:r w:rsidR="00D41ECF">
        <w:rPr>
          <w:sz w:val="28"/>
          <w:szCs w:val="28"/>
        </w:rPr>
        <w:t>Ш</w:t>
      </w:r>
      <w:r w:rsidR="00D41ECF" w:rsidRPr="00B03473">
        <w:rPr>
          <w:sz w:val="28"/>
          <w:szCs w:val="28"/>
        </w:rPr>
        <w:t>колы, в том числе находящемуся</w:t>
      </w:r>
      <w:r w:rsidR="00D41ECF">
        <w:rPr>
          <w:sz w:val="28"/>
          <w:szCs w:val="28"/>
        </w:rPr>
        <w:t xml:space="preserve"> в Ш</w:t>
      </w:r>
      <w:r w:rsidR="00D41ECF" w:rsidRPr="00B03473">
        <w:rPr>
          <w:sz w:val="28"/>
          <w:szCs w:val="28"/>
        </w:rPr>
        <w:t xml:space="preserve">коле имуществу третьих лиц, если </w:t>
      </w:r>
      <w:r w:rsidR="00D41ECF">
        <w:rPr>
          <w:sz w:val="28"/>
          <w:szCs w:val="28"/>
        </w:rPr>
        <w:t>Ш</w:t>
      </w:r>
      <w:r w:rsidR="00D41ECF" w:rsidRPr="00B03473">
        <w:rPr>
          <w:sz w:val="28"/>
          <w:szCs w:val="28"/>
        </w:rPr>
        <w:t>кола несет ответственность за сохра</w:t>
      </w:r>
      <w:r w:rsidR="00D41ECF" w:rsidRPr="00B03473">
        <w:rPr>
          <w:sz w:val="28"/>
          <w:szCs w:val="28"/>
        </w:rPr>
        <w:t>н</w:t>
      </w:r>
      <w:r w:rsidR="00D41ECF" w:rsidRPr="00B03473">
        <w:rPr>
          <w:sz w:val="28"/>
          <w:szCs w:val="28"/>
        </w:rPr>
        <w:t>ность этого имущества, и других работников, поддерживать свое рабочее м</w:t>
      </w:r>
      <w:r w:rsidR="00D41ECF" w:rsidRPr="00B03473">
        <w:rPr>
          <w:sz w:val="28"/>
          <w:szCs w:val="28"/>
        </w:rPr>
        <w:t>е</w:t>
      </w:r>
      <w:r w:rsidR="00D41ECF" w:rsidRPr="00B03473">
        <w:rPr>
          <w:sz w:val="28"/>
          <w:szCs w:val="28"/>
        </w:rPr>
        <w:t>сто, инструменты, оборудование и приспособление в исправном состоянии, п</w:t>
      </w:r>
      <w:r w:rsidR="00D41ECF" w:rsidRPr="00B03473">
        <w:rPr>
          <w:sz w:val="28"/>
          <w:szCs w:val="28"/>
        </w:rPr>
        <w:t>о</w:t>
      </w:r>
      <w:r w:rsidR="00D41ECF" w:rsidRPr="00B03473">
        <w:rPr>
          <w:sz w:val="28"/>
          <w:szCs w:val="28"/>
        </w:rPr>
        <w:t>рядке и чистоте;</w:t>
      </w:r>
    </w:p>
    <w:p w:rsidR="00E65636" w:rsidRDefault="0078754A" w:rsidP="009768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D41ECF">
        <w:rPr>
          <w:sz w:val="28"/>
          <w:szCs w:val="28"/>
        </w:rPr>
        <w:t>)</w:t>
      </w:r>
      <w:r w:rsidR="00D41ECF" w:rsidRPr="00B03473">
        <w:rPr>
          <w:sz w:val="28"/>
          <w:szCs w:val="28"/>
        </w:rPr>
        <w:t> проходить</w:t>
      </w:r>
      <w:r w:rsidR="009768EF">
        <w:rPr>
          <w:sz w:val="28"/>
          <w:szCs w:val="28"/>
        </w:rPr>
        <w:t xml:space="preserve"> </w:t>
      </w:r>
      <w:r w:rsidR="00E65636" w:rsidRPr="009768EF">
        <w:rPr>
          <w:sz w:val="28"/>
          <w:szCs w:val="28"/>
        </w:rPr>
        <w:t>предварительные, при поступлении на работу, и период</w:t>
      </w:r>
      <w:r w:rsidR="00E65636" w:rsidRPr="009768EF">
        <w:rPr>
          <w:sz w:val="28"/>
          <w:szCs w:val="28"/>
        </w:rPr>
        <w:t>и</w:t>
      </w:r>
      <w:r w:rsidR="00E65636" w:rsidRPr="009768EF">
        <w:rPr>
          <w:sz w:val="28"/>
          <w:szCs w:val="28"/>
        </w:rPr>
        <w:t xml:space="preserve">ческие медицинские осмотры в установленном </w:t>
      </w:r>
      <w:r w:rsidR="009768EF">
        <w:rPr>
          <w:sz w:val="28"/>
          <w:szCs w:val="28"/>
        </w:rPr>
        <w:t xml:space="preserve">законодательством </w:t>
      </w:r>
      <w:r w:rsidR="009768EF" w:rsidRPr="00B03473">
        <w:rPr>
          <w:sz w:val="28"/>
          <w:szCs w:val="28"/>
        </w:rPr>
        <w:t>Российской Федераци</w:t>
      </w:r>
      <w:r w:rsidR="009768EF">
        <w:rPr>
          <w:sz w:val="28"/>
          <w:szCs w:val="28"/>
        </w:rPr>
        <w:t>и</w:t>
      </w:r>
      <w:r w:rsidR="009768EF" w:rsidRPr="009768EF">
        <w:rPr>
          <w:sz w:val="28"/>
          <w:szCs w:val="28"/>
        </w:rPr>
        <w:t xml:space="preserve"> </w:t>
      </w:r>
      <w:r w:rsidR="00E65636" w:rsidRPr="009768EF">
        <w:rPr>
          <w:sz w:val="28"/>
          <w:szCs w:val="28"/>
        </w:rPr>
        <w:t>поря</w:t>
      </w:r>
      <w:r w:rsidR="00E65636" w:rsidRPr="009768EF">
        <w:rPr>
          <w:sz w:val="28"/>
          <w:szCs w:val="28"/>
        </w:rPr>
        <w:t>д</w:t>
      </w:r>
      <w:r w:rsidR="00E65636" w:rsidRPr="009768EF">
        <w:rPr>
          <w:sz w:val="28"/>
          <w:szCs w:val="28"/>
        </w:rPr>
        <w:t>ке</w:t>
      </w:r>
      <w:r w:rsidR="009768EF" w:rsidRPr="009768EF">
        <w:rPr>
          <w:sz w:val="28"/>
          <w:szCs w:val="28"/>
        </w:rPr>
        <w:t>;</w:t>
      </w:r>
    </w:p>
    <w:p w:rsidR="00E65636" w:rsidRPr="009768EF" w:rsidRDefault="006E5ED8" w:rsidP="006E5ED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14) </w:t>
      </w:r>
      <w:r w:rsidRPr="006E5ED8">
        <w:rPr>
          <w:sz w:val="28"/>
          <w:szCs w:val="28"/>
        </w:rPr>
        <w:t>проходить профессиональную гигиеническую подготовку и аттест</w:t>
      </w:r>
      <w:r w:rsidRPr="006E5ED8">
        <w:rPr>
          <w:sz w:val="28"/>
          <w:szCs w:val="28"/>
        </w:rPr>
        <w:t>а</w:t>
      </w:r>
      <w:r w:rsidRPr="006E5ED8">
        <w:rPr>
          <w:sz w:val="28"/>
          <w:szCs w:val="28"/>
        </w:rPr>
        <w:t>цию при приеме на работу и д</w:t>
      </w:r>
      <w:r w:rsidRPr="006E5ED8">
        <w:rPr>
          <w:sz w:val="28"/>
          <w:szCs w:val="28"/>
        </w:rPr>
        <w:t>а</w:t>
      </w:r>
      <w:r w:rsidRPr="006E5ED8">
        <w:rPr>
          <w:sz w:val="28"/>
          <w:szCs w:val="28"/>
        </w:rPr>
        <w:t>лее с периодичностью не реже 1 раза в два года;</w:t>
      </w:r>
    </w:p>
    <w:p w:rsidR="00D41ECF" w:rsidRPr="001E4276" w:rsidRDefault="006E5ED8" w:rsidP="00D41ECF">
      <w:pPr>
        <w:ind w:firstLine="709"/>
        <w:jc w:val="both"/>
        <w:rPr>
          <w:sz w:val="28"/>
          <w:szCs w:val="28"/>
        </w:rPr>
      </w:pPr>
      <w:r w:rsidRPr="001E4276">
        <w:rPr>
          <w:sz w:val="28"/>
          <w:szCs w:val="28"/>
        </w:rPr>
        <w:t>15</w:t>
      </w:r>
      <w:r w:rsidR="00D41ECF" w:rsidRPr="001E4276">
        <w:rPr>
          <w:sz w:val="28"/>
          <w:szCs w:val="28"/>
        </w:rPr>
        <w:t>) выполнять также иные обяза</w:t>
      </w:r>
      <w:r w:rsidR="00B20C39" w:rsidRPr="001E4276">
        <w:rPr>
          <w:sz w:val="28"/>
          <w:szCs w:val="28"/>
        </w:rPr>
        <w:t>нности, предусмотренные для них</w:t>
      </w:r>
      <w:r w:rsidR="00D41ECF" w:rsidRPr="001E4276">
        <w:rPr>
          <w:sz w:val="28"/>
          <w:szCs w:val="28"/>
        </w:rPr>
        <w:t xml:space="preserve"> зак</w:t>
      </w:r>
      <w:r w:rsidR="00D41ECF" w:rsidRPr="001E4276">
        <w:rPr>
          <w:sz w:val="28"/>
          <w:szCs w:val="28"/>
        </w:rPr>
        <w:t>о</w:t>
      </w:r>
      <w:r w:rsidR="00D41ECF" w:rsidRPr="001E4276">
        <w:rPr>
          <w:sz w:val="28"/>
          <w:szCs w:val="28"/>
        </w:rPr>
        <w:t>нодательством Российской Федерации, правилами внутреннего трудового ра</w:t>
      </w:r>
      <w:r w:rsidR="00D41ECF" w:rsidRPr="001E4276">
        <w:rPr>
          <w:sz w:val="28"/>
          <w:szCs w:val="28"/>
        </w:rPr>
        <w:t>с</w:t>
      </w:r>
      <w:r w:rsidR="00D41ECF" w:rsidRPr="001E4276">
        <w:rPr>
          <w:sz w:val="28"/>
          <w:szCs w:val="28"/>
        </w:rPr>
        <w:t>порядка и иными локальными нормативными актами Школы, должностными инструкциями и трудовыми д</w:t>
      </w:r>
      <w:r w:rsidR="00D41ECF" w:rsidRPr="001E4276">
        <w:rPr>
          <w:sz w:val="28"/>
          <w:szCs w:val="28"/>
        </w:rPr>
        <w:t>о</w:t>
      </w:r>
      <w:r w:rsidR="00D41ECF" w:rsidRPr="001E4276">
        <w:rPr>
          <w:sz w:val="28"/>
          <w:szCs w:val="28"/>
        </w:rPr>
        <w:t>говорами.</w:t>
      </w:r>
    </w:p>
    <w:p w:rsidR="00D41ECF" w:rsidRPr="00B03473" w:rsidRDefault="00790AC4" w:rsidP="00D41EC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6.7</w:t>
      </w:r>
      <w:r w:rsidR="00D41ECF" w:rsidRPr="006F5612">
        <w:rPr>
          <w:rFonts w:ascii="Times New Roman" w:hAnsi="Times New Roman" w:cs="Times New Roman"/>
          <w:bCs/>
          <w:sz w:val="28"/>
          <w:szCs w:val="28"/>
        </w:rPr>
        <w:t>.</w:t>
      </w:r>
      <w:r w:rsidR="00D41ECF">
        <w:rPr>
          <w:rFonts w:ascii="Times New Roman" w:hAnsi="Times New Roman" w:cs="Times New Roman"/>
          <w:sz w:val="28"/>
          <w:szCs w:val="28"/>
        </w:rPr>
        <w:t> </w:t>
      </w:r>
      <w:r w:rsidR="00D41ECF" w:rsidRPr="006F5612">
        <w:rPr>
          <w:rFonts w:ascii="Times New Roman" w:hAnsi="Times New Roman" w:cs="Times New Roman"/>
          <w:sz w:val="28"/>
          <w:szCs w:val="28"/>
        </w:rPr>
        <w:t>Работники</w:t>
      </w:r>
      <w:r w:rsidR="00D41ECF" w:rsidRPr="00B0347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41ECF">
        <w:rPr>
          <w:rFonts w:ascii="Times New Roman" w:hAnsi="Times New Roman" w:cs="Times New Roman"/>
          <w:sz w:val="28"/>
          <w:szCs w:val="28"/>
        </w:rPr>
        <w:t>несу</w:t>
      </w:r>
      <w:r w:rsidR="00D41ECF" w:rsidRPr="00B03473">
        <w:rPr>
          <w:rFonts w:ascii="Times New Roman" w:hAnsi="Times New Roman" w:cs="Times New Roman"/>
          <w:sz w:val="28"/>
          <w:szCs w:val="28"/>
        </w:rPr>
        <w:t>т ответственность за неиспо</w:t>
      </w:r>
      <w:r w:rsidR="00D41ECF" w:rsidRPr="00B03473">
        <w:rPr>
          <w:rFonts w:ascii="Times New Roman" w:hAnsi="Times New Roman" w:cs="Times New Roman"/>
          <w:sz w:val="28"/>
          <w:szCs w:val="28"/>
        </w:rPr>
        <w:t>л</w:t>
      </w:r>
      <w:r w:rsidR="00D41ECF" w:rsidRPr="00B03473">
        <w:rPr>
          <w:rFonts w:ascii="Times New Roman" w:hAnsi="Times New Roman" w:cs="Times New Roman"/>
          <w:sz w:val="28"/>
          <w:szCs w:val="28"/>
        </w:rPr>
        <w:t>нение или ненадлежащее исполнение закон</w:t>
      </w:r>
      <w:r w:rsidR="00D41ECF">
        <w:rPr>
          <w:rFonts w:ascii="Times New Roman" w:hAnsi="Times New Roman" w:cs="Times New Roman"/>
          <w:sz w:val="28"/>
          <w:szCs w:val="28"/>
        </w:rPr>
        <w:t>ных распоряжений директора Ш</w:t>
      </w:r>
      <w:r w:rsidR="00D41ECF" w:rsidRPr="00B03473">
        <w:rPr>
          <w:rFonts w:ascii="Times New Roman" w:hAnsi="Times New Roman" w:cs="Times New Roman"/>
          <w:sz w:val="28"/>
          <w:szCs w:val="28"/>
        </w:rPr>
        <w:t>колы, обязанностей, пред</w:t>
      </w:r>
      <w:r w:rsidR="00D41ECF" w:rsidRPr="00B03473">
        <w:rPr>
          <w:rFonts w:ascii="Times New Roman" w:hAnsi="Times New Roman" w:cs="Times New Roman"/>
          <w:sz w:val="28"/>
          <w:szCs w:val="28"/>
        </w:rPr>
        <w:t>у</w:t>
      </w:r>
      <w:r w:rsidR="00D41ECF" w:rsidRPr="00B03473">
        <w:rPr>
          <w:rFonts w:ascii="Times New Roman" w:hAnsi="Times New Roman" w:cs="Times New Roman"/>
          <w:sz w:val="28"/>
          <w:szCs w:val="28"/>
        </w:rPr>
        <w:t>смотренных законодательством Российской Федераци</w:t>
      </w:r>
      <w:r w:rsidR="00D41ECF">
        <w:rPr>
          <w:rFonts w:ascii="Times New Roman" w:hAnsi="Times New Roman" w:cs="Times New Roman"/>
          <w:sz w:val="28"/>
          <w:szCs w:val="28"/>
        </w:rPr>
        <w:t>и, настоящим у</w:t>
      </w:r>
      <w:r w:rsidR="00D41ECF" w:rsidRPr="00B03473">
        <w:rPr>
          <w:rFonts w:ascii="Times New Roman" w:hAnsi="Times New Roman" w:cs="Times New Roman"/>
          <w:sz w:val="28"/>
          <w:szCs w:val="28"/>
        </w:rPr>
        <w:t>ст</w:t>
      </w:r>
      <w:r w:rsidR="00D41ECF" w:rsidRPr="00B03473">
        <w:rPr>
          <w:rFonts w:ascii="Times New Roman" w:hAnsi="Times New Roman" w:cs="Times New Roman"/>
          <w:sz w:val="28"/>
          <w:szCs w:val="28"/>
        </w:rPr>
        <w:t>а</w:t>
      </w:r>
      <w:r w:rsidR="00D41ECF" w:rsidRPr="00B03473">
        <w:rPr>
          <w:rFonts w:ascii="Times New Roman" w:hAnsi="Times New Roman" w:cs="Times New Roman"/>
          <w:sz w:val="28"/>
          <w:szCs w:val="28"/>
        </w:rPr>
        <w:t>вом, правилами внутреннего трудово</w:t>
      </w:r>
      <w:r w:rsidR="00D41ECF">
        <w:rPr>
          <w:rFonts w:ascii="Times New Roman" w:hAnsi="Times New Roman" w:cs="Times New Roman"/>
          <w:sz w:val="28"/>
          <w:szCs w:val="28"/>
        </w:rPr>
        <w:t>го распорядка Ш</w:t>
      </w:r>
      <w:r w:rsidR="00D41ECF" w:rsidRPr="00B03473">
        <w:rPr>
          <w:rFonts w:ascii="Times New Roman" w:hAnsi="Times New Roman" w:cs="Times New Roman"/>
          <w:sz w:val="28"/>
          <w:szCs w:val="28"/>
        </w:rPr>
        <w:t>колы, трудовым договором, должностной инстру</w:t>
      </w:r>
      <w:r w:rsidR="00D41ECF" w:rsidRPr="00B03473">
        <w:rPr>
          <w:rFonts w:ascii="Times New Roman" w:hAnsi="Times New Roman" w:cs="Times New Roman"/>
          <w:sz w:val="28"/>
          <w:szCs w:val="28"/>
        </w:rPr>
        <w:t>к</w:t>
      </w:r>
      <w:r w:rsidR="00D41ECF" w:rsidRPr="00B03473">
        <w:rPr>
          <w:rFonts w:ascii="Times New Roman" w:hAnsi="Times New Roman" w:cs="Times New Roman"/>
          <w:sz w:val="28"/>
          <w:szCs w:val="28"/>
        </w:rPr>
        <w:t>цией и инструкциями по охране труда.</w:t>
      </w:r>
    </w:p>
    <w:p w:rsidR="00D41ECF" w:rsidRPr="00B03473" w:rsidRDefault="00790AC4" w:rsidP="00D41EC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6.8</w:t>
      </w:r>
      <w:r w:rsidR="00D41ECF">
        <w:rPr>
          <w:rFonts w:ascii="Times New Roman" w:hAnsi="Times New Roman" w:cs="Times New Roman"/>
          <w:sz w:val="28"/>
          <w:szCs w:val="28"/>
        </w:rPr>
        <w:t>. </w:t>
      </w:r>
      <w:r w:rsidR="00D41ECF" w:rsidRPr="00B03473">
        <w:rPr>
          <w:rFonts w:ascii="Times New Roman" w:hAnsi="Times New Roman" w:cs="Times New Roman"/>
          <w:sz w:val="28"/>
          <w:szCs w:val="28"/>
        </w:rPr>
        <w:t xml:space="preserve">За совершение дисциплинарного проступка, то есть за неисполнение или ненадлежащее исполнение </w:t>
      </w:r>
      <w:r w:rsidR="00D41ECF">
        <w:rPr>
          <w:rFonts w:ascii="Times New Roman" w:hAnsi="Times New Roman" w:cs="Times New Roman"/>
          <w:sz w:val="28"/>
          <w:szCs w:val="28"/>
        </w:rPr>
        <w:t xml:space="preserve">работником </w:t>
      </w:r>
      <w:r w:rsidR="00D41ECF" w:rsidRPr="00B03473">
        <w:rPr>
          <w:rFonts w:ascii="Times New Roman" w:hAnsi="Times New Roman" w:cs="Times New Roman"/>
          <w:sz w:val="28"/>
          <w:szCs w:val="28"/>
        </w:rPr>
        <w:t>по его вине возложенных на него тр</w:t>
      </w:r>
      <w:r w:rsidR="00D41ECF" w:rsidRPr="00B03473">
        <w:rPr>
          <w:rFonts w:ascii="Times New Roman" w:hAnsi="Times New Roman" w:cs="Times New Roman"/>
          <w:sz w:val="28"/>
          <w:szCs w:val="28"/>
        </w:rPr>
        <w:t>у</w:t>
      </w:r>
      <w:r w:rsidR="00D41ECF" w:rsidRPr="00B03473">
        <w:rPr>
          <w:rFonts w:ascii="Times New Roman" w:hAnsi="Times New Roman" w:cs="Times New Roman"/>
          <w:sz w:val="28"/>
          <w:szCs w:val="28"/>
        </w:rPr>
        <w:t>довых обя</w:t>
      </w:r>
      <w:r w:rsidR="00D41ECF">
        <w:rPr>
          <w:rFonts w:ascii="Times New Roman" w:hAnsi="Times New Roman" w:cs="Times New Roman"/>
          <w:sz w:val="28"/>
          <w:szCs w:val="28"/>
        </w:rPr>
        <w:t>занностей, директор Ш</w:t>
      </w:r>
      <w:r w:rsidR="00D41ECF" w:rsidRPr="00B03473">
        <w:rPr>
          <w:rFonts w:ascii="Times New Roman" w:hAnsi="Times New Roman" w:cs="Times New Roman"/>
          <w:sz w:val="28"/>
          <w:szCs w:val="28"/>
        </w:rPr>
        <w:t>колы имеет право применить следующие дисципл</w:t>
      </w:r>
      <w:r w:rsidR="00D41ECF" w:rsidRPr="00B03473">
        <w:rPr>
          <w:rFonts w:ascii="Times New Roman" w:hAnsi="Times New Roman" w:cs="Times New Roman"/>
          <w:sz w:val="28"/>
          <w:szCs w:val="28"/>
        </w:rPr>
        <w:t>и</w:t>
      </w:r>
      <w:r w:rsidR="00D41ECF" w:rsidRPr="00B03473">
        <w:rPr>
          <w:rFonts w:ascii="Times New Roman" w:hAnsi="Times New Roman" w:cs="Times New Roman"/>
          <w:sz w:val="28"/>
          <w:szCs w:val="28"/>
        </w:rPr>
        <w:t>нарные взыскания:</w:t>
      </w:r>
    </w:p>
    <w:p w:rsidR="00D41ECF" w:rsidRPr="00B03473" w:rsidRDefault="00D41ECF" w:rsidP="00D41EC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473">
        <w:rPr>
          <w:rFonts w:ascii="Times New Roman" w:hAnsi="Times New Roman" w:cs="Times New Roman"/>
          <w:sz w:val="28"/>
          <w:szCs w:val="28"/>
        </w:rPr>
        <w:t>а) замечание;</w:t>
      </w:r>
    </w:p>
    <w:p w:rsidR="00D41ECF" w:rsidRPr="00B03473" w:rsidRDefault="00D41ECF" w:rsidP="00D41EC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473">
        <w:rPr>
          <w:rFonts w:ascii="Times New Roman" w:hAnsi="Times New Roman" w:cs="Times New Roman"/>
          <w:sz w:val="28"/>
          <w:szCs w:val="28"/>
        </w:rPr>
        <w:t>б) выговор;</w:t>
      </w:r>
    </w:p>
    <w:p w:rsidR="00D41ECF" w:rsidRPr="00B03473" w:rsidRDefault="00D41ECF" w:rsidP="00D41EC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473">
        <w:rPr>
          <w:rFonts w:ascii="Times New Roman" w:hAnsi="Times New Roman" w:cs="Times New Roman"/>
          <w:sz w:val="28"/>
          <w:szCs w:val="28"/>
        </w:rPr>
        <w:t>в) увольнение по соответствующему основанию;</w:t>
      </w:r>
    </w:p>
    <w:p w:rsidR="00D41ECF" w:rsidRPr="00B03473" w:rsidRDefault="00D41ECF" w:rsidP="00D41EC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473">
        <w:rPr>
          <w:rFonts w:ascii="Times New Roman" w:hAnsi="Times New Roman" w:cs="Times New Roman"/>
          <w:sz w:val="28"/>
          <w:szCs w:val="28"/>
        </w:rPr>
        <w:t>г) иные дисциплинарные взыскания, предусмотренные законодательс</w:t>
      </w:r>
      <w:r w:rsidRPr="00B03473">
        <w:rPr>
          <w:rFonts w:ascii="Times New Roman" w:hAnsi="Times New Roman" w:cs="Times New Roman"/>
          <w:sz w:val="28"/>
          <w:szCs w:val="28"/>
        </w:rPr>
        <w:t>т</w:t>
      </w:r>
      <w:r w:rsidRPr="00B03473">
        <w:rPr>
          <w:rFonts w:ascii="Times New Roman" w:hAnsi="Times New Roman" w:cs="Times New Roman"/>
          <w:sz w:val="28"/>
          <w:szCs w:val="28"/>
        </w:rPr>
        <w:t>вом Российской Федерации.</w:t>
      </w:r>
    </w:p>
    <w:p w:rsidR="00D41ECF" w:rsidRPr="00B03473" w:rsidRDefault="00790AC4" w:rsidP="00D41EC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6.9</w:t>
      </w:r>
      <w:r w:rsidR="00D41ECF">
        <w:rPr>
          <w:rFonts w:ascii="Times New Roman" w:hAnsi="Times New Roman" w:cs="Times New Roman"/>
          <w:sz w:val="28"/>
          <w:szCs w:val="28"/>
        </w:rPr>
        <w:t>. Директор Ш</w:t>
      </w:r>
      <w:r w:rsidR="00D41ECF" w:rsidRPr="00B03473">
        <w:rPr>
          <w:rFonts w:ascii="Times New Roman" w:hAnsi="Times New Roman" w:cs="Times New Roman"/>
          <w:sz w:val="28"/>
          <w:szCs w:val="28"/>
        </w:rPr>
        <w:t>колы до истечения года со дня применения дисципл</w:t>
      </w:r>
      <w:r w:rsidR="00D41ECF" w:rsidRPr="00B03473">
        <w:rPr>
          <w:rFonts w:ascii="Times New Roman" w:hAnsi="Times New Roman" w:cs="Times New Roman"/>
          <w:sz w:val="28"/>
          <w:szCs w:val="28"/>
        </w:rPr>
        <w:t>и</w:t>
      </w:r>
      <w:r w:rsidR="00D41ECF" w:rsidRPr="00B03473">
        <w:rPr>
          <w:rFonts w:ascii="Times New Roman" w:hAnsi="Times New Roman" w:cs="Times New Roman"/>
          <w:sz w:val="28"/>
          <w:szCs w:val="28"/>
        </w:rPr>
        <w:t>нарного взыскания имеет право сня</w:t>
      </w:r>
      <w:r w:rsidR="00D41ECF">
        <w:rPr>
          <w:rFonts w:ascii="Times New Roman" w:hAnsi="Times New Roman" w:cs="Times New Roman"/>
          <w:sz w:val="28"/>
          <w:szCs w:val="28"/>
        </w:rPr>
        <w:t xml:space="preserve">ть его с работника </w:t>
      </w:r>
      <w:r w:rsidR="00D41ECF" w:rsidRPr="00B03473">
        <w:rPr>
          <w:rFonts w:ascii="Times New Roman" w:hAnsi="Times New Roman" w:cs="Times New Roman"/>
          <w:sz w:val="28"/>
          <w:szCs w:val="28"/>
        </w:rPr>
        <w:t>по собственной иници</w:t>
      </w:r>
      <w:r w:rsidR="00D41ECF" w:rsidRPr="00B03473">
        <w:rPr>
          <w:rFonts w:ascii="Times New Roman" w:hAnsi="Times New Roman" w:cs="Times New Roman"/>
          <w:sz w:val="28"/>
          <w:szCs w:val="28"/>
        </w:rPr>
        <w:t>а</w:t>
      </w:r>
      <w:r w:rsidR="00D41ECF" w:rsidRPr="00B03473">
        <w:rPr>
          <w:rFonts w:ascii="Times New Roman" w:hAnsi="Times New Roman" w:cs="Times New Roman"/>
          <w:sz w:val="28"/>
          <w:szCs w:val="28"/>
        </w:rPr>
        <w:t>тиве или просьбе самого заместителя директ</w:t>
      </w:r>
      <w:r w:rsidR="00D41ECF" w:rsidRPr="00B03473">
        <w:rPr>
          <w:rFonts w:ascii="Times New Roman" w:hAnsi="Times New Roman" w:cs="Times New Roman"/>
          <w:sz w:val="28"/>
          <w:szCs w:val="28"/>
        </w:rPr>
        <w:t>о</w:t>
      </w:r>
      <w:r w:rsidR="00D41ECF">
        <w:rPr>
          <w:rFonts w:ascii="Times New Roman" w:hAnsi="Times New Roman" w:cs="Times New Roman"/>
          <w:sz w:val="28"/>
          <w:szCs w:val="28"/>
        </w:rPr>
        <w:t>ра Ш</w:t>
      </w:r>
      <w:r w:rsidR="00D41ECF" w:rsidRPr="00B03473">
        <w:rPr>
          <w:rFonts w:ascii="Times New Roman" w:hAnsi="Times New Roman" w:cs="Times New Roman"/>
          <w:sz w:val="28"/>
          <w:szCs w:val="28"/>
        </w:rPr>
        <w:t>колы.</w:t>
      </w:r>
    </w:p>
    <w:p w:rsidR="00D41ECF" w:rsidRPr="00B03473" w:rsidRDefault="00D41ECF" w:rsidP="00D41EC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473">
        <w:rPr>
          <w:rFonts w:ascii="Times New Roman" w:hAnsi="Times New Roman" w:cs="Times New Roman"/>
          <w:sz w:val="28"/>
          <w:szCs w:val="28"/>
        </w:rPr>
        <w:t xml:space="preserve">Если в течение года со дня применения дисциплинарного взыскания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ботник </w:t>
      </w:r>
      <w:r w:rsidRPr="00B03473">
        <w:rPr>
          <w:rFonts w:ascii="Times New Roman" w:hAnsi="Times New Roman" w:cs="Times New Roman"/>
          <w:sz w:val="28"/>
          <w:szCs w:val="28"/>
        </w:rPr>
        <w:t>не будет подвергнут н</w:t>
      </w:r>
      <w:r w:rsidRPr="00B03473">
        <w:rPr>
          <w:rFonts w:ascii="Times New Roman" w:hAnsi="Times New Roman" w:cs="Times New Roman"/>
          <w:sz w:val="28"/>
          <w:szCs w:val="28"/>
        </w:rPr>
        <w:t>о</w:t>
      </w:r>
      <w:r w:rsidRPr="00B03473">
        <w:rPr>
          <w:rFonts w:ascii="Times New Roman" w:hAnsi="Times New Roman" w:cs="Times New Roman"/>
          <w:sz w:val="28"/>
          <w:szCs w:val="28"/>
        </w:rPr>
        <w:t>вому дисциплинарному взысканию, он считается не имеющим дисциплинарного взыскания.</w:t>
      </w:r>
    </w:p>
    <w:p w:rsidR="00D41ECF" w:rsidRPr="00B03473" w:rsidRDefault="00790AC4" w:rsidP="00D41EC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41ECF">
        <w:rPr>
          <w:rFonts w:ascii="Times New Roman" w:hAnsi="Times New Roman" w:cs="Times New Roman"/>
          <w:sz w:val="28"/>
          <w:szCs w:val="28"/>
        </w:rPr>
        <w:t>) Работник</w:t>
      </w:r>
      <w:r w:rsidR="00D41ECF" w:rsidRPr="00B03473">
        <w:rPr>
          <w:rFonts w:ascii="Times New Roman" w:hAnsi="Times New Roman" w:cs="Times New Roman"/>
          <w:sz w:val="28"/>
          <w:szCs w:val="28"/>
        </w:rPr>
        <w:t xml:space="preserve"> несет полную материальную ответственность за прямой де</w:t>
      </w:r>
      <w:r w:rsidR="00D41ECF" w:rsidRPr="00B03473">
        <w:rPr>
          <w:rFonts w:ascii="Times New Roman" w:hAnsi="Times New Roman" w:cs="Times New Roman"/>
          <w:sz w:val="28"/>
          <w:szCs w:val="28"/>
        </w:rPr>
        <w:t>й</w:t>
      </w:r>
      <w:r w:rsidR="00D41ECF">
        <w:rPr>
          <w:rFonts w:ascii="Times New Roman" w:hAnsi="Times New Roman" w:cs="Times New Roman"/>
          <w:sz w:val="28"/>
          <w:szCs w:val="28"/>
        </w:rPr>
        <w:t>ствительный ущерб, причиненный Ш</w:t>
      </w:r>
      <w:r w:rsidR="00D41ECF" w:rsidRPr="00B03473">
        <w:rPr>
          <w:rFonts w:ascii="Times New Roman" w:hAnsi="Times New Roman" w:cs="Times New Roman"/>
          <w:sz w:val="28"/>
          <w:szCs w:val="28"/>
        </w:rPr>
        <w:t>коле, в соответствии со статьей 277 Тр</w:t>
      </w:r>
      <w:r w:rsidR="00D41ECF" w:rsidRPr="00B03473">
        <w:rPr>
          <w:rFonts w:ascii="Times New Roman" w:hAnsi="Times New Roman" w:cs="Times New Roman"/>
          <w:sz w:val="28"/>
          <w:szCs w:val="28"/>
        </w:rPr>
        <w:t>у</w:t>
      </w:r>
      <w:r w:rsidR="00D41ECF" w:rsidRPr="00B03473">
        <w:rPr>
          <w:rFonts w:ascii="Times New Roman" w:hAnsi="Times New Roman" w:cs="Times New Roman"/>
          <w:sz w:val="28"/>
          <w:szCs w:val="28"/>
        </w:rPr>
        <w:t>дового к</w:t>
      </w:r>
      <w:r w:rsidR="00D41ECF" w:rsidRPr="00B03473">
        <w:rPr>
          <w:rFonts w:ascii="Times New Roman" w:hAnsi="Times New Roman" w:cs="Times New Roman"/>
          <w:sz w:val="28"/>
          <w:szCs w:val="28"/>
        </w:rPr>
        <w:t>о</w:t>
      </w:r>
      <w:r w:rsidR="00D41ECF" w:rsidRPr="00B03473">
        <w:rPr>
          <w:rFonts w:ascii="Times New Roman" w:hAnsi="Times New Roman" w:cs="Times New Roman"/>
          <w:sz w:val="28"/>
          <w:szCs w:val="28"/>
        </w:rPr>
        <w:t>декса Российской Федерации.</w:t>
      </w:r>
    </w:p>
    <w:p w:rsidR="00D41ECF" w:rsidRPr="00B03473" w:rsidRDefault="00D41ECF" w:rsidP="00D41EC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Работник </w:t>
      </w:r>
      <w:r w:rsidRPr="00B03473">
        <w:rPr>
          <w:rFonts w:ascii="Times New Roman" w:hAnsi="Times New Roman" w:cs="Times New Roman"/>
          <w:sz w:val="28"/>
          <w:szCs w:val="28"/>
        </w:rPr>
        <w:t>может быть привлечен к дисциплинарной и материальной о</w:t>
      </w:r>
      <w:r w:rsidRPr="00B03473">
        <w:rPr>
          <w:rFonts w:ascii="Times New Roman" w:hAnsi="Times New Roman" w:cs="Times New Roman"/>
          <w:sz w:val="28"/>
          <w:szCs w:val="28"/>
        </w:rPr>
        <w:t>т</w:t>
      </w:r>
      <w:r w:rsidRPr="00B03473">
        <w:rPr>
          <w:rFonts w:ascii="Times New Roman" w:hAnsi="Times New Roman" w:cs="Times New Roman"/>
          <w:sz w:val="28"/>
          <w:szCs w:val="28"/>
        </w:rPr>
        <w:t>ветственности в порядке, установленном Трудовым кодексом Российской Ф</w:t>
      </w:r>
      <w:r w:rsidRPr="00B03473">
        <w:rPr>
          <w:rFonts w:ascii="Times New Roman" w:hAnsi="Times New Roman" w:cs="Times New Roman"/>
          <w:sz w:val="28"/>
          <w:szCs w:val="28"/>
        </w:rPr>
        <w:t>е</w:t>
      </w:r>
      <w:r w:rsidRPr="00B03473">
        <w:rPr>
          <w:rFonts w:ascii="Times New Roman" w:hAnsi="Times New Roman" w:cs="Times New Roman"/>
          <w:sz w:val="28"/>
          <w:szCs w:val="28"/>
        </w:rPr>
        <w:t>дерации и иными федеральными законами, а также к гражданско-правовой, а</w:t>
      </w:r>
      <w:r w:rsidRPr="00B03473">
        <w:rPr>
          <w:rFonts w:ascii="Times New Roman" w:hAnsi="Times New Roman" w:cs="Times New Roman"/>
          <w:sz w:val="28"/>
          <w:szCs w:val="28"/>
        </w:rPr>
        <w:t>д</w:t>
      </w:r>
      <w:r w:rsidRPr="00B03473">
        <w:rPr>
          <w:rFonts w:ascii="Times New Roman" w:hAnsi="Times New Roman" w:cs="Times New Roman"/>
          <w:sz w:val="28"/>
          <w:szCs w:val="28"/>
        </w:rPr>
        <w:t>министративной и уголовной ответственности в порядке, установленном фед</w:t>
      </w:r>
      <w:r w:rsidRPr="00B03473">
        <w:rPr>
          <w:rFonts w:ascii="Times New Roman" w:hAnsi="Times New Roman" w:cs="Times New Roman"/>
          <w:sz w:val="28"/>
          <w:szCs w:val="28"/>
        </w:rPr>
        <w:t>е</w:t>
      </w:r>
      <w:r w:rsidRPr="00B03473">
        <w:rPr>
          <w:rFonts w:ascii="Times New Roman" w:hAnsi="Times New Roman" w:cs="Times New Roman"/>
          <w:sz w:val="28"/>
          <w:szCs w:val="28"/>
        </w:rPr>
        <w:t>ральными законами.</w:t>
      </w:r>
    </w:p>
    <w:p w:rsidR="00175BA6" w:rsidRPr="006E2469" w:rsidRDefault="00790AC4" w:rsidP="00765158">
      <w:pPr>
        <w:widowControl w:val="0"/>
        <w:overflowPunct/>
        <w:ind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2</w:t>
      </w:r>
      <w:r w:rsidR="00D41ECF">
        <w:rPr>
          <w:sz w:val="28"/>
          <w:szCs w:val="28"/>
        </w:rPr>
        <w:t>)</w:t>
      </w:r>
      <w:r w:rsidR="00D41ECF" w:rsidRPr="00B03473">
        <w:rPr>
          <w:sz w:val="28"/>
          <w:szCs w:val="28"/>
        </w:rPr>
        <w:t> За нарушение правил пожарной безопасности, охраны труда, санита</w:t>
      </w:r>
      <w:r w:rsidR="00D41ECF" w:rsidRPr="00B03473">
        <w:rPr>
          <w:sz w:val="28"/>
          <w:szCs w:val="28"/>
        </w:rPr>
        <w:t>р</w:t>
      </w:r>
      <w:r w:rsidR="00D41ECF" w:rsidRPr="00B03473">
        <w:rPr>
          <w:sz w:val="28"/>
          <w:szCs w:val="28"/>
        </w:rPr>
        <w:t xml:space="preserve">но-гигиенических правил </w:t>
      </w:r>
      <w:r w:rsidR="00D41ECF">
        <w:rPr>
          <w:sz w:val="28"/>
          <w:szCs w:val="28"/>
        </w:rPr>
        <w:t xml:space="preserve">работник </w:t>
      </w:r>
      <w:r w:rsidR="00D41ECF" w:rsidRPr="00B03473">
        <w:rPr>
          <w:sz w:val="28"/>
          <w:szCs w:val="28"/>
        </w:rPr>
        <w:t>привлекается к административной ответ</w:t>
      </w:r>
      <w:r w:rsidR="00D41ECF" w:rsidRPr="00B03473">
        <w:rPr>
          <w:sz w:val="28"/>
          <w:szCs w:val="28"/>
        </w:rPr>
        <w:lastRenderedPageBreak/>
        <w:t>с</w:t>
      </w:r>
      <w:r w:rsidR="00D41ECF" w:rsidRPr="00B03473">
        <w:rPr>
          <w:sz w:val="28"/>
          <w:szCs w:val="28"/>
        </w:rPr>
        <w:t>т</w:t>
      </w:r>
      <w:r w:rsidR="00D41ECF" w:rsidRPr="00B03473">
        <w:rPr>
          <w:sz w:val="28"/>
          <w:szCs w:val="28"/>
        </w:rPr>
        <w:t>венности в порядке и в случаях, предусмотренных административным закон</w:t>
      </w:r>
      <w:r w:rsidR="00D41ECF" w:rsidRPr="00B03473">
        <w:rPr>
          <w:sz w:val="28"/>
          <w:szCs w:val="28"/>
        </w:rPr>
        <w:t>о</w:t>
      </w:r>
      <w:r w:rsidR="00D41ECF" w:rsidRPr="00B03473">
        <w:rPr>
          <w:sz w:val="28"/>
          <w:szCs w:val="28"/>
        </w:rPr>
        <w:t>дательством.</w:t>
      </w:r>
    </w:p>
    <w:p w:rsidR="003D2925" w:rsidRDefault="003D2925" w:rsidP="003D29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790AC4">
        <w:rPr>
          <w:sz w:val="28"/>
          <w:szCs w:val="28"/>
        </w:rPr>
        <w:t>10</w:t>
      </w:r>
      <w:r>
        <w:rPr>
          <w:sz w:val="28"/>
          <w:szCs w:val="28"/>
        </w:rPr>
        <w:t>. </w:t>
      </w:r>
      <w:r w:rsidRPr="00950A0F">
        <w:rPr>
          <w:sz w:val="28"/>
          <w:szCs w:val="28"/>
        </w:rPr>
        <w:t>Трудовые отношения возникают между работником и работодат</w:t>
      </w:r>
      <w:r w:rsidRPr="00950A0F">
        <w:rPr>
          <w:sz w:val="28"/>
          <w:szCs w:val="28"/>
        </w:rPr>
        <w:t>е</w:t>
      </w:r>
      <w:r w:rsidRPr="00950A0F">
        <w:rPr>
          <w:sz w:val="28"/>
          <w:szCs w:val="28"/>
        </w:rPr>
        <w:t xml:space="preserve">лем на основании трудового договора, заключаемого ими в соответствии с </w:t>
      </w:r>
      <w:r w:rsidRPr="006E64D9">
        <w:rPr>
          <w:sz w:val="28"/>
          <w:szCs w:val="28"/>
        </w:rPr>
        <w:t>Тр</w:t>
      </w:r>
      <w:r w:rsidRPr="006E64D9">
        <w:rPr>
          <w:sz w:val="28"/>
          <w:szCs w:val="28"/>
        </w:rPr>
        <w:t>у</w:t>
      </w:r>
      <w:r w:rsidRPr="006E64D9">
        <w:rPr>
          <w:sz w:val="28"/>
          <w:szCs w:val="28"/>
        </w:rPr>
        <w:t>довым кодексом Российской Фед</w:t>
      </w:r>
      <w:r w:rsidRPr="006E64D9">
        <w:rPr>
          <w:sz w:val="28"/>
          <w:szCs w:val="28"/>
        </w:rPr>
        <w:t>е</w:t>
      </w:r>
      <w:r w:rsidRPr="006E64D9">
        <w:rPr>
          <w:sz w:val="28"/>
          <w:szCs w:val="28"/>
        </w:rPr>
        <w:t>рации</w:t>
      </w:r>
      <w:r w:rsidRPr="00950A0F">
        <w:rPr>
          <w:sz w:val="28"/>
          <w:szCs w:val="28"/>
        </w:rPr>
        <w:t>.</w:t>
      </w:r>
    </w:p>
    <w:p w:rsidR="003D2925" w:rsidRDefault="003D2925" w:rsidP="003D2925">
      <w:pPr>
        <w:ind w:firstLine="709"/>
        <w:jc w:val="both"/>
        <w:rPr>
          <w:sz w:val="28"/>
          <w:szCs w:val="28"/>
        </w:rPr>
      </w:pPr>
      <w:r w:rsidRPr="00A72BFC">
        <w:rPr>
          <w:sz w:val="28"/>
          <w:szCs w:val="28"/>
        </w:rPr>
        <w:t>Трудовые отношения между работником и работодателем возникают также на основании фактического допущ</w:t>
      </w:r>
      <w:r w:rsidR="005F5254">
        <w:rPr>
          <w:sz w:val="28"/>
          <w:szCs w:val="28"/>
        </w:rPr>
        <w:t>ения работника к работе работодат</w:t>
      </w:r>
      <w:r w:rsidR="005F5254">
        <w:rPr>
          <w:sz w:val="28"/>
          <w:szCs w:val="28"/>
        </w:rPr>
        <w:t>е</w:t>
      </w:r>
      <w:r w:rsidR="005F5254">
        <w:rPr>
          <w:sz w:val="28"/>
          <w:szCs w:val="28"/>
        </w:rPr>
        <w:t>лем,</w:t>
      </w:r>
      <w:r w:rsidRPr="00A72BFC">
        <w:rPr>
          <w:sz w:val="28"/>
          <w:szCs w:val="28"/>
        </w:rPr>
        <w:t xml:space="preserve"> или по поручению работодателя или его представителя в случае, когда трудовой договор не был надлежащим обр</w:t>
      </w:r>
      <w:r w:rsidRPr="00A72BFC">
        <w:rPr>
          <w:sz w:val="28"/>
          <w:szCs w:val="28"/>
        </w:rPr>
        <w:t>а</w:t>
      </w:r>
      <w:r w:rsidRPr="00A72BFC">
        <w:rPr>
          <w:sz w:val="28"/>
          <w:szCs w:val="28"/>
        </w:rPr>
        <w:t>зом оформлен.</w:t>
      </w:r>
    </w:p>
    <w:p w:rsidR="00E46E40" w:rsidRDefault="005F5254" w:rsidP="00D57C9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6.11</w:t>
      </w:r>
      <w:r w:rsidR="00E46E40">
        <w:rPr>
          <w:sz w:val="28"/>
          <w:szCs w:val="28"/>
        </w:rPr>
        <w:t>. </w:t>
      </w:r>
      <w:r w:rsidR="00762296">
        <w:rPr>
          <w:sz w:val="28"/>
          <w:szCs w:val="28"/>
        </w:rPr>
        <w:t>Регулирование трудовых отношений и иных, непосредственно св</w:t>
      </w:r>
      <w:r w:rsidR="00762296">
        <w:rPr>
          <w:sz w:val="28"/>
          <w:szCs w:val="28"/>
        </w:rPr>
        <w:t>я</w:t>
      </w:r>
      <w:r w:rsidR="00762296">
        <w:rPr>
          <w:sz w:val="28"/>
          <w:szCs w:val="28"/>
        </w:rPr>
        <w:t xml:space="preserve">занных с ними отношений осуществляется, согласно трудовому </w:t>
      </w:r>
      <w:r w:rsidR="00762296" w:rsidRPr="006E2469">
        <w:rPr>
          <w:sz w:val="28"/>
          <w:szCs w:val="28"/>
        </w:rPr>
        <w:t>законодател</w:t>
      </w:r>
      <w:r w:rsidR="00762296" w:rsidRPr="006E2469">
        <w:rPr>
          <w:sz w:val="28"/>
          <w:szCs w:val="28"/>
        </w:rPr>
        <w:t>ь</w:t>
      </w:r>
      <w:r w:rsidR="00762296">
        <w:rPr>
          <w:sz w:val="28"/>
          <w:szCs w:val="28"/>
        </w:rPr>
        <w:t>ству</w:t>
      </w:r>
      <w:r w:rsidR="00762296" w:rsidRPr="006E2469">
        <w:rPr>
          <w:sz w:val="28"/>
          <w:szCs w:val="28"/>
        </w:rPr>
        <w:t xml:space="preserve"> Российской Федерации</w:t>
      </w:r>
      <w:r w:rsidR="00762296">
        <w:rPr>
          <w:sz w:val="28"/>
          <w:szCs w:val="28"/>
        </w:rPr>
        <w:t>, путем заключения, изменения, дополнения рабо</w:t>
      </w:r>
      <w:r w:rsidR="00762296">
        <w:rPr>
          <w:sz w:val="28"/>
          <w:szCs w:val="28"/>
        </w:rPr>
        <w:t>т</w:t>
      </w:r>
      <w:r w:rsidR="00762296">
        <w:rPr>
          <w:sz w:val="28"/>
          <w:szCs w:val="28"/>
        </w:rPr>
        <w:t>никами и Школой коллективных д</w:t>
      </w:r>
      <w:r w:rsidR="00762296">
        <w:rPr>
          <w:sz w:val="28"/>
          <w:szCs w:val="28"/>
        </w:rPr>
        <w:t>о</w:t>
      </w:r>
      <w:r w:rsidR="00762296">
        <w:rPr>
          <w:sz w:val="28"/>
          <w:szCs w:val="28"/>
        </w:rPr>
        <w:t>говоров, соглашений, трудовых договоров.</w:t>
      </w:r>
    </w:p>
    <w:p w:rsidR="007B5C64" w:rsidRPr="007B5C64" w:rsidRDefault="00762296" w:rsidP="00CB12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Работы в Школе могут осуществляться также физическими лицами,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ключившими трудовое соглашение, договоры подряда либо поручения или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щими по совместительству.</w:t>
      </w:r>
    </w:p>
    <w:p w:rsidR="0070427F" w:rsidRDefault="005F5254" w:rsidP="008943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6.12</w:t>
      </w:r>
      <w:r w:rsidR="00920262">
        <w:rPr>
          <w:sz w:val="28"/>
          <w:szCs w:val="28"/>
        </w:rPr>
        <w:t>. </w:t>
      </w:r>
      <w:r w:rsidR="0070427F" w:rsidRPr="0070427F">
        <w:rPr>
          <w:sz w:val="28"/>
          <w:szCs w:val="28"/>
        </w:rPr>
        <w:t xml:space="preserve">Конкретные трудовые (должностные) обязанности работников </w:t>
      </w:r>
      <w:r w:rsidR="00340C4B">
        <w:rPr>
          <w:sz w:val="28"/>
          <w:szCs w:val="28"/>
        </w:rPr>
        <w:t xml:space="preserve">Школы </w:t>
      </w:r>
      <w:r w:rsidR="0070427F" w:rsidRPr="0070427F">
        <w:rPr>
          <w:sz w:val="28"/>
          <w:szCs w:val="28"/>
        </w:rPr>
        <w:t>определяются трудовыми договорами и должностными и</w:t>
      </w:r>
      <w:r w:rsidR="0070427F" w:rsidRPr="0070427F">
        <w:rPr>
          <w:sz w:val="28"/>
          <w:szCs w:val="28"/>
        </w:rPr>
        <w:t>н</w:t>
      </w:r>
      <w:r w:rsidR="0070427F" w:rsidRPr="0070427F">
        <w:rPr>
          <w:sz w:val="28"/>
          <w:szCs w:val="28"/>
        </w:rPr>
        <w:t>струкциями.</w:t>
      </w:r>
    </w:p>
    <w:p w:rsidR="00762296" w:rsidRDefault="005F5254" w:rsidP="003D29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6.13</w:t>
      </w:r>
      <w:r w:rsidR="00762296">
        <w:rPr>
          <w:sz w:val="28"/>
          <w:szCs w:val="28"/>
        </w:rPr>
        <w:t>. </w:t>
      </w:r>
      <w:r w:rsidR="00A06E37">
        <w:rPr>
          <w:sz w:val="28"/>
          <w:szCs w:val="28"/>
        </w:rPr>
        <w:t xml:space="preserve">Система оплаты труда работников Школы </w:t>
      </w:r>
      <w:r w:rsidR="00A06E37" w:rsidRPr="00140F52">
        <w:rPr>
          <w:sz w:val="28"/>
          <w:szCs w:val="28"/>
        </w:rPr>
        <w:t>устанавлива</w:t>
      </w:r>
      <w:r w:rsidR="00A06E37">
        <w:rPr>
          <w:sz w:val="28"/>
          <w:szCs w:val="28"/>
        </w:rPr>
        <w:t>е</w:t>
      </w:r>
      <w:r>
        <w:rPr>
          <w:sz w:val="28"/>
          <w:szCs w:val="28"/>
        </w:rPr>
        <w:t>тся</w:t>
      </w:r>
      <w:r w:rsidR="009E2947">
        <w:rPr>
          <w:sz w:val="28"/>
          <w:szCs w:val="28"/>
        </w:rPr>
        <w:t xml:space="preserve"> согл</w:t>
      </w:r>
      <w:r w:rsidR="009E2947">
        <w:rPr>
          <w:sz w:val="28"/>
          <w:szCs w:val="28"/>
        </w:rPr>
        <w:t>а</w:t>
      </w:r>
      <w:r w:rsidR="009E2947">
        <w:rPr>
          <w:sz w:val="28"/>
          <w:szCs w:val="28"/>
        </w:rPr>
        <w:t xml:space="preserve">шениями, </w:t>
      </w:r>
      <w:r w:rsidR="00A06E37" w:rsidRPr="00156F62">
        <w:rPr>
          <w:sz w:val="28"/>
          <w:szCs w:val="28"/>
        </w:rPr>
        <w:t xml:space="preserve">Положением </w:t>
      </w:r>
      <w:r w:rsidR="009E2947" w:rsidRPr="00E32BF8">
        <w:rPr>
          <w:sz w:val="28"/>
          <w:szCs w:val="28"/>
        </w:rPr>
        <w:t xml:space="preserve">об оплате </w:t>
      </w:r>
      <w:r w:rsidR="009E2947">
        <w:rPr>
          <w:sz w:val="28"/>
          <w:szCs w:val="28"/>
        </w:rPr>
        <w:t xml:space="preserve">и стимулировании </w:t>
      </w:r>
      <w:r w:rsidR="009E2947" w:rsidRPr="00E32BF8">
        <w:rPr>
          <w:sz w:val="28"/>
          <w:szCs w:val="28"/>
        </w:rPr>
        <w:t>труда работников</w:t>
      </w:r>
      <w:r w:rsidR="009E2947" w:rsidRPr="00156F62">
        <w:rPr>
          <w:sz w:val="28"/>
          <w:szCs w:val="28"/>
        </w:rPr>
        <w:t xml:space="preserve"> </w:t>
      </w:r>
      <w:r w:rsidR="009E2947">
        <w:rPr>
          <w:sz w:val="28"/>
          <w:szCs w:val="28"/>
        </w:rPr>
        <w:t>Школы</w:t>
      </w:r>
      <w:r w:rsidR="00AE5E05">
        <w:rPr>
          <w:sz w:val="28"/>
          <w:szCs w:val="28"/>
        </w:rPr>
        <w:t xml:space="preserve">, </w:t>
      </w:r>
      <w:r w:rsidR="00AB403C">
        <w:rPr>
          <w:sz w:val="28"/>
          <w:szCs w:val="28"/>
        </w:rPr>
        <w:t xml:space="preserve">принятым </w:t>
      </w:r>
      <w:r w:rsidR="00AB403C" w:rsidRPr="00AC0163">
        <w:rPr>
          <w:sz w:val="28"/>
          <w:szCs w:val="28"/>
        </w:rPr>
        <w:t>решением управляющего совета</w:t>
      </w:r>
      <w:r w:rsidR="00AB403C">
        <w:rPr>
          <w:sz w:val="28"/>
          <w:szCs w:val="28"/>
        </w:rPr>
        <w:t xml:space="preserve"> </w:t>
      </w:r>
      <w:r w:rsidR="00AC0163">
        <w:rPr>
          <w:sz w:val="28"/>
          <w:szCs w:val="28"/>
        </w:rPr>
        <w:t xml:space="preserve"> </w:t>
      </w:r>
      <w:r w:rsidR="00AB403C">
        <w:rPr>
          <w:sz w:val="28"/>
          <w:szCs w:val="28"/>
        </w:rPr>
        <w:t xml:space="preserve">и </w:t>
      </w:r>
      <w:r w:rsidR="00AE5E05">
        <w:rPr>
          <w:sz w:val="28"/>
          <w:szCs w:val="28"/>
        </w:rPr>
        <w:t xml:space="preserve">утвержденным </w:t>
      </w:r>
      <w:r w:rsidR="00291180" w:rsidRPr="00AB403C">
        <w:rPr>
          <w:sz w:val="28"/>
          <w:szCs w:val="28"/>
        </w:rPr>
        <w:t>приказом дире</w:t>
      </w:r>
      <w:r w:rsidR="00291180" w:rsidRPr="00AB403C">
        <w:rPr>
          <w:sz w:val="28"/>
          <w:szCs w:val="28"/>
        </w:rPr>
        <w:t>к</w:t>
      </w:r>
      <w:r w:rsidR="00291180" w:rsidRPr="00AB403C">
        <w:rPr>
          <w:sz w:val="28"/>
          <w:szCs w:val="28"/>
        </w:rPr>
        <w:t>тора Школы или уполномоченного им должностного лица,</w:t>
      </w:r>
      <w:r w:rsidR="009E2947">
        <w:rPr>
          <w:sz w:val="28"/>
          <w:szCs w:val="28"/>
        </w:rPr>
        <w:t xml:space="preserve"> </w:t>
      </w:r>
      <w:r w:rsidR="00A06E37" w:rsidRPr="00156F62">
        <w:rPr>
          <w:sz w:val="28"/>
          <w:szCs w:val="28"/>
        </w:rPr>
        <w:t>и иными</w:t>
      </w:r>
      <w:r w:rsidR="00A06E37">
        <w:rPr>
          <w:sz w:val="28"/>
          <w:szCs w:val="28"/>
        </w:rPr>
        <w:t xml:space="preserve"> </w:t>
      </w:r>
      <w:r w:rsidR="00A06E37" w:rsidRPr="00B4423E">
        <w:rPr>
          <w:sz w:val="28"/>
          <w:szCs w:val="28"/>
        </w:rPr>
        <w:t>локальн</w:t>
      </w:r>
      <w:r w:rsidR="00A06E37" w:rsidRPr="00B4423E">
        <w:rPr>
          <w:sz w:val="28"/>
          <w:szCs w:val="28"/>
        </w:rPr>
        <w:t>ы</w:t>
      </w:r>
      <w:r w:rsidR="00A06E37" w:rsidRPr="00B4423E">
        <w:rPr>
          <w:sz w:val="28"/>
          <w:szCs w:val="28"/>
        </w:rPr>
        <w:t xml:space="preserve">ми нормативными актами </w:t>
      </w:r>
      <w:r w:rsidR="00A06E37">
        <w:rPr>
          <w:sz w:val="28"/>
          <w:szCs w:val="28"/>
        </w:rPr>
        <w:t>Школы</w:t>
      </w:r>
      <w:r>
        <w:rPr>
          <w:sz w:val="28"/>
          <w:szCs w:val="28"/>
        </w:rPr>
        <w:t>,</w:t>
      </w:r>
      <w:r w:rsidR="00A06E37">
        <w:rPr>
          <w:sz w:val="28"/>
          <w:szCs w:val="28"/>
        </w:rPr>
        <w:t xml:space="preserve"> </w:t>
      </w:r>
      <w:r w:rsidR="00A06E37" w:rsidRPr="00B4423E">
        <w:rPr>
          <w:sz w:val="28"/>
          <w:szCs w:val="28"/>
        </w:rPr>
        <w:t>в соответствии с федеральными зак</w:t>
      </w:r>
      <w:r w:rsidR="00A06E37" w:rsidRPr="00B4423E">
        <w:rPr>
          <w:sz w:val="28"/>
          <w:szCs w:val="28"/>
        </w:rPr>
        <w:t>о</w:t>
      </w:r>
      <w:r w:rsidR="00A06E37" w:rsidRPr="00B4423E">
        <w:rPr>
          <w:sz w:val="28"/>
          <w:szCs w:val="28"/>
        </w:rPr>
        <w:t>нами и иными нормативными правовы</w:t>
      </w:r>
      <w:r w:rsidR="00A06E37">
        <w:rPr>
          <w:sz w:val="28"/>
          <w:szCs w:val="28"/>
        </w:rPr>
        <w:t xml:space="preserve">ми </w:t>
      </w:r>
      <w:r w:rsidR="00A06E37" w:rsidRPr="00B4423E">
        <w:rPr>
          <w:sz w:val="28"/>
          <w:szCs w:val="28"/>
        </w:rPr>
        <w:t>актами Российской Федерации,</w:t>
      </w:r>
      <w:r w:rsidR="00A06E37">
        <w:rPr>
          <w:sz w:val="28"/>
          <w:szCs w:val="28"/>
        </w:rPr>
        <w:t xml:space="preserve"> </w:t>
      </w:r>
      <w:r w:rsidR="00A06E37" w:rsidRPr="00B4423E">
        <w:rPr>
          <w:sz w:val="28"/>
          <w:szCs w:val="28"/>
        </w:rPr>
        <w:t xml:space="preserve">законами и иными нормативными правовыми актами </w:t>
      </w:r>
      <w:r w:rsidR="00A06E37" w:rsidRPr="00FB17AB">
        <w:rPr>
          <w:sz w:val="28"/>
          <w:szCs w:val="28"/>
        </w:rPr>
        <w:t>Челябинской области и нормативн</w:t>
      </w:r>
      <w:r w:rsidR="00A06E37" w:rsidRPr="00FB17AB">
        <w:rPr>
          <w:sz w:val="28"/>
          <w:szCs w:val="28"/>
        </w:rPr>
        <w:t>ы</w:t>
      </w:r>
      <w:r w:rsidR="00A06E37" w:rsidRPr="00FB17AB">
        <w:rPr>
          <w:sz w:val="28"/>
          <w:szCs w:val="28"/>
        </w:rPr>
        <w:t>ми правовыми актами органов местного самоуправления Красноармейского муниципального рай</w:t>
      </w:r>
      <w:r w:rsidR="00A06E37" w:rsidRPr="00FB17AB">
        <w:rPr>
          <w:sz w:val="28"/>
          <w:szCs w:val="28"/>
        </w:rPr>
        <w:t>о</w:t>
      </w:r>
      <w:r w:rsidR="00A06E37" w:rsidRPr="00FB17AB">
        <w:rPr>
          <w:sz w:val="28"/>
          <w:szCs w:val="28"/>
        </w:rPr>
        <w:t>на</w:t>
      </w:r>
      <w:r w:rsidR="00A06E37">
        <w:rPr>
          <w:sz w:val="28"/>
          <w:szCs w:val="28"/>
        </w:rPr>
        <w:t>.</w:t>
      </w:r>
    </w:p>
    <w:p w:rsidR="00E57C70" w:rsidRDefault="005F5254" w:rsidP="003D29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6.14</w:t>
      </w:r>
      <w:r w:rsidR="00E57C70">
        <w:rPr>
          <w:sz w:val="28"/>
          <w:szCs w:val="28"/>
        </w:rPr>
        <w:t>. </w:t>
      </w:r>
      <w:r w:rsidR="00AA469F" w:rsidRPr="00E548F9">
        <w:rPr>
          <w:sz w:val="28"/>
          <w:szCs w:val="28"/>
        </w:rPr>
        <w:t>Размеры окладов (должностных окладов), ставок</w:t>
      </w:r>
      <w:r w:rsidR="00AA469F" w:rsidRPr="00D762B1">
        <w:rPr>
          <w:sz w:val="28"/>
          <w:szCs w:val="28"/>
        </w:rPr>
        <w:t xml:space="preserve"> заработной платы устанавливаются с учетом обеспечения их дифференциации в зависимости от требований к профессиональной подготовке и уровню квалификации, сложн</w:t>
      </w:r>
      <w:r w:rsidR="00AA469F" w:rsidRPr="00D762B1">
        <w:rPr>
          <w:sz w:val="28"/>
          <w:szCs w:val="28"/>
        </w:rPr>
        <w:t>о</w:t>
      </w:r>
      <w:r w:rsidR="00AA469F" w:rsidRPr="00D762B1">
        <w:rPr>
          <w:sz w:val="28"/>
          <w:szCs w:val="28"/>
        </w:rPr>
        <w:t>сти выполняемых работ на осн</w:t>
      </w:r>
      <w:r w:rsidR="00AA469F" w:rsidRPr="00D762B1">
        <w:rPr>
          <w:sz w:val="28"/>
          <w:szCs w:val="28"/>
        </w:rPr>
        <w:t>о</w:t>
      </w:r>
      <w:r w:rsidR="00AA469F" w:rsidRPr="00D762B1">
        <w:rPr>
          <w:sz w:val="28"/>
          <w:szCs w:val="28"/>
        </w:rPr>
        <w:t>ве профессиональных квалификационных групп профессий рабочих и должностей служащих,</w:t>
      </w:r>
      <w:r w:rsidR="00AA469F" w:rsidRPr="00D762B1">
        <w:rPr>
          <w:color w:val="FF0000"/>
          <w:sz w:val="28"/>
          <w:szCs w:val="28"/>
        </w:rPr>
        <w:t xml:space="preserve"> </w:t>
      </w:r>
      <w:r w:rsidR="00AA469F" w:rsidRPr="00E548F9">
        <w:rPr>
          <w:sz w:val="28"/>
          <w:szCs w:val="28"/>
        </w:rPr>
        <w:t>утверждаемых федеральным о</w:t>
      </w:r>
      <w:r w:rsidR="00AA469F" w:rsidRPr="00E548F9">
        <w:rPr>
          <w:sz w:val="28"/>
          <w:szCs w:val="28"/>
        </w:rPr>
        <w:t>р</w:t>
      </w:r>
      <w:r w:rsidR="00AA469F" w:rsidRPr="00E548F9">
        <w:rPr>
          <w:sz w:val="28"/>
          <w:szCs w:val="28"/>
        </w:rPr>
        <w:t>ганом исполнительной власти, осуществляющим функции по выработке гос</w:t>
      </w:r>
      <w:r w:rsidR="00AA469F" w:rsidRPr="00E548F9">
        <w:rPr>
          <w:sz w:val="28"/>
          <w:szCs w:val="28"/>
        </w:rPr>
        <w:t>у</w:t>
      </w:r>
      <w:r w:rsidR="00AA469F" w:rsidRPr="00E548F9">
        <w:rPr>
          <w:sz w:val="28"/>
          <w:szCs w:val="28"/>
        </w:rPr>
        <w:t>дарственной политики и нормативно-правовому регулиров</w:t>
      </w:r>
      <w:r w:rsidR="00AA469F" w:rsidRPr="00E548F9">
        <w:rPr>
          <w:sz w:val="28"/>
          <w:szCs w:val="28"/>
        </w:rPr>
        <w:t>а</w:t>
      </w:r>
      <w:r w:rsidR="00AA469F" w:rsidRPr="00E548F9">
        <w:rPr>
          <w:sz w:val="28"/>
          <w:szCs w:val="28"/>
        </w:rPr>
        <w:t>нию в сфере труда.</w:t>
      </w:r>
    </w:p>
    <w:p w:rsidR="001E4276" w:rsidRDefault="005F5254" w:rsidP="00D52065">
      <w:pPr>
        <w:pStyle w:val="a7"/>
        <w:ind w:firstLine="720"/>
        <w:rPr>
          <w:sz w:val="28"/>
          <w:szCs w:val="28"/>
        </w:rPr>
      </w:pPr>
      <w:r>
        <w:rPr>
          <w:sz w:val="28"/>
          <w:szCs w:val="28"/>
        </w:rPr>
        <w:t>6.15</w:t>
      </w:r>
      <w:r w:rsidR="00AA469F" w:rsidRPr="00AA469F">
        <w:rPr>
          <w:sz w:val="28"/>
          <w:szCs w:val="28"/>
        </w:rPr>
        <w:t>. Условия оплаты труда, в том числе размер должностного оклада (оклада) работника, выплаты компенсацион</w:t>
      </w:r>
      <w:r w:rsidR="001E4276">
        <w:rPr>
          <w:sz w:val="28"/>
          <w:szCs w:val="28"/>
        </w:rPr>
        <w:t>ного и стимулирующего характера</w:t>
      </w:r>
      <w:r w:rsidR="00AA469F" w:rsidRPr="00AA469F">
        <w:rPr>
          <w:sz w:val="28"/>
          <w:szCs w:val="28"/>
        </w:rPr>
        <w:t xml:space="preserve"> включаются в трудовой договор р</w:t>
      </w:r>
      <w:r w:rsidR="00AA469F" w:rsidRPr="00AA469F">
        <w:rPr>
          <w:sz w:val="28"/>
          <w:szCs w:val="28"/>
        </w:rPr>
        <w:t>а</w:t>
      </w:r>
      <w:r w:rsidR="00AA469F" w:rsidRPr="00AA469F">
        <w:rPr>
          <w:sz w:val="28"/>
          <w:szCs w:val="28"/>
        </w:rPr>
        <w:t>ботника.</w:t>
      </w:r>
    </w:p>
    <w:p w:rsidR="00947233" w:rsidRDefault="00AA469F" w:rsidP="001E4276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A469F">
        <w:rPr>
          <w:sz w:val="28"/>
          <w:szCs w:val="28"/>
        </w:rPr>
        <w:t>В трудовом договоре с работником Школы (в дополнительном соглаш</w:t>
      </w:r>
      <w:r w:rsidRPr="00AA469F">
        <w:rPr>
          <w:sz w:val="28"/>
          <w:szCs w:val="28"/>
        </w:rPr>
        <w:t>е</w:t>
      </w:r>
      <w:r w:rsidR="00947233">
        <w:rPr>
          <w:sz w:val="28"/>
          <w:szCs w:val="28"/>
        </w:rPr>
        <w:t>-</w:t>
      </w:r>
    </w:p>
    <w:p w:rsidR="00AA469F" w:rsidRPr="001E4276" w:rsidRDefault="00AA469F" w:rsidP="00947233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AA469F">
        <w:rPr>
          <w:sz w:val="28"/>
          <w:szCs w:val="28"/>
        </w:rPr>
        <w:t>нии к трудовому договору) предусматривается фикс</w:t>
      </w:r>
      <w:r w:rsidRPr="00AA469F">
        <w:rPr>
          <w:sz w:val="28"/>
          <w:szCs w:val="28"/>
        </w:rPr>
        <w:t>и</w:t>
      </w:r>
      <w:r w:rsidRPr="00AA469F">
        <w:rPr>
          <w:sz w:val="28"/>
          <w:szCs w:val="28"/>
        </w:rPr>
        <w:t>рованный размер оклада (должностного оклада), ставки заработной платы, установленный ему за испо</w:t>
      </w:r>
      <w:r w:rsidRPr="00AA469F">
        <w:rPr>
          <w:sz w:val="28"/>
          <w:szCs w:val="28"/>
        </w:rPr>
        <w:t>л</w:t>
      </w:r>
      <w:r w:rsidRPr="00AA469F">
        <w:rPr>
          <w:sz w:val="28"/>
          <w:szCs w:val="28"/>
        </w:rPr>
        <w:t>нение трудовых (должностных) обязанностей определенной сложности (квал</w:t>
      </w:r>
      <w:r w:rsidRPr="00AA469F">
        <w:rPr>
          <w:sz w:val="28"/>
          <w:szCs w:val="28"/>
        </w:rPr>
        <w:t>и</w:t>
      </w:r>
      <w:r w:rsidRPr="00AA469F">
        <w:rPr>
          <w:sz w:val="28"/>
          <w:szCs w:val="28"/>
        </w:rPr>
        <w:t>фикации) за календарный месяц либо за установленную норму труда (норму часов педагог</w:t>
      </w:r>
      <w:r w:rsidRPr="00AA469F">
        <w:rPr>
          <w:sz w:val="28"/>
          <w:szCs w:val="28"/>
        </w:rPr>
        <w:t>и</w:t>
      </w:r>
      <w:r w:rsidRPr="00AA469F">
        <w:rPr>
          <w:sz w:val="28"/>
          <w:szCs w:val="28"/>
        </w:rPr>
        <w:t>ческой работы в неделю за ставку заработной платы).</w:t>
      </w:r>
    </w:p>
    <w:p w:rsidR="00AA469F" w:rsidRPr="00AA469F" w:rsidRDefault="00AA469F" w:rsidP="00AA469F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A469F">
        <w:rPr>
          <w:sz w:val="28"/>
          <w:szCs w:val="28"/>
        </w:rPr>
        <w:lastRenderedPageBreak/>
        <w:t>В трудовом договоре с работником (в дополнительном соглашении к тр</w:t>
      </w:r>
      <w:r w:rsidRPr="00AA469F">
        <w:rPr>
          <w:sz w:val="28"/>
          <w:szCs w:val="28"/>
        </w:rPr>
        <w:t>у</w:t>
      </w:r>
      <w:r w:rsidRPr="00AA469F">
        <w:rPr>
          <w:sz w:val="28"/>
          <w:szCs w:val="28"/>
        </w:rPr>
        <w:t>довому договору) предусматриваются размеры и условия выплат компенсац</w:t>
      </w:r>
      <w:r w:rsidRPr="00AA469F">
        <w:rPr>
          <w:sz w:val="28"/>
          <w:szCs w:val="28"/>
        </w:rPr>
        <w:t>и</w:t>
      </w:r>
      <w:r w:rsidRPr="00AA469F">
        <w:rPr>
          <w:sz w:val="28"/>
          <w:szCs w:val="28"/>
        </w:rPr>
        <w:t xml:space="preserve">онного и стимулирующего характера. </w:t>
      </w:r>
    </w:p>
    <w:p w:rsidR="00AA469F" w:rsidRDefault="00AA469F" w:rsidP="00AA469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6.1</w:t>
      </w:r>
      <w:r w:rsidR="005F5254">
        <w:rPr>
          <w:sz w:val="28"/>
          <w:szCs w:val="28"/>
        </w:rPr>
        <w:t>6</w:t>
      </w:r>
      <w:r w:rsidRPr="00AA469F">
        <w:rPr>
          <w:sz w:val="28"/>
          <w:szCs w:val="28"/>
        </w:rPr>
        <w:t>. Оплата труда работников, занятых по совместительству, а также на условиях неполного рабочего времени или неполной рабочей недели, произв</w:t>
      </w:r>
      <w:r w:rsidRPr="00AA469F">
        <w:rPr>
          <w:sz w:val="28"/>
          <w:szCs w:val="28"/>
        </w:rPr>
        <w:t>о</w:t>
      </w:r>
      <w:r w:rsidRPr="00AA469F">
        <w:rPr>
          <w:sz w:val="28"/>
          <w:szCs w:val="28"/>
        </w:rPr>
        <w:t>дится пропорционально отработанному времени. Определение размеров зар</w:t>
      </w:r>
      <w:r w:rsidRPr="00AA469F">
        <w:rPr>
          <w:sz w:val="28"/>
          <w:szCs w:val="28"/>
        </w:rPr>
        <w:t>а</w:t>
      </w:r>
      <w:r w:rsidRPr="00AA469F">
        <w:rPr>
          <w:sz w:val="28"/>
          <w:szCs w:val="28"/>
        </w:rPr>
        <w:t>ботной платы по основной должности, а также по должности, занимаемой в п</w:t>
      </w:r>
      <w:r w:rsidRPr="00AA469F">
        <w:rPr>
          <w:sz w:val="28"/>
          <w:szCs w:val="28"/>
        </w:rPr>
        <w:t>о</w:t>
      </w:r>
      <w:r w:rsidRPr="00AA469F">
        <w:rPr>
          <w:sz w:val="28"/>
          <w:szCs w:val="28"/>
        </w:rPr>
        <w:t>рядке совместительства, производится раздельно по каждой из должн</w:t>
      </w:r>
      <w:r w:rsidRPr="00AA469F">
        <w:rPr>
          <w:sz w:val="28"/>
          <w:szCs w:val="28"/>
        </w:rPr>
        <w:t>о</w:t>
      </w:r>
      <w:r w:rsidRPr="00AA469F">
        <w:rPr>
          <w:sz w:val="28"/>
          <w:szCs w:val="28"/>
        </w:rPr>
        <w:t>стей.</w:t>
      </w:r>
    </w:p>
    <w:p w:rsidR="00AA469F" w:rsidRDefault="005F5254" w:rsidP="00AA469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6.17</w:t>
      </w:r>
      <w:r w:rsidR="00A046EC" w:rsidRPr="00A046EC">
        <w:rPr>
          <w:sz w:val="28"/>
          <w:szCs w:val="28"/>
        </w:rPr>
        <w:t>.</w:t>
      </w:r>
      <w:r w:rsidR="00A046EC">
        <w:rPr>
          <w:color w:val="FF0000"/>
          <w:sz w:val="28"/>
          <w:szCs w:val="28"/>
        </w:rPr>
        <w:t> </w:t>
      </w:r>
      <w:r w:rsidR="00A046EC" w:rsidRPr="00804C3F">
        <w:rPr>
          <w:sz w:val="28"/>
          <w:szCs w:val="28"/>
        </w:rPr>
        <w:t>Оклад работников каждого квалификационного уровня соответс</w:t>
      </w:r>
      <w:r w:rsidR="00A046EC" w:rsidRPr="00804C3F">
        <w:rPr>
          <w:sz w:val="28"/>
          <w:szCs w:val="28"/>
        </w:rPr>
        <w:t>т</w:t>
      </w:r>
      <w:r w:rsidR="00A046EC" w:rsidRPr="00804C3F">
        <w:rPr>
          <w:sz w:val="28"/>
          <w:szCs w:val="28"/>
        </w:rPr>
        <w:t>вующей ПКГ устанавливается с применением межуровневого коэффициента, рассчитанного по методике установления окладов в соответствии с ПКГ на о</w:t>
      </w:r>
      <w:r w:rsidR="00A046EC" w:rsidRPr="00804C3F">
        <w:rPr>
          <w:sz w:val="28"/>
          <w:szCs w:val="28"/>
        </w:rPr>
        <w:t>с</w:t>
      </w:r>
      <w:r w:rsidR="00A046EC" w:rsidRPr="00804C3F">
        <w:rPr>
          <w:sz w:val="28"/>
          <w:szCs w:val="28"/>
        </w:rPr>
        <w:t>нове осуществления дифференциации типовых должностей, включаемых в штатное расписание Школы, соответствующих ее уста</w:t>
      </w:r>
      <w:r w:rsidR="00A046EC" w:rsidRPr="00804C3F">
        <w:rPr>
          <w:sz w:val="28"/>
          <w:szCs w:val="28"/>
        </w:rPr>
        <w:t>в</w:t>
      </w:r>
      <w:r w:rsidR="00A046EC" w:rsidRPr="00804C3F">
        <w:rPr>
          <w:sz w:val="28"/>
          <w:szCs w:val="28"/>
        </w:rPr>
        <w:t>ным целям.</w:t>
      </w:r>
    </w:p>
    <w:p w:rsidR="00A046EC" w:rsidRDefault="00A046EC" w:rsidP="00AA469F">
      <w:pPr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Размеры </w:t>
      </w:r>
      <w:r>
        <w:rPr>
          <w:sz w:val="28"/>
          <w:szCs w:val="28"/>
        </w:rPr>
        <w:t xml:space="preserve">окладов (должностных окладов) </w:t>
      </w:r>
      <w:r w:rsidRPr="002D51CE">
        <w:rPr>
          <w:sz w:val="28"/>
          <w:szCs w:val="28"/>
        </w:rPr>
        <w:t>работников Школы устанавл</w:t>
      </w:r>
      <w:r w:rsidRPr="002D51CE">
        <w:rPr>
          <w:sz w:val="28"/>
          <w:szCs w:val="28"/>
        </w:rPr>
        <w:t>и</w:t>
      </w:r>
      <w:r w:rsidRPr="002D51CE">
        <w:rPr>
          <w:sz w:val="28"/>
          <w:szCs w:val="28"/>
        </w:rPr>
        <w:t xml:space="preserve">ваются на основе отнесения занимаемых ими </w:t>
      </w:r>
      <w:r w:rsidRPr="00BA1383">
        <w:rPr>
          <w:sz w:val="28"/>
          <w:szCs w:val="28"/>
        </w:rPr>
        <w:t xml:space="preserve">профессий </w:t>
      </w:r>
      <w:r w:rsidRPr="002D51CE">
        <w:rPr>
          <w:sz w:val="28"/>
          <w:szCs w:val="28"/>
        </w:rPr>
        <w:t>(должностей) к соо</w:t>
      </w:r>
      <w:r w:rsidRPr="002D51CE">
        <w:rPr>
          <w:sz w:val="28"/>
          <w:szCs w:val="28"/>
        </w:rPr>
        <w:t>т</w:t>
      </w:r>
      <w:r w:rsidRPr="002D51CE">
        <w:rPr>
          <w:sz w:val="28"/>
          <w:szCs w:val="28"/>
        </w:rPr>
        <w:t>ветств</w:t>
      </w:r>
      <w:r w:rsidRPr="002D51CE">
        <w:rPr>
          <w:sz w:val="28"/>
          <w:szCs w:val="28"/>
        </w:rPr>
        <w:t>у</w:t>
      </w:r>
      <w:r w:rsidRPr="002D51CE">
        <w:rPr>
          <w:sz w:val="28"/>
          <w:szCs w:val="28"/>
        </w:rPr>
        <w:t>ющим квалификационным уровням ПКГ</w:t>
      </w:r>
      <w:r>
        <w:rPr>
          <w:sz w:val="28"/>
          <w:szCs w:val="28"/>
        </w:rPr>
        <w:t>.</w:t>
      </w:r>
    </w:p>
    <w:p w:rsidR="006C7046" w:rsidRDefault="005F5254" w:rsidP="006C704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6.18</w:t>
      </w:r>
      <w:r w:rsidR="00A046EC">
        <w:rPr>
          <w:sz w:val="28"/>
          <w:szCs w:val="28"/>
        </w:rPr>
        <w:t>.</w:t>
      </w:r>
      <w:r w:rsidR="006C7046" w:rsidRPr="006C7046">
        <w:rPr>
          <w:sz w:val="28"/>
          <w:szCs w:val="28"/>
        </w:rPr>
        <w:t xml:space="preserve"> </w:t>
      </w:r>
      <w:r w:rsidR="006C7046">
        <w:rPr>
          <w:sz w:val="28"/>
          <w:szCs w:val="28"/>
        </w:rPr>
        <w:t>Школа обеспечивает гарантированный законом минимальный ра</w:t>
      </w:r>
      <w:r w:rsidR="006C7046">
        <w:rPr>
          <w:sz w:val="28"/>
          <w:szCs w:val="28"/>
        </w:rPr>
        <w:t>з</w:t>
      </w:r>
      <w:r w:rsidR="006C7046">
        <w:rPr>
          <w:sz w:val="28"/>
          <w:szCs w:val="28"/>
        </w:rPr>
        <w:t>мер оплаты труда, осуществляет меры социальной защиты своих работников.</w:t>
      </w:r>
    </w:p>
    <w:p w:rsidR="00883D71" w:rsidRPr="002C6B55" w:rsidRDefault="005F5254" w:rsidP="002C6B5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6.19</w:t>
      </w:r>
      <w:r w:rsidR="006C7046">
        <w:rPr>
          <w:sz w:val="28"/>
          <w:szCs w:val="28"/>
        </w:rPr>
        <w:t>.</w:t>
      </w:r>
      <w:r w:rsidR="000B44BA">
        <w:rPr>
          <w:sz w:val="28"/>
          <w:szCs w:val="28"/>
        </w:rPr>
        <w:t> П</w:t>
      </w:r>
      <w:r w:rsidR="00BC36C4" w:rsidRPr="00BC36C4">
        <w:rPr>
          <w:sz w:val="28"/>
          <w:szCs w:val="28"/>
        </w:rPr>
        <w:t>орядок приема и увольнения работников, основные права, обяза</w:t>
      </w:r>
      <w:r w:rsidR="00BC36C4" w:rsidRPr="00BC36C4">
        <w:rPr>
          <w:sz w:val="28"/>
          <w:szCs w:val="28"/>
        </w:rPr>
        <w:t>н</w:t>
      </w:r>
      <w:r w:rsidR="00BC36C4" w:rsidRPr="00BC36C4">
        <w:rPr>
          <w:sz w:val="28"/>
          <w:szCs w:val="28"/>
        </w:rPr>
        <w:t>ности и ответственность сторон трудового договора, режим работы, время о</w:t>
      </w:r>
      <w:r w:rsidR="00BC36C4" w:rsidRPr="00BC36C4">
        <w:rPr>
          <w:sz w:val="28"/>
          <w:szCs w:val="28"/>
        </w:rPr>
        <w:t>т</w:t>
      </w:r>
      <w:r w:rsidR="00BC36C4" w:rsidRPr="00BC36C4">
        <w:rPr>
          <w:sz w:val="28"/>
          <w:szCs w:val="28"/>
        </w:rPr>
        <w:t>дыха, применяемые к работникам меры поощрения и взыск</w:t>
      </w:r>
      <w:r w:rsidR="00BC36C4" w:rsidRPr="00BC36C4">
        <w:rPr>
          <w:sz w:val="28"/>
          <w:szCs w:val="28"/>
        </w:rPr>
        <w:t>а</w:t>
      </w:r>
      <w:r w:rsidR="00BC36C4" w:rsidRPr="00BC36C4">
        <w:rPr>
          <w:sz w:val="28"/>
          <w:szCs w:val="28"/>
        </w:rPr>
        <w:t xml:space="preserve">ния, а также иные вопросы регулирования трудовых отношений </w:t>
      </w:r>
      <w:r w:rsidR="000B44BA">
        <w:rPr>
          <w:sz w:val="28"/>
          <w:szCs w:val="28"/>
        </w:rPr>
        <w:t xml:space="preserve">в Школе </w:t>
      </w:r>
      <w:r w:rsidR="00776F6F" w:rsidRPr="00BC36C4">
        <w:rPr>
          <w:sz w:val="28"/>
          <w:szCs w:val="28"/>
        </w:rPr>
        <w:t>регла</w:t>
      </w:r>
      <w:r w:rsidR="00776F6F">
        <w:rPr>
          <w:sz w:val="28"/>
          <w:szCs w:val="28"/>
        </w:rPr>
        <w:t>ментируются</w:t>
      </w:r>
      <w:r w:rsidR="00776F6F" w:rsidRPr="00BC36C4">
        <w:rPr>
          <w:sz w:val="28"/>
          <w:szCs w:val="28"/>
        </w:rPr>
        <w:t xml:space="preserve"> в с</w:t>
      </w:r>
      <w:r w:rsidR="00776F6F" w:rsidRPr="00BC36C4">
        <w:rPr>
          <w:sz w:val="28"/>
          <w:szCs w:val="28"/>
        </w:rPr>
        <w:t>о</w:t>
      </w:r>
      <w:r w:rsidR="00776F6F" w:rsidRPr="00BC36C4">
        <w:rPr>
          <w:sz w:val="28"/>
          <w:szCs w:val="28"/>
        </w:rPr>
        <w:t>ответствии с Трудовым кодексом Российской Федерации и иными федерал</w:t>
      </w:r>
      <w:r w:rsidR="00776F6F" w:rsidRPr="00BC36C4">
        <w:rPr>
          <w:sz w:val="28"/>
          <w:szCs w:val="28"/>
        </w:rPr>
        <w:t>ь</w:t>
      </w:r>
      <w:r w:rsidR="00776F6F" w:rsidRPr="00BC36C4">
        <w:rPr>
          <w:sz w:val="28"/>
          <w:szCs w:val="28"/>
        </w:rPr>
        <w:t>ными законами</w:t>
      </w:r>
      <w:r w:rsidR="000B44BA" w:rsidRPr="000B44BA">
        <w:rPr>
          <w:sz w:val="28"/>
          <w:szCs w:val="28"/>
        </w:rPr>
        <w:t xml:space="preserve"> </w:t>
      </w:r>
      <w:r w:rsidR="000B44BA" w:rsidRPr="00BC36C4">
        <w:rPr>
          <w:sz w:val="28"/>
          <w:szCs w:val="28"/>
        </w:rPr>
        <w:t>правилами внутреннего трудового распорядка</w:t>
      </w:r>
      <w:r w:rsidR="000B44BA">
        <w:rPr>
          <w:sz w:val="28"/>
          <w:szCs w:val="28"/>
        </w:rPr>
        <w:t xml:space="preserve">, принятыми </w:t>
      </w:r>
      <w:r w:rsidR="000B44BA" w:rsidRPr="000B44BA">
        <w:rPr>
          <w:sz w:val="28"/>
          <w:szCs w:val="28"/>
        </w:rPr>
        <w:t>р</w:t>
      </w:r>
      <w:r w:rsidR="000B44BA" w:rsidRPr="000B44BA">
        <w:rPr>
          <w:sz w:val="28"/>
          <w:szCs w:val="28"/>
        </w:rPr>
        <w:t>е</w:t>
      </w:r>
      <w:r w:rsidR="000B44BA" w:rsidRPr="000B44BA">
        <w:rPr>
          <w:sz w:val="28"/>
          <w:szCs w:val="28"/>
        </w:rPr>
        <w:t xml:space="preserve">шением </w:t>
      </w:r>
      <w:r w:rsidR="000B44BA" w:rsidRPr="004E34A9">
        <w:rPr>
          <w:sz w:val="28"/>
          <w:szCs w:val="28"/>
        </w:rPr>
        <w:t>общего собрания</w:t>
      </w:r>
      <w:r w:rsidR="000B44BA" w:rsidRPr="000B44BA">
        <w:rPr>
          <w:sz w:val="28"/>
          <w:szCs w:val="28"/>
        </w:rPr>
        <w:t xml:space="preserve"> р</w:t>
      </w:r>
      <w:r w:rsidR="00D14DFA">
        <w:rPr>
          <w:sz w:val="28"/>
          <w:szCs w:val="28"/>
        </w:rPr>
        <w:t xml:space="preserve">аботников Школы </w:t>
      </w:r>
      <w:r w:rsidR="00127985">
        <w:rPr>
          <w:sz w:val="28"/>
          <w:szCs w:val="28"/>
        </w:rPr>
        <w:t xml:space="preserve"> и</w:t>
      </w:r>
      <w:r w:rsidR="00295187">
        <w:rPr>
          <w:sz w:val="28"/>
          <w:szCs w:val="28"/>
        </w:rPr>
        <w:t xml:space="preserve"> </w:t>
      </w:r>
      <w:r w:rsidR="000B44BA" w:rsidRPr="000B44BA">
        <w:rPr>
          <w:sz w:val="28"/>
          <w:szCs w:val="28"/>
        </w:rPr>
        <w:t>утвержд</w:t>
      </w:r>
      <w:r w:rsidR="00127985">
        <w:rPr>
          <w:sz w:val="28"/>
          <w:szCs w:val="28"/>
        </w:rPr>
        <w:t>енными</w:t>
      </w:r>
      <w:r w:rsidR="000B44BA" w:rsidRPr="000B44BA">
        <w:rPr>
          <w:sz w:val="28"/>
          <w:szCs w:val="28"/>
        </w:rPr>
        <w:t xml:space="preserve"> приказом д</w:t>
      </w:r>
      <w:r w:rsidR="000B44BA" w:rsidRPr="000B44BA">
        <w:rPr>
          <w:sz w:val="28"/>
          <w:szCs w:val="28"/>
        </w:rPr>
        <w:t>и</w:t>
      </w:r>
      <w:r w:rsidR="000B44BA" w:rsidRPr="000B44BA">
        <w:rPr>
          <w:sz w:val="28"/>
          <w:szCs w:val="28"/>
        </w:rPr>
        <w:t>ректора</w:t>
      </w:r>
      <w:r w:rsidR="000B44BA" w:rsidRPr="000B44BA">
        <w:rPr>
          <w:color w:val="FF0000"/>
          <w:sz w:val="28"/>
          <w:szCs w:val="28"/>
        </w:rPr>
        <w:t xml:space="preserve"> </w:t>
      </w:r>
      <w:r w:rsidR="000B44BA" w:rsidRPr="000B44BA">
        <w:rPr>
          <w:sz w:val="28"/>
          <w:szCs w:val="28"/>
        </w:rPr>
        <w:t>Школы</w:t>
      </w:r>
      <w:r w:rsidR="0090428C" w:rsidRPr="0090428C">
        <w:rPr>
          <w:sz w:val="28"/>
          <w:szCs w:val="28"/>
        </w:rPr>
        <w:t xml:space="preserve"> </w:t>
      </w:r>
      <w:r w:rsidR="0090428C">
        <w:rPr>
          <w:sz w:val="28"/>
          <w:szCs w:val="28"/>
        </w:rPr>
        <w:t xml:space="preserve">или </w:t>
      </w:r>
      <w:r w:rsidR="0090428C" w:rsidRPr="00EA01B9">
        <w:rPr>
          <w:sz w:val="28"/>
          <w:szCs w:val="28"/>
        </w:rPr>
        <w:t>уполномоченного им должностного лица</w:t>
      </w:r>
      <w:r w:rsidR="000B44BA">
        <w:rPr>
          <w:sz w:val="28"/>
          <w:szCs w:val="28"/>
        </w:rPr>
        <w:t>.</w:t>
      </w:r>
      <w:r w:rsidR="000B44BA" w:rsidRPr="000B44BA">
        <w:rPr>
          <w:sz w:val="28"/>
          <w:szCs w:val="28"/>
        </w:rPr>
        <w:t xml:space="preserve"> </w:t>
      </w:r>
      <w:r w:rsidR="001E4276" w:rsidRPr="001E4276">
        <w:rPr>
          <w:sz w:val="28"/>
          <w:szCs w:val="28"/>
        </w:rPr>
        <w:t>Правила вну</w:t>
      </w:r>
      <w:r w:rsidR="001E4276" w:rsidRPr="001E4276">
        <w:rPr>
          <w:sz w:val="28"/>
          <w:szCs w:val="28"/>
        </w:rPr>
        <w:t>т</w:t>
      </w:r>
      <w:r w:rsidR="001E4276" w:rsidRPr="001E4276">
        <w:rPr>
          <w:sz w:val="28"/>
          <w:szCs w:val="28"/>
        </w:rPr>
        <w:t xml:space="preserve">реннего трудового распорядка утверждаются </w:t>
      </w:r>
      <w:r w:rsidR="002C6B55">
        <w:rPr>
          <w:sz w:val="28"/>
          <w:szCs w:val="28"/>
        </w:rPr>
        <w:t xml:space="preserve">Школой </w:t>
      </w:r>
      <w:r w:rsidR="001E4276" w:rsidRPr="001E4276">
        <w:rPr>
          <w:sz w:val="28"/>
          <w:szCs w:val="28"/>
        </w:rPr>
        <w:t>с учетом мнения пре</w:t>
      </w:r>
      <w:r w:rsidR="001E4276" w:rsidRPr="001E4276">
        <w:rPr>
          <w:sz w:val="28"/>
          <w:szCs w:val="28"/>
        </w:rPr>
        <w:t>д</w:t>
      </w:r>
      <w:r w:rsidR="001E4276" w:rsidRPr="001E4276">
        <w:rPr>
          <w:sz w:val="28"/>
          <w:szCs w:val="28"/>
        </w:rPr>
        <w:t xml:space="preserve">ставительного органа работников в порядке, установленном </w:t>
      </w:r>
      <w:hyperlink w:anchor="Par5514" w:tooltip="Ссылка на текущий документ" w:history="1">
        <w:r w:rsidR="001E4276" w:rsidRPr="001E4276">
          <w:rPr>
            <w:sz w:val="28"/>
            <w:szCs w:val="28"/>
          </w:rPr>
          <w:t>статьей 372</w:t>
        </w:r>
      </w:hyperlink>
      <w:r w:rsidR="001E4276" w:rsidRPr="001E4276">
        <w:rPr>
          <w:sz w:val="28"/>
          <w:szCs w:val="28"/>
        </w:rPr>
        <w:t xml:space="preserve"> </w:t>
      </w:r>
      <w:r w:rsidR="001E4276" w:rsidRPr="006E64D9">
        <w:rPr>
          <w:sz w:val="28"/>
          <w:szCs w:val="28"/>
        </w:rPr>
        <w:t>Тру</w:t>
      </w:r>
      <w:r w:rsidR="001E4276">
        <w:rPr>
          <w:sz w:val="28"/>
          <w:szCs w:val="28"/>
        </w:rPr>
        <w:t>д</w:t>
      </w:r>
      <w:r w:rsidR="001E4276">
        <w:rPr>
          <w:sz w:val="28"/>
          <w:szCs w:val="28"/>
        </w:rPr>
        <w:t>о</w:t>
      </w:r>
      <w:r w:rsidR="001E4276">
        <w:rPr>
          <w:sz w:val="28"/>
          <w:szCs w:val="28"/>
        </w:rPr>
        <w:t>вого кодекса</w:t>
      </w:r>
      <w:r w:rsidR="001E4276" w:rsidRPr="006E64D9">
        <w:rPr>
          <w:sz w:val="28"/>
          <w:szCs w:val="28"/>
        </w:rPr>
        <w:t xml:space="preserve"> Российской Федерации</w:t>
      </w:r>
      <w:r w:rsidR="001E4276" w:rsidRPr="001E4276">
        <w:rPr>
          <w:sz w:val="28"/>
          <w:szCs w:val="28"/>
        </w:rPr>
        <w:t xml:space="preserve"> для принятия локальных нормативных а</w:t>
      </w:r>
      <w:r w:rsidR="001E4276" w:rsidRPr="001E4276">
        <w:rPr>
          <w:sz w:val="28"/>
          <w:szCs w:val="28"/>
        </w:rPr>
        <w:t>к</w:t>
      </w:r>
      <w:r w:rsidR="001E4276" w:rsidRPr="001E4276">
        <w:rPr>
          <w:sz w:val="28"/>
          <w:szCs w:val="28"/>
        </w:rPr>
        <w:t>тов.</w:t>
      </w:r>
    </w:p>
    <w:p w:rsidR="00C80BE8" w:rsidRPr="00C80BE8" w:rsidRDefault="005F5254" w:rsidP="006C704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6.20</w:t>
      </w:r>
      <w:r w:rsidR="006C7046">
        <w:rPr>
          <w:sz w:val="28"/>
          <w:szCs w:val="28"/>
        </w:rPr>
        <w:t>.</w:t>
      </w:r>
      <w:r w:rsidR="00C80BE8">
        <w:rPr>
          <w:sz w:val="28"/>
          <w:szCs w:val="28"/>
        </w:rPr>
        <w:t> </w:t>
      </w:r>
      <w:r w:rsidR="00C80BE8" w:rsidRPr="00C80BE8">
        <w:rPr>
          <w:sz w:val="28"/>
          <w:szCs w:val="28"/>
        </w:rPr>
        <w:t xml:space="preserve">Очередность предоставления оплачиваемых отпусков определяется ежегодно в соответствии с графиком отпусков, утверждаемым </w:t>
      </w:r>
      <w:r w:rsidR="002A0487" w:rsidRPr="000B44BA">
        <w:rPr>
          <w:sz w:val="28"/>
          <w:szCs w:val="28"/>
        </w:rPr>
        <w:t>директор</w:t>
      </w:r>
      <w:r w:rsidR="002A0487">
        <w:rPr>
          <w:sz w:val="28"/>
          <w:szCs w:val="28"/>
        </w:rPr>
        <w:t>ом</w:t>
      </w:r>
      <w:r w:rsidR="002A0487" w:rsidRPr="000B44BA">
        <w:rPr>
          <w:color w:val="FF0000"/>
          <w:sz w:val="28"/>
          <w:szCs w:val="28"/>
        </w:rPr>
        <w:t xml:space="preserve"> </w:t>
      </w:r>
      <w:r w:rsidR="002A0487" w:rsidRPr="000B44BA">
        <w:rPr>
          <w:sz w:val="28"/>
          <w:szCs w:val="28"/>
        </w:rPr>
        <w:t>Школы</w:t>
      </w:r>
      <w:r w:rsidR="00C80BE8" w:rsidRPr="00C80BE8">
        <w:rPr>
          <w:sz w:val="28"/>
          <w:szCs w:val="28"/>
        </w:rPr>
        <w:t xml:space="preserve">  не позднее чем за две недели до наступления календарного года в п</w:t>
      </w:r>
      <w:r w:rsidR="00C80BE8" w:rsidRPr="00C80BE8">
        <w:rPr>
          <w:sz w:val="28"/>
          <w:szCs w:val="28"/>
        </w:rPr>
        <w:t>о</w:t>
      </w:r>
      <w:r w:rsidR="00C80BE8" w:rsidRPr="00C80BE8">
        <w:rPr>
          <w:sz w:val="28"/>
          <w:szCs w:val="28"/>
        </w:rPr>
        <w:t xml:space="preserve">рядке, установленном </w:t>
      </w:r>
      <w:hyperlink w:anchor="Par5514" w:tooltip="Ссылка на текущий документ" w:history="1">
        <w:r w:rsidR="00C80BE8" w:rsidRPr="00207208">
          <w:rPr>
            <w:sz w:val="28"/>
            <w:szCs w:val="28"/>
          </w:rPr>
          <w:t>статьей 372</w:t>
        </w:r>
      </w:hyperlink>
      <w:r w:rsidR="00C80BE8" w:rsidRPr="00C80BE8">
        <w:rPr>
          <w:sz w:val="28"/>
          <w:szCs w:val="28"/>
        </w:rPr>
        <w:t xml:space="preserve"> </w:t>
      </w:r>
      <w:r w:rsidR="00207208">
        <w:rPr>
          <w:sz w:val="28"/>
          <w:szCs w:val="28"/>
        </w:rPr>
        <w:t>Трудового кодекса Российской Федерации</w:t>
      </w:r>
      <w:r w:rsidR="00C80BE8" w:rsidRPr="00C80BE8">
        <w:rPr>
          <w:sz w:val="28"/>
          <w:szCs w:val="28"/>
        </w:rPr>
        <w:t xml:space="preserve"> для принятия локальных но</w:t>
      </w:r>
      <w:r w:rsidR="00C80BE8" w:rsidRPr="00C80BE8">
        <w:rPr>
          <w:sz w:val="28"/>
          <w:szCs w:val="28"/>
        </w:rPr>
        <w:t>р</w:t>
      </w:r>
      <w:r w:rsidR="00C80BE8" w:rsidRPr="00C80BE8">
        <w:rPr>
          <w:sz w:val="28"/>
          <w:szCs w:val="28"/>
        </w:rPr>
        <w:t>мативных актов.</w:t>
      </w:r>
    </w:p>
    <w:p w:rsidR="00C80BE8" w:rsidRDefault="00683ACA" w:rsidP="00896319">
      <w:pPr>
        <w:ind w:firstLine="708"/>
        <w:jc w:val="both"/>
        <w:rPr>
          <w:sz w:val="28"/>
          <w:szCs w:val="28"/>
        </w:rPr>
      </w:pPr>
      <w:r w:rsidRPr="00683ACA">
        <w:rPr>
          <w:sz w:val="28"/>
          <w:szCs w:val="28"/>
        </w:rPr>
        <w:t xml:space="preserve">Отдельным категориям работников в случаях, предусмотренных </w:t>
      </w:r>
      <w:r>
        <w:rPr>
          <w:sz w:val="28"/>
          <w:szCs w:val="28"/>
        </w:rPr>
        <w:t>Труд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вым кодексом Российской Федерации</w:t>
      </w:r>
      <w:r w:rsidRPr="00683ACA">
        <w:rPr>
          <w:sz w:val="28"/>
          <w:szCs w:val="28"/>
        </w:rPr>
        <w:t xml:space="preserve"> и иными федеральными законами, еж</w:t>
      </w:r>
      <w:r w:rsidRPr="00683ACA">
        <w:rPr>
          <w:sz w:val="28"/>
          <w:szCs w:val="28"/>
        </w:rPr>
        <w:t>е</w:t>
      </w:r>
      <w:r w:rsidRPr="00683ACA">
        <w:rPr>
          <w:sz w:val="28"/>
          <w:szCs w:val="28"/>
        </w:rPr>
        <w:t>годный оплачиваемый отпуск предоставляется по их желанию в удобное для них время. По желанию мужа ежегодный отпуск ему предоставляется в период нахождения его жены в отпуске по беременности и родам независимо от вр</w:t>
      </w:r>
      <w:r w:rsidRPr="00683ACA">
        <w:rPr>
          <w:sz w:val="28"/>
          <w:szCs w:val="28"/>
        </w:rPr>
        <w:t>е</w:t>
      </w:r>
      <w:r w:rsidRPr="00683ACA">
        <w:rPr>
          <w:sz w:val="28"/>
          <w:szCs w:val="28"/>
        </w:rPr>
        <w:t>мени его непрерывной р</w:t>
      </w:r>
      <w:r w:rsidRPr="00683ACA">
        <w:rPr>
          <w:sz w:val="28"/>
          <w:szCs w:val="28"/>
        </w:rPr>
        <w:t>а</w:t>
      </w:r>
      <w:r w:rsidRPr="00683ACA">
        <w:rPr>
          <w:sz w:val="28"/>
          <w:szCs w:val="28"/>
        </w:rPr>
        <w:t>боты</w:t>
      </w:r>
      <w:r w:rsidR="00896319">
        <w:rPr>
          <w:sz w:val="28"/>
          <w:szCs w:val="28"/>
        </w:rPr>
        <w:t xml:space="preserve"> в Школе</w:t>
      </w:r>
      <w:r w:rsidRPr="00683ACA">
        <w:rPr>
          <w:sz w:val="28"/>
          <w:szCs w:val="28"/>
        </w:rPr>
        <w:t>.</w:t>
      </w:r>
    </w:p>
    <w:p w:rsidR="006C7046" w:rsidRDefault="005F5254" w:rsidP="006C704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6.21</w:t>
      </w:r>
      <w:r w:rsidR="009B259C">
        <w:rPr>
          <w:sz w:val="28"/>
          <w:szCs w:val="28"/>
        </w:rPr>
        <w:t>. </w:t>
      </w:r>
      <w:r w:rsidR="006C7046">
        <w:rPr>
          <w:sz w:val="28"/>
          <w:szCs w:val="28"/>
        </w:rPr>
        <w:t>Основными формами участия работников в управлении Школы я</w:t>
      </w:r>
      <w:r w:rsidR="006C7046">
        <w:rPr>
          <w:sz w:val="28"/>
          <w:szCs w:val="28"/>
        </w:rPr>
        <w:t>в</w:t>
      </w:r>
      <w:r w:rsidR="006C7046">
        <w:rPr>
          <w:sz w:val="28"/>
          <w:szCs w:val="28"/>
        </w:rPr>
        <w:t>ляются:</w:t>
      </w:r>
    </w:p>
    <w:p w:rsidR="006C7046" w:rsidRDefault="006C7046" w:rsidP="006C704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учет мнения представительного органа работников в случаях пред</w:t>
      </w:r>
      <w:r>
        <w:rPr>
          <w:sz w:val="28"/>
          <w:szCs w:val="28"/>
        </w:rPr>
        <w:t>у</w:t>
      </w:r>
      <w:r>
        <w:rPr>
          <w:sz w:val="28"/>
          <w:szCs w:val="28"/>
        </w:rPr>
        <w:t>смотренных Трудовым кодексом Россий</w:t>
      </w:r>
      <w:r w:rsidR="005F5254">
        <w:rPr>
          <w:sz w:val="28"/>
          <w:szCs w:val="28"/>
        </w:rPr>
        <w:t>ской Федерации;</w:t>
      </w:r>
    </w:p>
    <w:p w:rsidR="006C7046" w:rsidRDefault="006C7046" w:rsidP="006C704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2) проведение представительными органами работников консультаций с </w:t>
      </w:r>
      <w:r w:rsidR="009B259C" w:rsidRPr="009B259C">
        <w:rPr>
          <w:sz w:val="28"/>
          <w:szCs w:val="28"/>
        </w:rPr>
        <w:t>директором Школы</w:t>
      </w:r>
      <w:r>
        <w:rPr>
          <w:sz w:val="28"/>
          <w:szCs w:val="28"/>
        </w:rPr>
        <w:t xml:space="preserve"> по вопросам принятия локальных нормативных актов,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держащих нормы трудового права;</w:t>
      </w:r>
    </w:p>
    <w:p w:rsidR="006C7046" w:rsidRDefault="006C7046" w:rsidP="006C704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получение от </w:t>
      </w:r>
      <w:r w:rsidR="009B259C" w:rsidRPr="009B259C">
        <w:rPr>
          <w:sz w:val="28"/>
          <w:szCs w:val="28"/>
        </w:rPr>
        <w:t>директор</w:t>
      </w:r>
      <w:r w:rsidR="009B259C">
        <w:rPr>
          <w:sz w:val="28"/>
          <w:szCs w:val="28"/>
        </w:rPr>
        <w:t>а</w:t>
      </w:r>
      <w:r w:rsidR="009B259C" w:rsidRPr="009B259C">
        <w:rPr>
          <w:sz w:val="28"/>
          <w:szCs w:val="28"/>
        </w:rPr>
        <w:t xml:space="preserve"> Школы</w:t>
      </w:r>
      <w:r>
        <w:rPr>
          <w:sz w:val="28"/>
          <w:szCs w:val="28"/>
        </w:rPr>
        <w:t xml:space="preserve"> информации по вопросам, непосредс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венно затрагивающим интер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сы работников;</w:t>
      </w:r>
    </w:p>
    <w:p w:rsidR="006C7046" w:rsidRDefault="009B259C" w:rsidP="007E022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4) </w:t>
      </w:r>
      <w:r w:rsidR="006C7046">
        <w:rPr>
          <w:sz w:val="28"/>
          <w:szCs w:val="28"/>
        </w:rPr>
        <w:t xml:space="preserve">обсуждение с </w:t>
      </w:r>
      <w:r w:rsidRPr="009B259C">
        <w:rPr>
          <w:sz w:val="28"/>
          <w:szCs w:val="28"/>
        </w:rPr>
        <w:t>директором Школы</w:t>
      </w:r>
      <w:r w:rsidR="006C7046">
        <w:rPr>
          <w:sz w:val="28"/>
          <w:szCs w:val="28"/>
        </w:rPr>
        <w:t xml:space="preserve"> вопросов о работе Школы, внесение предложений по её соверше</w:t>
      </w:r>
      <w:r w:rsidR="006C7046">
        <w:rPr>
          <w:sz w:val="28"/>
          <w:szCs w:val="28"/>
        </w:rPr>
        <w:t>н</w:t>
      </w:r>
      <w:r w:rsidR="006C7046">
        <w:rPr>
          <w:sz w:val="28"/>
          <w:szCs w:val="28"/>
        </w:rPr>
        <w:t>ствованию;</w:t>
      </w:r>
    </w:p>
    <w:p w:rsidR="006C7046" w:rsidRDefault="007E0226" w:rsidP="007E022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C7046">
        <w:rPr>
          <w:sz w:val="28"/>
          <w:szCs w:val="28"/>
        </w:rPr>
        <w:t xml:space="preserve">) вхождение в состав </w:t>
      </w:r>
      <w:r w:rsidR="009B259C">
        <w:rPr>
          <w:sz w:val="28"/>
          <w:szCs w:val="28"/>
        </w:rPr>
        <w:t xml:space="preserve">управляющего </w:t>
      </w:r>
      <w:r w:rsidR="009B259C" w:rsidRPr="009B259C">
        <w:rPr>
          <w:sz w:val="28"/>
          <w:szCs w:val="28"/>
        </w:rPr>
        <w:t>с</w:t>
      </w:r>
      <w:r w:rsidR="006C7046" w:rsidRPr="009B259C">
        <w:rPr>
          <w:sz w:val="28"/>
          <w:szCs w:val="28"/>
        </w:rPr>
        <w:t>овета Шк</w:t>
      </w:r>
      <w:r w:rsidR="006C7046" w:rsidRPr="009B259C">
        <w:rPr>
          <w:sz w:val="28"/>
          <w:szCs w:val="28"/>
        </w:rPr>
        <w:t>о</w:t>
      </w:r>
      <w:r w:rsidR="006C7046" w:rsidRPr="009B259C">
        <w:rPr>
          <w:sz w:val="28"/>
          <w:szCs w:val="28"/>
        </w:rPr>
        <w:t>лы</w:t>
      </w:r>
      <w:r w:rsidR="006C7046">
        <w:rPr>
          <w:sz w:val="28"/>
          <w:szCs w:val="28"/>
        </w:rPr>
        <w:t>;</w:t>
      </w:r>
    </w:p>
    <w:p w:rsidR="006C7046" w:rsidRDefault="00894306" w:rsidP="006C704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6.25</w:t>
      </w:r>
      <w:r w:rsidR="009B259C">
        <w:rPr>
          <w:sz w:val="28"/>
          <w:szCs w:val="28"/>
        </w:rPr>
        <w:t>. </w:t>
      </w:r>
      <w:r w:rsidR="006C7046">
        <w:rPr>
          <w:sz w:val="28"/>
          <w:szCs w:val="28"/>
        </w:rPr>
        <w:t xml:space="preserve">Представители работников имеют право получать от </w:t>
      </w:r>
      <w:r w:rsidR="0094636E" w:rsidRPr="009B259C">
        <w:rPr>
          <w:sz w:val="28"/>
          <w:szCs w:val="28"/>
        </w:rPr>
        <w:t>директор</w:t>
      </w:r>
      <w:r w:rsidR="0094636E">
        <w:rPr>
          <w:sz w:val="28"/>
          <w:szCs w:val="28"/>
        </w:rPr>
        <w:t>а</w:t>
      </w:r>
      <w:r w:rsidR="0094636E" w:rsidRPr="009B259C">
        <w:rPr>
          <w:sz w:val="28"/>
          <w:szCs w:val="28"/>
        </w:rPr>
        <w:t xml:space="preserve"> Школы</w:t>
      </w:r>
      <w:r w:rsidR="006C7046">
        <w:rPr>
          <w:sz w:val="28"/>
          <w:szCs w:val="28"/>
        </w:rPr>
        <w:t xml:space="preserve"> информацию по вопросам:</w:t>
      </w:r>
    </w:p>
    <w:p w:rsidR="006C7046" w:rsidRDefault="006C7046" w:rsidP="006C704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реорганизации или ликвидации Школы;</w:t>
      </w:r>
    </w:p>
    <w:p w:rsidR="006C7046" w:rsidRDefault="006C7046" w:rsidP="006C704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введения технологических изменений, влекущих за собой изменения условий труда работников;</w:t>
      </w:r>
    </w:p>
    <w:p w:rsidR="006C7046" w:rsidRDefault="006C7046" w:rsidP="006C704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профессиональной подготовки, переподготовки и повышения квалиф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кации работников;</w:t>
      </w:r>
    </w:p>
    <w:p w:rsidR="006C7046" w:rsidRDefault="00FD58C5" w:rsidP="006C704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4) </w:t>
      </w:r>
      <w:r w:rsidR="006C7046">
        <w:rPr>
          <w:sz w:val="28"/>
          <w:szCs w:val="28"/>
        </w:rPr>
        <w:t xml:space="preserve">по другим вопросам, </w:t>
      </w:r>
      <w:r>
        <w:rPr>
          <w:sz w:val="28"/>
          <w:szCs w:val="28"/>
        </w:rPr>
        <w:t xml:space="preserve">определенным </w:t>
      </w:r>
      <w:r w:rsidR="006C7046">
        <w:rPr>
          <w:sz w:val="28"/>
          <w:szCs w:val="28"/>
        </w:rPr>
        <w:t>трудовым законодательством Ро</w:t>
      </w:r>
      <w:r w:rsidR="006C7046">
        <w:rPr>
          <w:sz w:val="28"/>
          <w:szCs w:val="28"/>
        </w:rPr>
        <w:t>с</w:t>
      </w:r>
      <w:r w:rsidR="006C7046">
        <w:rPr>
          <w:sz w:val="28"/>
          <w:szCs w:val="28"/>
        </w:rPr>
        <w:t xml:space="preserve">сийской Федерации, иными федеральными законами, </w:t>
      </w:r>
      <w:r>
        <w:rPr>
          <w:sz w:val="28"/>
          <w:szCs w:val="28"/>
        </w:rPr>
        <w:t xml:space="preserve">настоящим уставом, </w:t>
      </w:r>
      <w:r w:rsidR="006C7046">
        <w:rPr>
          <w:sz w:val="28"/>
          <w:szCs w:val="28"/>
        </w:rPr>
        <w:t>ко</w:t>
      </w:r>
      <w:r w:rsidR="006C7046">
        <w:rPr>
          <w:sz w:val="28"/>
          <w:szCs w:val="28"/>
        </w:rPr>
        <w:t>л</w:t>
      </w:r>
      <w:r w:rsidR="006C7046">
        <w:rPr>
          <w:sz w:val="28"/>
          <w:szCs w:val="28"/>
        </w:rPr>
        <w:t>лективным  д</w:t>
      </w:r>
      <w:r w:rsidR="006C7046">
        <w:rPr>
          <w:sz w:val="28"/>
          <w:szCs w:val="28"/>
        </w:rPr>
        <w:t>о</w:t>
      </w:r>
      <w:r w:rsidR="006C7046">
        <w:rPr>
          <w:sz w:val="28"/>
          <w:szCs w:val="28"/>
        </w:rPr>
        <w:t>говором</w:t>
      </w:r>
      <w:r>
        <w:rPr>
          <w:sz w:val="28"/>
          <w:szCs w:val="28"/>
        </w:rPr>
        <w:t>, локальными нормативными актами Школы</w:t>
      </w:r>
      <w:r w:rsidR="006C7046">
        <w:rPr>
          <w:sz w:val="28"/>
          <w:szCs w:val="28"/>
        </w:rPr>
        <w:t>.</w:t>
      </w:r>
    </w:p>
    <w:p w:rsidR="00A046EC" w:rsidRPr="00AA469F" w:rsidRDefault="00894306" w:rsidP="006C7046">
      <w:pPr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6.26</w:t>
      </w:r>
      <w:r w:rsidR="009B259C">
        <w:rPr>
          <w:sz w:val="28"/>
          <w:szCs w:val="28"/>
        </w:rPr>
        <w:t>. </w:t>
      </w:r>
      <w:r w:rsidR="006C7046">
        <w:rPr>
          <w:sz w:val="28"/>
          <w:szCs w:val="28"/>
        </w:rPr>
        <w:t>Порядок участия трудового коллектива в управлении Школы опр</w:t>
      </w:r>
      <w:r w:rsidR="006C7046">
        <w:rPr>
          <w:sz w:val="28"/>
          <w:szCs w:val="28"/>
        </w:rPr>
        <w:t>е</w:t>
      </w:r>
      <w:r w:rsidR="006C7046">
        <w:rPr>
          <w:sz w:val="28"/>
          <w:szCs w:val="28"/>
        </w:rPr>
        <w:t xml:space="preserve">деляется действующим законодательством Российской Федерации о труде и </w:t>
      </w:r>
      <w:r w:rsidR="009B259C">
        <w:rPr>
          <w:sz w:val="28"/>
          <w:szCs w:val="28"/>
        </w:rPr>
        <w:t>н</w:t>
      </w:r>
      <w:r w:rsidR="009B259C">
        <w:rPr>
          <w:sz w:val="28"/>
          <w:szCs w:val="28"/>
        </w:rPr>
        <w:t>а</w:t>
      </w:r>
      <w:r w:rsidR="009B259C">
        <w:rPr>
          <w:sz w:val="28"/>
          <w:szCs w:val="28"/>
        </w:rPr>
        <w:t>ст</w:t>
      </w:r>
      <w:r w:rsidR="009B259C">
        <w:rPr>
          <w:sz w:val="28"/>
          <w:szCs w:val="28"/>
        </w:rPr>
        <w:t>о</w:t>
      </w:r>
      <w:r w:rsidR="009B259C">
        <w:rPr>
          <w:sz w:val="28"/>
          <w:szCs w:val="28"/>
        </w:rPr>
        <w:t>ящим уставом</w:t>
      </w:r>
      <w:r w:rsidR="006C7046">
        <w:rPr>
          <w:sz w:val="28"/>
          <w:szCs w:val="28"/>
        </w:rPr>
        <w:t>.</w:t>
      </w:r>
    </w:p>
    <w:p w:rsidR="003E4F60" w:rsidRDefault="003E4F60" w:rsidP="00D24C40">
      <w:pPr>
        <w:rPr>
          <w:b/>
          <w:bCs/>
          <w:sz w:val="28"/>
          <w:szCs w:val="28"/>
        </w:rPr>
      </w:pPr>
    </w:p>
    <w:p w:rsidR="000E170C" w:rsidRDefault="000E170C" w:rsidP="00EF0AD6">
      <w:pPr>
        <w:jc w:val="center"/>
        <w:rPr>
          <w:b/>
          <w:bCs/>
          <w:sz w:val="28"/>
          <w:szCs w:val="28"/>
        </w:rPr>
      </w:pPr>
      <w:r w:rsidRPr="000E170C">
        <w:rPr>
          <w:b/>
          <w:bCs/>
          <w:sz w:val="28"/>
          <w:szCs w:val="28"/>
          <w:lang w:val="en-US"/>
        </w:rPr>
        <w:t>VII</w:t>
      </w:r>
      <w:r w:rsidR="00813B0E">
        <w:rPr>
          <w:b/>
          <w:bCs/>
          <w:sz w:val="28"/>
          <w:szCs w:val="28"/>
        </w:rPr>
        <w:t xml:space="preserve">. </w:t>
      </w:r>
      <w:r w:rsidR="002B1451" w:rsidRPr="002B1451">
        <w:rPr>
          <w:b/>
          <w:bCs/>
          <w:sz w:val="28"/>
          <w:szCs w:val="28"/>
        </w:rPr>
        <w:t>ПОРЯДОК УПРАВЛЕНИЯ ДЕЯТЕЛЬНОСТЬЮ</w:t>
      </w:r>
      <w:r w:rsidR="002B1451">
        <w:rPr>
          <w:b/>
          <w:bCs/>
          <w:sz w:val="28"/>
          <w:szCs w:val="28"/>
        </w:rPr>
        <w:t xml:space="preserve"> ШКОЛЫ</w:t>
      </w:r>
    </w:p>
    <w:p w:rsidR="00813B0E" w:rsidRPr="000E170C" w:rsidRDefault="00813B0E" w:rsidP="00813B0E">
      <w:pPr>
        <w:ind w:firstLine="992"/>
        <w:jc w:val="center"/>
        <w:rPr>
          <w:b/>
          <w:bCs/>
          <w:sz w:val="28"/>
          <w:szCs w:val="28"/>
        </w:rPr>
      </w:pPr>
    </w:p>
    <w:p w:rsidR="00871164" w:rsidRPr="00EF6E67" w:rsidRDefault="00F55850" w:rsidP="002F7A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7.1. </w:t>
      </w:r>
      <w:r w:rsidR="000E170C" w:rsidRPr="000E170C">
        <w:rPr>
          <w:sz w:val="28"/>
          <w:szCs w:val="28"/>
        </w:rPr>
        <w:t>Управление Школой осуществляется в соответствии с законодател</w:t>
      </w:r>
      <w:r w:rsidR="000E170C" w:rsidRPr="000E170C">
        <w:rPr>
          <w:sz w:val="28"/>
          <w:szCs w:val="28"/>
        </w:rPr>
        <w:t>ь</w:t>
      </w:r>
      <w:r w:rsidR="000E170C" w:rsidRPr="000E170C">
        <w:rPr>
          <w:sz w:val="28"/>
          <w:szCs w:val="28"/>
        </w:rPr>
        <w:t xml:space="preserve">ством Российской Федерации </w:t>
      </w:r>
      <w:r w:rsidRPr="00F55850">
        <w:rPr>
          <w:sz w:val="28"/>
          <w:szCs w:val="28"/>
        </w:rPr>
        <w:t>с учетом особенностей, установленных</w:t>
      </w:r>
      <w:r w:rsidR="00DE7174" w:rsidRPr="00DE7174">
        <w:rPr>
          <w:color w:val="FF0000"/>
          <w:sz w:val="28"/>
          <w:szCs w:val="28"/>
        </w:rPr>
        <w:t xml:space="preserve"> </w:t>
      </w:r>
      <w:r w:rsidR="00DE7174" w:rsidRPr="00DE7174">
        <w:rPr>
          <w:sz w:val="28"/>
          <w:szCs w:val="28"/>
        </w:rPr>
        <w:t>Фед</w:t>
      </w:r>
      <w:r w:rsidR="00DE7174" w:rsidRPr="00DE7174">
        <w:rPr>
          <w:sz w:val="28"/>
          <w:szCs w:val="28"/>
        </w:rPr>
        <w:t>е</w:t>
      </w:r>
      <w:r w:rsidR="00DE7174" w:rsidRPr="00DE7174">
        <w:rPr>
          <w:sz w:val="28"/>
          <w:szCs w:val="28"/>
        </w:rPr>
        <w:t>ральным законом</w:t>
      </w:r>
      <w:r w:rsidR="00DE7174" w:rsidRPr="00F77B32">
        <w:rPr>
          <w:color w:val="FF0000"/>
          <w:sz w:val="28"/>
          <w:szCs w:val="28"/>
        </w:rPr>
        <w:t xml:space="preserve"> </w:t>
      </w:r>
      <w:r w:rsidR="00DE7174" w:rsidRPr="00016F8F">
        <w:rPr>
          <w:sz w:val="28"/>
          <w:szCs w:val="28"/>
        </w:rPr>
        <w:t>от 29.12.2012 № 273-ФЗ «Об образовании в Российской Ф</w:t>
      </w:r>
      <w:r w:rsidR="00DE7174" w:rsidRPr="00016F8F">
        <w:rPr>
          <w:sz w:val="28"/>
          <w:szCs w:val="28"/>
        </w:rPr>
        <w:t>е</w:t>
      </w:r>
      <w:r w:rsidR="00DE7174" w:rsidRPr="00016F8F">
        <w:rPr>
          <w:sz w:val="28"/>
          <w:szCs w:val="28"/>
        </w:rPr>
        <w:t>дерации».</w:t>
      </w:r>
    </w:p>
    <w:p w:rsidR="000E1825" w:rsidRDefault="000576EE" w:rsidP="003D63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7.2. </w:t>
      </w:r>
      <w:r w:rsidR="000E1825" w:rsidRPr="000E1825">
        <w:rPr>
          <w:sz w:val="28"/>
          <w:szCs w:val="28"/>
        </w:rPr>
        <w:t>Управление</w:t>
      </w:r>
      <w:r w:rsidR="000E1825" w:rsidRPr="000E1825">
        <w:rPr>
          <w:color w:val="FF0000"/>
          <w:sz w:val="28"/>
          <w:szCs w:val="28"/>
        </w:rPr>
        <w:t xml:space="preserve"> </w:t>
      </w:r>
      <w:r w:rsidR="000E1825" w:rsidRPr="000E1825">
        <w:rPr>
          <w:sz w:val="28"/>
          <w:szCs w:val="28"/>
        </w:rPr>
        <w:t>Школой</w:t>
      </w:r>
      <w:r w:rsidR="000E1825">
        <w:rPr>
          <w:sz w:val="28"/>
          <w:szCs w:val="28"/>
        </w:rPr>
        <w:t xml:space="preserve"> </w:t>
      </w:r>
      <w:r w:rsidR="000E1825" w:rsidRPr="000E1825">
        <w:rPr>
          <w:sz w:val="28"/>
          <w:szCs w:val="28"/>
        </w:rPr>
        <w:t>осуществляется на принципах законности, д</w:t>
      </w:r>
      <w:r w:rsidR="000E1825" w:rsidRPr="000E1825">
        <w:rPr>
          <w:sz w:val="28"/>
          <w:szCs w:val="28"/>
        </w:rPr>
        <w:t>е</w:t>
      </w:r>
      <w:r w:rsidR="000E1825" w:rsidRPr="000E1825">
        <w:rPr>
          <w:sz w:val="28"/>
          <w:szCs w:val="28"/>
        </w:rPr>
        <w:t>мократии, автономии,</w:t>
      </w:r>
      <w:r w:rsidR="000E1825" w:rsidRPr="000E1825">
        <w:rPr>
          <w:color w:val="FF0000"/>
          <w:sz w:val="28"/>
          <w:szCs w:val="28"/>
        </w:rPr>
        <w:t xml:space="preserve"> </w:t>
      </w:r>
      <w:r w:rsidR="000E1825" w:rsidRPr="000E1825">
        <w:rPr>
          <w:sz w:val="28"/>
          <w:szCs w:val="28"/>
        </w:rPr>
        <w:t>информационной открытости</w:t>
      </w:r>
      <w:r w:rsidR="006523E3">
        <w:rPr>
          <w:sz w:val="28"/>
          <w:szCs w:val="28"/>
        </w:rPr>
        <w:t xml:space="preserve"> </w:t>
      </w:r>
      <w:r w:rsidR="0028269F">
        <w:rPr>
          <w:sz w:val="28"/>
          <w:szCs w:val="28"/>
        </w:rPr>
        <w:t xml:space="preserve">системы образования </w:t>
      </w:r>
      <w:r w:rsidR="000E1825" w:rsidRPr="000E1825">
        <w:rPr>
          <w:sz w:val="28"/>
          <w:szCs w:val="28"/>
        </w:rPr>
        <w:t>и учета общественного мнения</w:t>
      </w:r>
      <w:r w:rsidR="000E1825">
        <w:rPr>
          <w:sz w:val="28"/>
          <w:szCs w:val="28"/>
        </w:rPr>
        <w:t>.</w:t>
      </w:r>
      <w:r w:rsidR="000E1825" w:rsidRPr="000E1825">
        <w:rPr>
          <w:sz w:val="28"/>
          <w:szCs w:val="28"/>
        </w:rPr>
        <w:t xml:space="preserve"> </w:t>
      </w:r>
    </w:p>
    <w:p w:rsidR="00947233" w:rsidRDefault="006523E3" w:rsidP="00BA7EE4">
      <w:pPr>
        <w:ind w:firstLine="709"/>
        <w:jc w:val="both"/>
        <w:rPr>
          <w:sz w:val="28"/>
          <w:szCs w:val="28"/>
        </w:rPr>
      </w:pPr>
      <w:r w:rsidRPr="006523E3">
        <w:rPr>
          <w:sz w:val="28"/>
          <w:szCs w:val="28"/>
        </w:rPr>
        <w:t>7.3</w:t>
      </w:r>
      <w:r w:rsidR="00813B0E" w:rsidRPr="006523E3">
        <w:rPr>
          <w:sz w:val="28"/>
          <w:szCs w:val="28"/>
        </w:rPr>
        <w:t>.</w:t>
      </w:r>
      <w:r w:rsidR="00813B0E" w:rsidRPr="000E1825">
        <w:rPr>
          <w:color w:val="FF0000"/>
          <w:sz w:val="28"/>
          <w:szCs w:val="28"/>
        </w:rPr>
        <w:t xml:space="preserve"> </w:t>
      </w:r>
      <w:r w:rsidR="000E170C" w:rsidRPr="00813B0E">
        <w:rPr>
          <w:sz w:val="28"/>
          <w:szCs w:val="28"/>
        </w:rPr>
        <w:t xml:space="preserve">К </w:t>
      </w:r>
      <w:r w:rsidR="00E106EC" w:rsidRPr="00E106EC">
        <w:rPr>
          <w:sz w:val="28"/>
          <w:szCs w:val="28"/>
        </w:rPr>
        <w:t>полномочиям</w:t>
      </w:r>
      <w:r w:rsidR="000E170C" w:rsidRPr="00E106EC">
        <w:rPr>
          <w:sz w:val="28"/>
          <w:szCs w:val="28"/>
        </w:rPr>
        <w:t xml:space="preserve"> У</w:t>
      </w:r>
      <w:r w:rsidR="000E170C" w:rsidRPr="00813B0E">
        <w:rPr>
          <w:sz w:val="28"/>
          <w:szCs w:val="28"/>
        </w:rPr>
        <w:t xml:space="preserve">чредителя </w:t>
      </w:r>
      <w:r w:rsidR="009A4504">
        <w:rPr>
          <w:sz w:val="28"/>
          <w:szCs w:val="28"/>
        </w:rPr>
        <w:t>в области упра</w:t>
      </w:r>
      <w:r w:rsidR="009A4504">
        <w:rPr>
          <w:sz w:val="28"/>
          <w:szCs w:val="28"/>
        </w:rPr>
        <w:t>в</w:t>
      </w:r>
      <w:r w:rsidR="009A4504">
        <w:rPr>
          <w:sz w:val="28"/>
          <w:szCs w:val="28"/>
        </w:rPr>
        <w:t xml:space="preserve">ления Школой </w:t>
      </w:r>
      <w:r w:rsidR="00881DBD">
        <w:rPr>
          <w:sz w:val="28"/>
          <w:szCs w:val="28"/>
        </w:rPr>
        <w:t xml:space="preserve">в порядке, </w:t>
      </w:r>
    </w:p>
    <w:p w:rsidR="000E170C" w:rsidRDefault="00881DBD" w:rsidP="009472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установленном действующим законодательством, </w:t>
      </w:r>
      <w:r w:rsidR="000E170C" w:rsidRPr="00813B0E">
        <w:rPr>
          <w:sz w:val="28"/>
          <w:szCs w:val="28"/>
        </w:rPr>
        <w:t>отн</w:t>
      </w:r>
      <w:r w:rsidR="000E170C" w:rsidRPr="00813B0E">
        <w:rPr>
          <w:sz w:val="28"/>
          <w:szCs w:val="28"/>
        </w:rPr>
        <w:t>о</w:t>
      </w:r>
      <w:r w:rsidR="00E106EC">
        <w:rPr>
          <w:sz w:val="28"/>
          <w:szCs w:val="28"/>
        </w:rPr>
        <w:t>ся</w:t>
      </w:r>
      <w:r w:rsidR="000E170C" w:rsidRPr="00813B0E">
        <w:rPr>
          <w:sz w:val="28"/>
          <w:szCs w:val="28"/>
        </w:rPr>
        <w:t>тся:</w:t>
      </w:r>
    </w:p>
    <w:p w:rsidR="0050555D" w:rsidRPr="0050555D" w:rsidRDefault="006523E3" w:rsidP="00BA7E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7.3</w:t>
      </w:r>
      <w:r w:rsidR="0050555D" w:rsidRPr="006523E3">
        <w:rPr>
          <w:sz w:val="28"/>
          <w:szCs w:val="28"/>
        </w:rPr>
        <w:t>.1. Организация предоставления дополнител</w:t>
      </w:r>
      <w:r w:rsidR="0050555D" w:rsidRPr="006523E3">
        <w:rPr>
          <w:sz w:val="28"/>
          <w:szCs w:val="28"/>
        </w:rPr>
        <w:t>ь</w:t>
      </w:r>
      <w:r w:rsidR="0050555D" w:rsidRPr="006523E3">
        <w:rPr>
          <w:sz w:val="28"/>
          <w:szCs w:val="28"/>
        </w:rPr>
        <w:t xml:space="preserve">ного образования </w:t>
      </w:r>
      <w:r w:rsidR="0050555D" w:rsidRPr="002B77B8">
        <w:rPr>
          <w:sz w:val="28"/>
          <w:szCs w:val="28"/>
        </w:rPr>
        <w:t>детей в</w:t>
      </w:r>
      <w:r>
        <w:rPr>
          <w:sz w:val="28"/>
          <w:szCs w:val="28"/>
        </w:rPr>
        <w:t xml:space="preserve"> Школе</w:t>
      </w:r>
      <w:r w:rsidR="0050555D" w:rsidRPr="0050555D">
        <w:rPr>
          <w:sz w:val="28"/>
          <w:szCs w:val="28"/>
        </w:rPr>
        <w:t>.</w:t>
      </w:r>
    </w:p>
    <w:p w:rsidR="00883619" w:rsidRPr="007A1E01" w:rsidRDefault="006523E3" w:rsidP="007A1E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7.3</w:t>
      </w:r>
      <w:r w:rsidR="0050555D" w:rsidRPr="0050555D">
        <w:rPr>
          <w:sz w:val="28"/>
          <w:szCs w:val="28"/>
        </w:rPr>
        <w:t>.2.</w:t>
      </w:r>
      <w:r w:rsidR="0050555D">
        <w:rPr>
          <w:color w:val="FF0000"/>
          <w:sz w:val="28"/>
          <w:szCs w:val="28"/>
        </w:rPr>
        <w:t> </w:t>
      </w:r>
      <w:r w:rsidR="002B77B8">
        <w:rPr>
          <w:sz w:val="28"/>
          <w:szCs w:val="28"/>
        </w:rPr>
        <w:t>С</w:t>
      </w:r>
      <w:r w:rsidR="002B77B8" w:rsidRPr="002161CA">
        <w:rPr>
          <w:sz w:val="28"/>
          <w:szCs w:val="28"/>
        </w:rPr>
        <w:t xml:space="preserve">оздание, реорганизация, ликвидация Школы, осуществление функций и полномочий </w:t>
      </w:r>
      <w:r w:rsidR="002B77B8">
        <w:rPr>
          <w:sz w:val="28"/>
          <w:szCs w:val="28"/>
        </w:rPr>
        <w:t>учред</w:t>
      </w:r>
      <w:r w:rsidR="002B77B8">
        <w:rPr>
          <w:sz w:val="28"/>
          <w:szCs w:val="28"/>
        </w:rPr>
        <w:t>и</w:t>
      </w:r>
      <w:r w:rsidR="002B77B8">
        <w:rPr>
          <w:sz w:val="28"/>
          <w:szCs w:val="28"/>
        </w:rPr>
        <w:t>теля</w:t>
      </w:r>
      <w:r w:rsidR="002B77B8" w:rsidRPr="002161CA">
        <w:rPr>
          <w:sz w:val="28"/>
          <w:szCs w:val="28"/>
        </w:rPr>
        <w:t xml:space="preserve"> Школы</w:t>
      </w:r>
      <w:r w:rsidR="00324295">
        <w:rPr>
          <w:sz w:val="28"/>
          <w:szCs w:val="28"/>
        </w:rPr>
        <w:t>.</w:t>
      </w:r>
    </w:p>
    <w:p w:rsidR="002B77B8" w:rsidRDefault="006523E3" w:rsidP="009D7A32">
      <w:pPr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7.3</w:t>
      </w:r>
      <w:r w:rsidR="009D7A32">
        <w:rPr>
          <w:sz w:val="28"/>
          <w:szCs w:val="28"/>
        </w:rPr>
        <w:t>.3. </w:t>
      </w:r>
      <w:r w:rsidR="009D7A32" w:rsidRPr="009D7A32">
        <w:rPr>
          <w:sz w:val="28"/>
          <w:szCs w:val="28"/>
        </w:rPr>
        <w:t>О</w:t>
      </w:r>
      <w:r w:rsidR="0050555D" w:rsidRPr="009D7A32">
        <w:rPr>
          <w:sz w:val="28"/>
          <w:szCs w:val="28"/>
        </w:rPr>
        <w:t>беспечение содержания зданий и сооружений</w:t>
      </w:r>
      <w:r w:rsidR="009D7A32">
        <w:rPr>
          <w:sz w:val="28"/>
          <w:szCs w:val="28"/>
        </w:rPr>
        <w:t xml:space="preserve"> Школы</w:t>
      </w:r>
      <w:r w:rsidR="0050555D" w:rsidRPr="009D7A32">
        <w:rPr>
          <w:sz w:val="28"/>
          <w:szCs w:val="28"/>
        </w:rPr>
        <w:t>, обустро</w:t>
      </w:r>
      <w:r w:rsidR="0050555D" w:rsidRPr="009D7A32">
        <w:rPr>
          <w:sz w:val="28"/>
          <w:szCs w:val="28"/>
        </w:rPr>
        <w:t>й</w:t>
      </w:r>
      <w:r w:rsidR="0050555D" w:rsidRPr="009D7A32">
        <w:rPr>
          <w:sz w:val="28"/>
          <w:szCs w:val="28"/>
        </w:rPr>
        <w:t>ство при</w:t>
      </w:r>
      <w:r w:rsidR="002B77B8">
        <w:rPr>
          <w:sz w:val="28"/>
          <w:szCs w:val="28"/>
        </w:rPr>
        <w:t>легающей</w:t>
      </w:r>
      <w:r w:rsidR="009D7A32">
        <w:rPr>
          <w:sz w:val="28"/>
          <w:szCs w:val="28"/>
        </w:rPr>
        <w:t xml:space="preserve"> к ней</w:t>
      </w:r>
      <w:r w:rsidR="0050555D" w:rsidRPr="009D7A32">
        <w:rPr>
          <w:sz w:val="28"/>
          <w:szCs w:val="28"/>
        </w:rPr>
        <w:t xml:space="preserve"> терр</w:t>
      </w:r>
      <w:r w:rsidR="0050555D" w:rsidRPr="009D7A32">
        <w:rPr>
          <w:sz w:val="28"/>
          <w:szCs w:val="28"/>
        </w:rPr>
        <w:t>и</w:t>
      </w:r>
      <w:r w:rsidR="0050555D" w:rsidRPr="009D7A32">
        <w:rPr>
          <w:sz w:val="28"/>
          <w:szCs w:val="28"/>
        </w:rPr>
        <w:t>то</w:t>
      </w:r>
      <w:r w:rsidR="002B77B8">
        <w:rPr>
          <w:sz w:val="28"/>
          <w:szCs w:val="28"/>
        </w:rPr>
        <w:t>рии</w:t>
      </w:r>
      <w:r w:rsidR="00324295">
        <w:rPr>
          <w:sz w:val="28"/>
          <w:szCs w:val="28"/>
        </w:rPr>
        <w:t>.</w:t>
      </w:r>
      <w:r w:rsidR="002B77B8" w:rsidRPr="002B77B8">
        <w:rPr>
          <w:color w:val="FF0000"/>
          <w:sz w:val="28"/>
          <w:szCs w:val="28"/>
        </w:rPr>
        <w:t xml:space="preserve"> </w:t>
      </w:r>
    </w:p>
    <w:p w:rsidR="0034072B" w:rsidRPr="000E170C" w:rsidRDefault="00D14DFA" w:rsidP="003407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7.3.4</w:t>
      </w:r>
      <w:r w:rsidR="0034072B">
        <w:rPr>
          <w:sz w:val="28"/>
          <w:szCs w:val="28"/>
        </w:rPr>
        <w:t xml:space="preserve">. </w:t>
      </w:r>
      <w:r w:rsidR="0034072B" w:rsidRPr="000E170C">
        <w:rPr>
          <w:sz w:val="28"/>
          <w:szCs w:val="28"/>
        </w:rPr>
        <w:t>Утверждение устава Школы, а также внос</w:t>
      </w:r>
      <w:r w:rsidR="0034072B" w:rsidRPr="000E170C">
        <w:rPr>
          <w:sz w:val="28"/>
          <w:szCs w:val="28"/>
        </w:rPr>
        <w:t>и</w:t>
      </w:r>
      <w:r w:rsidR="0034072B" w:rsidRPr="000E170C">
        <w:rPr>
          <w:sz w:val="28"/>
          <w:szCs w:val="28"/>
        </w:rPr>
        <w:t>мых в него изменений.</w:t>
      </w:r>
    </w:p>
    <w:p w:rsidR="0034072B" w:rsidRPr="007A1E01" w:rsidRDefault="00D14DFA" w:rsidP="007A1E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7.3.5</w:t>
      </w:r>
      <w:r w:rsidR="0034072B">
        <w:rPr>
          <w:sz w:val="28"/>
          <w:szCs w:val="28"/>
        </w:rPr>
        <w:t>. </w:t>
      </w:r>
      <w:r w:rsidR="0034072B" w:rsidRPr="000E170C">
        <w:rPr>
          <w:sz w:val="28"/>
          <w:szCs w:val="28"/>
        </w:rPr>
        <w:t>Определение</w:t>
      </w:r>
      <w:r w:rsidR="00E106EC">
        <w:rPr>
          <w:sz w:val="28"/>
          <w:szCs w:val="28"/>
        </w:rPr>
        <w:t xml:space="preserve"> </w:t>
      </w:r>
      <w:r w:rsidR="0034072B" w:rsidRPr="00E106EC">
        <w:rPr>
          <w:sz w:val="28"/>
          <w:szCs w:val="28"/>
        </w:rPr>
        <w:t>порядка формирования муниципального задания Школе на оказание муниципал</w:t>
      </w:r>
      <w:r w:rsidR="0034072B" w:rsidRPr="00E106EC">
        <w:rPr>
          <w:sz w:val="28"/>
          <w:szCs w:val="28"/>
        </w:rPr>
        <w:t>ь</w:t>
      </w:r>
      <w:r w:rsidR="0034072B" w:rsidRPr="00E106EC">
        <w:rPr>
          <w:sz w:val="28"/>
          <w:szCs w:val="28"/>
        </w:rPr>
        <w:t>ных услуг (выполнение работ) юридическим и физическим лицам в соответствии с предусмотренными настоящим</w:t>
      </w:r>
      <w:r w:rsidR="0034072B" w:rsidRPr="000E170C">
        <w:rPr>
          <w:sz w:val="28"/>
          <w:szCs w:val="28"/>
        </w:rPr>
        <w:t xml:space="preserve"> уставом о</w:t>
      </w:r>
      <w:r w:rsidR="0034072B" w:rsidRPr="000E170C">
        <w:rPr>
          <w:sz w:val="28"/>
          <w:szCs w:val="28"/>
        </w:rPr>
        <w:t>с</w:t>
      </w:r>
      <w:r w:rsidR="0034072B" w:rsidRPr="000E170C">
        <w:rPr>
          <w:sz w:val="28"/>
          <w:szCs w:val="28"/>
        </w:rPr>
        <w:t>новными видами деятельности и порядка финансового обеспечения выполн</w:t>
      </w:r>
      <w:r w:rsidR="0034072B" w:rsidRPr="000E170C">
        <w:rPr>
          <w:sz w:val="28"/>
          <w:szCs w:val="28"/>
        </w:rPr>
        <w:t>е</w:t>
      </w:r>
      <w:r w:rsidR="0034072B" w:rsidRPr="000E170C">
        <w:rPr>
          <w:sz w:val="28"/>
          <w:szCs w:val="28"/>
        </w:rPr>
        <w:t>ния этого з</w:t>
      </w:r>
      <w:r w:rsidR="0034072B" w:rsidRPr="000E170C">
        <w:rPr>
          <w:sz w:val="28"/>
          <w:szCs w:val="28"/>
        </w:rPr>
        <w:t>а</w:t>
      </w:r>
      <w:r w:rsidR="0034072B" w:rsidRPr="000E170C">
        <w:rPr>
          <w:sz w:val="28"/>
          <w:szCs w:val="28"/>
        </w:rPr>
        <w:t>дания.</w:t>
      </w:r>
    </w:p>
    <w:p w:rsidR="0034072B" w:rsidRPr="000E170C" w:rsidRDefault="00D14DFA" w:rsidP="003407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7.3.6</w:t>
      </w:r>
      <w:r w:rsidR="0034072B">
        <w:rPr>
          <w:sz w:val="28"/>
          <w:szCs w:val="28"/>
        </w:rPr>
        <w:t xml:space="preserve">. </w:t>
      </w:r>
      <w:r w:rsidR="0034072B" w:rsidRPr="000E170C">
        <w:rPr>
          <w:sz w:val="28"/>
          <w:szCs w:val="28"/>
        </w:rPr>
        <w:t>Определение порядка составления и утверждения плана финанс</w:t>
      </w:r>
      <w:r w:rsidR="0034072B" w:rsidRPr="000E170C">
        <w:rPr>
          <w:sz w:val="28"/>
          <w:szCs w:val="28"/>
        </w:rPr>
        <w:t>о</w:t>
      </w:r>
      <w:r w:rsidR="0034072B" w:rsidRPr="000E170C">
        <w:rPr>
          <w:sz w:val="28"/>
          <w:szCs w:val="28"/>
        </w:rPr>
        <w:t>во-хозяйственной деятельности.</w:t>
      </w:r>
    </w:p>
    <w:p w:rsidR="0034072B" w:rsidRPr="00A35332" w:rsidRDefault="00A403D4" w:rsidP="003407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7.3</w:t>
      </w:r>
      <w:r w:rsidR="00D14DFA">
        <w:rPr>
          <w:sz w:val="28"/>
          <w:szCs w:val="28"/>
        </w:rPr>
        <w:t>.7</w:t>
      </w:r>
      <w:r w:rsidR="0034072B">
        <w:rPr>
          <w:sz w:val="28"/>
          <w:szCs w:val="28"/>
        </w:rPr>
        <w:t xml:space="preserve">. </w:t>
      </w:r>
      <w:r w:rsidR="0034072B" w:rsidRPr="00A35332">
        <w:rPr>
          <w:sz w:val="28"/>
          <w:szCs w:val="28"/>
        </w:rPr>
        <w:t>Установление порядка определения платы для физических и юр</w:t>
      </w:r>
      <w:r w:rsidR="0034072B" w:rsidRPr="00A35332">
        <w:rPr>
          <w:sz w:val="28"/>
          <w:szCs w:val="28"/>
        </w:rPr>
        <w:t>и</w:t>
      </w:r>
      <w:r w:rsidR="0034072B" w:rsidRPr="00A35332">
        <w:rPr>
          <w:sz w:val="28"/>
          <w:szCs w:val="28"/>
        </w:rPr>
        <w:t>дических лиц за услуги (работы), относящиеся к основным видам деятел</w:t>
      </w:r>
      <w:r w:rsidR="0034072B" w:rsidRPr="00A35332">
        <w:rPr>
          <w:sz w:val="28"/>
          <w:szCs w:val="28"/>
        </w:rPr>
        <w:t>ь</w:t>
      </w:r>
      <w:r w:rsidR="0034072B" w:rsidRPr="00A35332">
        <w:rPr>
          <w:sz w:val="28"/>
          <w:szCs w:val="28"/>
        </w:rPr>
        <w:t>ности Школы, оказываемые ею сверх установленного муниципального задания, а также в случаях, определенных федеральными законами, в пределах устано</w:t>
      </w:r>
      <w:r w:rsidR="0034072B" w:rsidRPr="00A35332">
        <w:rPr>
          <w:sz w:val="28"/>
          <w:szCs w:val="28"/>
        </w:rPr>
        <w:t>в</w:t>
      </w:r>
      <w:r w:rsidR="0034072B" w:rsidRPr="00A35332">
        <w:rPr>
          <w:sz w:val="28"/>
          <w:szCs w:val="28"/>
        </w:rPr>
        <w:t>ленного муниц</w:t>
      </w:r>
      <w:r w:rsidR="0034072B" w:rsidRPr="00A35332">
        <w:rPr>
          <w:sz w:val="28"/>
          <w:szCs w:val="28"/>
        </w:rPr>
        <w:t>и</w:t>
      </w:r>
      <w:r w:rsidR="0034072B" w:rsidRPr="00A35332">
        <w:rPr>
          <w:sz w:val="28"/>
          <w:szCs w:val="28"/>
        </w:rPr>
        <w:t>пального задания.</w:t>
      </w:r>
    </w:p>
    <w:p w:rsidR="0034072B" w:rsidRPr="00324295" w:rsidRDefault="00A403D4" w:rsidP="003407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7.3</w:t>
      </w:r>
      <w:r w:rsidR="00D14DFA">
        <w:rPr>
          <w:sz w:val="28"/>
          <w:szCs w:val="28"/>
        </w:rPr>
        <w:t>.8</w:t>
      </w:r>
      <w:r w:rsidR="0034072B">
        <w:rPr>
          <w:sz w:val="28"/>
          <w:szCs w:val="28"/>
        </w:rPr>
        <w:t>.</w:t>
      </w:r>
      <w:r w:rsidR="00324295">
        <w:rPr>
          <w:sz w:val="28"/>
          <w:szCs w:val="28"/>
        </w:rPr>
        <w:t> </w:t>
      </w:r>
      <w:r w:rsidR="0034072B" w:rsidRPr="00324295">
        <w:rPr>
          <w:sz w:val="28"/>
          <w:szCs w:val="28"/>
        </w:rPr>
        <w:t>Утверждение передаточного акта или разделительного баланса</w:t>
      </w:r>
      <w:r w:rsidR="00324295" w:rsidRPr="00324295">
        <w:rPr>
          <w:sz w:val="28"/>
          <w:szCs w:val="28"/>
        </w:rPr>
        <w:t xml:space="preserve"> Школы</w:t>
      </w:r>
      <w:r w:rsidR="0034072B" w:rsidRPr="00324295">
        <w:rPr>
          <w:sz w:val="28"/>
          <w:szCs w:val="28"/>
        </w:rPr>
        <w:t>.</w:t>
      </w:r>
    </w:p>
    <w:p w:rsidR="0034072B" w:rsidRDefault="00D14DFA" w:rsidP="003407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7.3.9</w:t>
      </w:r>
      <w:r w:rsidR="0034072B">
        <w:rPr>
          <w:sz w:val="28"/>
          <w:szCs w:val="28"/>
        </w:rPr>
        <w:t>. </w:t>
      </w:r>
      <w:r w:rsidR="0034072B" w:rsidRPr="000E170C">
        <w:rPr>
          <w:sz w:val="28"/>
          <w:szCs w:val="28"/>
        </w:rPr>
        <w:t>Назначение ликвидационной комиссии и утверждение промежуто</w:t>
      </w:r>
      <w:r w:rsidR="0034072B" w:rsidRPr="000E170C">
        <w:rPr>
          <w:sz w:val="28"/>
          <w:szCs w:val="28"/>
        </w:rPr>
        <w:t>ч</w:t>
      </w:r>
      <w:r w:rsidR="0034072B" w:rsidRPr="000E170C">
        <w:rPr>
          <w:sz w:val="28"/>
          <w:szCs w:val="28"/>
        </w:rPr>
        <w:t>ного и окончательного ликв</w:t>
      </w:r>
      <w:r w:rsidR="0034072B" w:rsidRPr="000E170C">
        <w:rPr>
          <w:sz w:val="28"/>
          <w:szCs w:val="28"/>
        </w:rPr>
        <w:t>и</w:t>
      </w:r>
      <w:r w:rsidR="0034072B" w:rsidRPr="000E170C">
        <w:rPr>
          <w:sz w:val="28"/>
          <w:szCs w:val="28"/>
        </w:rPr>
        <w:t>дационных балансов</w:t>
      </w:r>
      <w:r w:rsidR="008A0676">
        <w:rPr>
          <w:sz w:val="28"/>
          <w:szCs w:val="28"/>
        </w:rPr>
        <w:t xml:space="preserve"> Школы</w:t>
      </w:r>
      <w:r w:rsidR="0034072B" w:rsidRPr="000E170C">
        <w:rPr>
          <w:sz w:val="28"/>
          <w:szCs w:val="28"/>
        </w:rPr>
        <w:t>. </w:t>
      </w:r>
    </w:p>
    <w:p w:rsidR="0050555D" w:rsidRPr="0034072B" w:rsidRDefault="00D14DFA" w:rsidP="0034072B">
      <w:pPr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7.3.10</w:t>
      </w:r>
      <w:r w:rsidR="0034072B">
        <w:rPr>
          <w:sz w:val="28"/>
          <w:szCs w:val="28"/>
        </w:rPr>
        <w:t>. </w:t>
      </w:r>
      <w:r w:rsidR="0034072B" w:rsidRPr="000E170C">
        <w:rPr>
          <w:sz w:val="28"/>
          <w:szCs w:val="28"/>
        </w:rPr>
        <w:t>Осуществление иных полномочий, предусмотренных действу</w:t>
      </w:r>
      <w:r w:rsidR="0034072B" w:rsidRPr="000E170C">
        <w:rPr>
          <w:sz w:val="28"/>
          <w:szCs w:val="28"/>
        </w:rPr>
        <w:t>ю</w:t>
      </w:r>
      <w:r w:rsidR="0034072B" w:rsidRPr="000E170C">
        <w:rPr>
          <w:sz w:val="28"/>
          <w:szCs w:val="28"/>
        </w:rPr>
        <w:t>щим законодательством Росси</w:t>
      </w:r>
      <w:r w:rsidR="0034072B" w:rsidRPr="000E170C">
        <w:rPr>
          <w:sz w:val="28"/>
          <w:szCs w:val="28"/>
        </w:rPr>
        <w:t>й</w:t>
      </w:r>
      <w:r w:rsidR="0034072B" w:rsidRPr="000E170C">
        <w:rPr>
          <w:sz w:val="28"/>
          <w:szCs w:val="28"/>
        </w:rPr>
        <w:t>ской Федерации, настоящим уставом.</w:t>
      </w:r>
    </w:p>
    <w:p w:rsidR="00D52065" w:rsidRDefault="00A403D4" w:rsidP="000E17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7.4</w:t>
      </w:r>
      <w:r w:rsidR="00813B0E" w:rsidRPr="00813B0E">
        <w:rPr>
          <w:sz w:val="28"/>
          <w:szCs w:val="28"/>
        </w:rPr>
        <w:t xml:space="preserve">. </w:t>
      </w:r>
      <w:r w:rsidR="000E170C" w:rsidRPr="00813B0E">
        <w:rPr>
          <w:sz w:val="28"/>
          <w:szCs w:val="28"/>
        </w:rPr>
        <w:t xml:space="preserve">К </w:t>
      </w:r>
      <w:r w:rsidR="00A209C5">
        <w:rPr>
          <w:sz w:val="28"/>
          <w:szCs w:val="28"/>
        </w:rPr>
        <w:t xml:space="preserve">полномочиям </w:t>
      </w:r>
      <w:r w:rsidR="000E170C" w:rsidRPr="00813B0E">
        <w:rPr>
          <w:sz w:val="28"/>
          <w:szCs w:val="28"/>
        </w:rPr>
        <w:t xml:space="preserve">Комитета </w:t>
      </w:r>
      <w:r w:rsidR="008A0676">
        <w:rPr>
          <w:sz w:val="28"/>
          <w:szCs w:val="28"/>
        </w:rPr>
        <w:t>в области управл</w:t>
      </w:r>
      <w:r w:rsidR="008A0676">
        <w:rPr>
          <w:sz w:val="28"/>
          <w:szCs w:val="28"/>
        </w:rPr>
        <w:t>е</w:t>
      </w:r>
      <w:r w:rsidR="008A0676">
        <w:rPr>
          <w:sz w:val="28"/>
          <w:szCs w:val="28"/>
        </w:rPr>
        <w:t xml:space="preserve">ния Школой в порядке, </w:t>
      </w:r>
    </w:p>
    <w:p w:rsidR="000E170C" w:rsidRPr="00813B0E" w:rsidRDefault="008A0676" w:rsidP="00D52065">
      <w:pPr>
        <w:jc w:val="both"/>
        <w:rPr>
          <w:sz w:val="28"/>
          <w:szCs w:val="28"/>
        </w:rPr>
      </w:pPr>
      <w:r>
        <w:rPr>
          <w:sz w:val="28"/>
          <w:szCs w:val="28"/>
        </w:rPr>
        <w:t>установленном дейст</w:t>
      </w:r>
      <w:r w:rsidR="00A209C5">
        <w:rPr>
          <w:sz w:val="28"/>
          <w:szCs w:val="28"/>
        </w:rPr>
        <w:t>вующим законодательством, отн</w:t>
      </w:r>
      <w:r w:rsidR="00A209C5">
        <w:rPr>
          <w:sz w:val="28"/>
          <w:szCs w:val="28"/>
        </w:rPr>
        <w:t>о</w:t>
      </w:r>
      <w:r w:rsidR="00A209C5">
        <w:rPr>
          <w:sz w:val="28"/>
          <w:szCs w:val="28"/>
        </w:rPr>
        <w:t>ся</w:t>
      </w:r>
      <w:r w:rsidR="000E170C" w:rsidRPr="00813B0E">
        <w:rPr>
          <w:sz w:val="28"/>
          <w:szCs w:val="28"/>
        </w:rPr>
        <w:t>тся:</w:t>
      </w:r>
    </w:p>
    <w:p w:rsidR="00A209C5" w:rsidRPr="000E170C" w:rsidRDefault="00A403D4" w:rsidP="00A209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7.4</w:t>
      </w:r>
      <w:r w:rsidR="009F4770">
        <w:rPr>
          <w:sz w:val="28"/>
          <w:szCs w:val="28"/>
        </w:rPr>
        <w:t>.1. </w:t>
      </w:r>
      <w:r w:rsidR="000E170C" w:rsidRPr="000E170C">
        <w:rPr>
          <w:sz w:val="28"/>
          <w:szCs w:val="28"/>
        </w:rPr>
        <w:t>Закрепление за Школой на праве операти</w:t>
      </w:r>
      <w:r w:rsidR="000E170C" w:rsidRPr="000E170C">
        <w:rPr>
          <w:sz w:val="28"/>
          <w:szCs w:val="28"/>
        </w:rPr>
        <w:t>в</w:t>
      </w:r>
      <w:r w:rsidR="000E170C" w:rsidRPr="000E170C">
        <w:rPr>
          <w:sz w:val="28"/>
          <w:szCs w:val="28"/>
        </w:rPr>
        <w:t xml:space="preserve">ного управления в целях </w:t>
      </w:r>
      <w:r w:rsidR="00A209C5" w:rsidRPr="00F40E8F">
        <w:rPr>
          <w:sz w:val="28"/>
          <w:szCs w:val="28"/>
        </w:rPr>
        <w:t>осуществления</w:t>
      </w:r>
      <w:r w:rsidR="000E170C" w:rsidRPr="000E170C">
        <w:rPr>
          <w:sz w:val="28"/>
          <w:szCs w:val="28"/>
        </w:rPr>
        <w:t xml:space="preserve"> образовател</w:t>
      </w:r>
      <w:r w:rsidR="000E170C" w:rsidRPr="000E170C">
        <w:rPr>
          <w:sz w:val="28"/>
          <w:szCs w:val="28"/>
        </w:rPr>
        <w:t>ь</w:t>
      </w:r>
      <w:r w:rsidR="000E170C" w:rsidRPr="000E170C">
        <w:rPr>
          <w:sz w:val="28"/>
          <w:szCs w:val="28"/>
        </w:rPr>
        <w:t>ной деятельности</w:t>
      </w:r>
      <w:r w:rsidR="00A209C5">
        <w:rPr>
          <w:sz w:val="28"/>
          <w:szCs w:val="28"/>
        </w:rPr>
        <w:t>,</w:t>
      </w:r>
      <w:r w:rsidR="000E170C" w:rsidRPr="000E170C">
        <w:rPr>
          <w:sz w:val="28"/>
          <w:szCs w:val="28"/>
        </w:rPr>
        <w:t xml:space="preserve"> </w:t>
      </w:r>
      <w:r w:rsidR="00A209C5" w:rsidRPr="00F40E8F">
        <w:rPr>
          <w:sz w:val="28"/>
          <w:szCs w:val="28"/>
        </w:rPr>
        <w:t>а так</w:t>
      </w:r>
      <w:r w:rsidR="00A209C5">
        <w:rPr>
          <w:sz w:val="28"/>
          <w:szCs w:val="28"/>
        </w:rPr>
        <w:t>же иной предусмотренной настоящим уставом</w:t>
      </w:r>
      <w:r w:rsidR="00A209C5" w:rsidRPr="00F40E8F">
        <w:rPr>
          <w:sz w:val="28"/>
          <w:szCs w:val="28"/>
        </w:rPr>
        <w:t xml:space="preserve"> деятельности</w:t>
      </w:r>
      <w:r w:rsidR="00A209C5">
        <w:rPr>
          <w:sz w:val="28"/>
          <w:szCs w:val="28"/>
        </w:rPr>
        <w:t xml:space="preserve">, </w:t>
      </w:r>
      <w:r w:rsidR="000E170C" w:rsidRPr="000E170C">
        <w:rPr>
          <w:sz w:val="28"/>
          <w:szCs w:val="28"/>
        </w:rPr>
        <w:t xml:space="preserve">в соответствии с </w:t>
      </w:r>
      <w:r w:rsidR="00A209C5" w:rsidRPr="0015755E">
        <w:rPr>
          <w:sz w:val="28"/>
          <w:szCs w:val="28"/>
        </w:rPr>
        <w:t>Гражданским кодексом Российской Федерации</w:t>
      </w:r>
      <w:r w:rsidR="00A209C5" w:rsidRPr="000E170C">
        <w:rPr>
          <w:sz w:val="28"/>
          <w:szCs w:val="28"/>
        </w:rPr>
        <w:t xml:space="preserve"> </w:t>
      </w:r>
      <w:r w:rsidR="00A209C5">
        <w:rPr>
          <w:sz w:val="28"/>
          <w:szCs w:val="28"/>
        </w:rPr>
        <w:t>и</w:t>
      </w:r>
      <w:r w:rsidR="00A209C5" w:rsidRPr="000E170C">
        <w:rPr>
          <w:sz w:val="28"/>
          <w:szCs w:val="28"/>
        </w:rPr>
        <w:t xml:space="preserve"> </w:t>
      </w:r>
      <w:r w:rsidR="000E170C" w:rsidRPr="000E170C">
        <w:rPr>
          <w:sz w:val="28"/>
          <w:szCs w:val="28"/>
        </w:rPr>
        <w:t>наст</w:t>
      </w:r>
      <w:r w:rsidR="000E170C" w:rsidRPr="000E170C">
        <w:rPr>
          <w:sz w:val="28"/>
          <w:szCs w:val="28"/>
        </w:rPr>
        <w:t>о</w:t>
      </w:r>
      <w:r w:rsidR="000E170C" w:rsidRPr="000E170C">
        <w:rPr>
          <w:sz w:val="28"/>
          <w:szCs w:val="28"/>
        </w:rPr>
        <w:t>ящим уставом объектов (зданий, сооружений, имущества, оборудования, а также другого необходимого имущества потреб</w:t>
      </w:r>
      <w:r w:rsidR="000E170C" w:rsidRPr="000E170C">
        <w:rPr>
          <w:sz w:val="28"/>
          <w:szCs w:val="28"/>
        </w:rPr>
        <w:t>и</w:t>
      </w:r>
      <w:r w:rsidR="000E170C" w:rsidRPr="000E170C">
        <w:rPr>
          <w:sz w:val="28"/>
          <w:szCs w:val="28"/>
        </w:rPr>
        <w:t>тельского, социального, культурного и иного назна</w:t>
      </w:r>
      <w:r w:rsidR="00A209C5">
        <w:rPr>
          <w:sz w:val="28"/>
          <w:szCs w:val="28"/>
        </w:rPr>
        <w:t xml:space="preserve">чения), </w:t>
      </w:r>
      <w:r w:rsidR="000E170C" w:rsidRPr="000E170C">
        <w:rPr>
          <w:sz w:val="28"/>
          <w:szCs w:val="28"/>
        </w:rPr>
        <w:t>принадлежащих</w:t>
      </w:r>
      <w:r w:rsidR="00A209C5" w:rsidRPr="00A209C5">
        <w:rPr>
          <w:sz w:val="28"/>
          <w:szCs w:val="28"/>
        </w:rPr>
        <w:t xml:space="preserve"> </w:t>
      </w:r>
      <w:r w:rsidR="00A209C5">
        <w:rPr>
          <w:sz w:val="28"/>
          <w:szCs w:val="28"/>
        </w:rPr>
        <w:t>С</w:t>
      </w:r>
      <w:r w:rsidR="00A209C5" w:rsidRPr="000E170C">
        <w:rPr>
          <w:sz w:val="28"/>
          <w:szCs w:val="28"/>
        </w:rPr>
        <w:t>обственник</w:t>
      </w:r>
      <w:r w:rsidR="00A209C5">
        <w:rPr>
          <w:sz w:val="28"/>
          <w:szCs w:val="28"/>
        </w:rPr>
        <w:t>у</w:t>
      </w:r>
      <w:r w:rsidR="000E170C" w:rsidRPr="000E170C">
        <w:rPr>
          <w:sz w:val="28"/>
          <w:szCs w:val="28"/>
        </w:rPr>
        <w:t>.</w:t>
      </w:r>
    </w:p>
    <w:p w:rsidR="000E170C" w:rsidRPr="000E170C" w:rsidRDefault="00A403D4" w:rsidP="000E17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7.4</w:t>
      </w:r>
      <w:r w:rsidR="000E170C" w:rsidRPr="000E170C">
        <w:rPr>
          <w:sz w:val="28"/>
          <w:szCs w:val="28"/>
        </w:rPr>
        <w:t>.2</w:t>
      </w:r>
      <w:r w:rsidR="009F4770">
        <w:rPr>
          <w:sz w:val="28"/>
          <w:szCs w:val="28"/>
        </w:rPr>
        <w:t>. </w:t>
      </w:r>
      <w:r w:rsidR="000E170C" w:rsidRPr="000E170C">
        <w:rPr>
          <w:sz w:val="28"/>
          <w:szCs w:val="28"/>
        </w:rPr>
        <w:t>Закрепление за Школой в целях обеспечения ее уставной деятел</w:t>
      </w:r>
      <w:r w:rsidR="000E170C" w:rsidRPr="000E170C">
        <w:rPr>
          <w:sz w:val="28"/>
          <w:szCs w:val="28"/>
        </w:rPr>
        <w:t>ь</w:t>
      </w:r>
      <w:r w:rsidR="000E170C" w:rsidRPr="000E170C">
        <w:rPr>
          <w:sz w:val="28"/>
          <w:szCs w:val="28"/>
        </w:rPr>
        <w:t>ности земел</w:t>
      </w:r>
      <w:r w:rsidR="000E170C" w:rsidRPr="000E170C">
        <w:rPr>
          <w:sz w:val="28"/>
          <w:szCs w:val="28"/>
        </w:rPr>
        <w:t>ь</w:t>
      </w:r>
      <w:r w:rsidR="000E170C" w:rsidRPr="000E170C">
        <w:rPr>
          <w:sz w:val="28"/>
          <w:szCs w:val="28"/>
        </w:rPr>
        <w:t>ных участков на праве постоянного</w:t>
      </w:r>
      <w:r w:rsidR="00813B0E">
        <w:rPr>
          <w:sz w:val="28"/>
          <w:szCs w:val="28"/>
        </w:rPr>
        <w:t xml:space="preserve"> </w:t>
      </w:r>
      <w:r w:rsidR="000E170C" w:rsidRPr="000E170C">
        <w:rPr>
          <w:sz w:val="28"/>
          <w:szCs w:val="28"/>
        </w:rPr>
        <w:t>(бессрочного)</w:t>
      </w:r>
      <w:r w:rsidR="00813B0E">
        <w:rPr>
          <w:sz w:val="28"/>
          <w:szCs w:val="28"/>
        </w:rPr>
        <w:t xml:space="preserve"> </w:t>
      </w:r>
      <w:r w:rsidR="000E170C" w:rsidRPr="000E170C">
        <w:rPr>
          <w:sz w:val="28"/>
          <w:szCs w:val="28"/>
        </w:rPr>
        <w:t>пользования;</w:t>
      </w:r>
    </w:p>
    <w:p w:rsidR="000E170C" w:rsidRPr="000E170C" w:rsidRDefault="00A403D4" w:rsidP="000E17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7.4</w:t>
      </w:r>
      <w:r w:rsidR="000E170C" w:rsidRPr="000E170C">
        <w:rPr>
          <w:sz w:val="28"/>
          <w:szCs w:val="28"/>
        </w:rPr>
        <w:t>.3</w:t>
      </w:r>
      <w:r w:rsidR="00F26AEE">
        <w:rPr>
          <w:sz w:val="28"/>
          <w:szCs w:val="28"/>
        </w:rPr>
        <w:t>. </w:t>
      </w:r>
      <w:r w:rsidR="000E170C" w:rsidRPr="000E170C">
        <w:rPr>
          <w:sz w:val="28"/>
          <w:szCs w:val="28"/>
        </w:rPr>
        <w:t>Принятие решения об отнесении соответствующего имущества Школы к категории особо ценного движимого имущества одновременно с р</w:t>
      </w:r>
      <w:r w:rsidR="000E170C" w:rsidRPr="000E170C">
        <w:rPr>
          <w:sz w:val="28"/>
          <w:szCs w:val="28"/>
        </w:rPr>
        <w:t>е</w:t>
      </w:r>
      <w:r w:rsidR="000E170C" w:rsidRPr="000E170C">
        <w:rPr>
          <w:sz w:val="28"/>
          <w:szCs w:val="28"/>
        </w:rPr>
        <w:t>шен</w:t>
      </w:r>
      <w:r w:rsidR="000E170C" w:rsidRPr="000E170C">
        <w:rPr>
          <w:sz w:val="28"/>
          <w:szCs w:val="28"/>
        </w:rPr>
        <w:t>и</w:t>
      </w:r>
      <w:r w:rsidR="000E170C" w:rsidRPr="000E170C">
        <w:rPr>
          <w:sz w:val="28"/>
          <w:szCs w:val="28"/>
        </w:rPr>
        <w:t>ем о закреплении этого имущества за Школой.</w:t>
      </w:r>
    </w:p>
    <w:p w:rsidR="000E170C" w:rsidRPr="000E170C" w:rsidRDefault="00A403D4" w:rsidP="00D5206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7.4</w:t>
      </w:r>
      <w:r w:rsidR="000E170C" w:rsidRPr="000E170C">
        <w:rPr>
          <w:sz w:val="28"/>
          <w:szCs w:val="28"/>
        </w:rPr>
        <w:t>.4</w:t>
      </w:r>
      <w:r w:rsidR="00813B0E">
        <w:rPr>
          <w:sz w:val="28"/>
          <w:szCs w:val="28"/>
        </w:rPr>
        <w:t xml:space="preserve">. </w:t>
      </w:r>
      <w:r w:rsidR="000E170C" w:rsidRPr="000E170C">
        <w:rPr>
          <w:sz w:val="28"/>
          <w:szCs w:val="28"/>
        </w:rPr>
        <w:t>Принятие решения об искл</w:t>
      </w:r>
      <w:r w:rsidR="00D52065">
        <w:rPr>
          <w:sz w:val="28"/>
          <w:szCs w:val="28"/>
        </w:rPr>
        <w:t xml:space="preserve">ючении из состава особо ценного </w:t>
      </w:r>
      <w:r w:rsidR="000E170C" w:rsidRPr="000E170C">
        <w:rPr>
          <w:sz w:val="28"/>
          <w:szCs w:val="28"/>
        </w:rPr>
        <w:t>дв</w:t>
      </w:r>
      <w:r w:rsidR="000E170C" w:rsidRPr="000E170C">
        <w:rPr>
          <w:sz w:val="28"/>
          <w:szCs w:val="28"/>
        </w:rPr>
        <w:t>и</w:t>
      </w:r>
      <w:r w:rsidR="000E170C" w:rsidRPr="000E170C">
        <w:rPr>
          <w:sz w:val="28"/>
          <w:szCs w:val="28"/>
        </w:rPr>
        <w:t>жимого имущества объектов, з</w:t>
      </w:r>
      <w:r w:rsidR="000E170C" w:rsidRPr="000E170C">
        <w:rPr>
          <w:sz w:val="28"/>
          <w:szCs w:val="28"/>
        </w:rPr>
        <w:t>а</w:t>
      </w:r>
      <w:r w:rsidR="000E170C" w:rsidRPr="000E170C">
        <w:rPr>
          <w:sz w:val="28"/>
          <w:szCs w:val="28"/>
        </w:rPr>
        <w:t>крепленных за Школой.</w:t>
      </w:r>
    </w:p>
    <w:p w:rsidR="000E170C" w:rsidRPr="000E170C" w:rsidRDefault="00A403D4" w:rsidP="000E17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7.4</w:t>
      </w:r>
      <w:r w:rsidR="00813B0E">
        <w:rPr>
          <w:sz w:val="28"/>
          <w:szCs w:val="28"/>
        </w:rPr>
        <w:t xml:space="preserve">.5. </w:t>
      </w:r>
      <w:r w:rsidR="000E170C" w:rsidRPr="000E170C">
        <w:rPr>
          <w:sz w:val="28"/>
          <w:szCs w:val="28"/>
        </w:rPr>
        <w:t>Заключение договора о порядке использования имущества, закре</w:t>
      </w:r>
      <w:r w:rsidR="000E170C" w:rsidRPr="000E170C">
        <w:rPr>
          <w:sz w:val="28"/>
          <w:szCs w:val="28"/>
        </w:rPr>
        <w:t>п</w:t>
      </w:r>
      <w:r w:rsidR="000E170C" w:rsidRPr="000E170C">
        <w:rPr>
          <w:sz w:val="28"/>
          <w:szCs w:val="28"/>
        </w:rPr>
        <w:t>ленного на праве оперативн</w:t>
      </w:r>
      <w:r w:rsidR="000E170C" w:rsidRPr="000E170C">
        <w:rPr>
          <w:sz w:val="28"/>
          <w:szCs w:val="28"/>
        </w:rPr>
        <w:t>о</w:t>
      </w:r>
      <w:r w:rsidR="000E170C" w:rsidRPr="000E170C">
        <w:rPr>
          <w:sz w:val="28"/>
          <w:szCs w:val="28"/>
        </w:rPr>
        <w:t>го управления за Школой.</w:t>
      </w:r>
    </w:p>
    <w:p w:rsidR="000E170C" w:rsidRPr="000E170C" w:rsidRDefault="00A403D4" w:rsidP="000E17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7.4</w:t>
      </w:r>
      <w:r w:rsidR="000E170C" w:rsidRPr="000E170C">
        <w:rPr>
          <w:sz w:val="28"/>
          <w:szCs w:val="28"/>
        </w:rPr>
        <w:t>.6</w:t>
      </w:r>
      <w:r w:rsidR="00BA2A25">
        <w:rPr>
          <w:sz w:val="28"/>
          <w:szCs w:val="28"/>
        </w:rPr>
        <w:t>. </w:t>
      </w:r>
      <w:r w:rsidR="000E170C" w:rsidRPr="000E170C">
        <w:rPr>
          <w:sz w:val="28"/>
          <w:szCs w:val="28"/>
        </w:rPr>
        <w:t>Рассмотрение обращений Школы о согласовании</w:t>
      </w:r>
      <w:r w:rsidR="000E170C" w:rsidRPr="000E170C">
        <w:rPr>
          <w:color w:val="FF0000"/>
          <w:sz w:val="28"/>
          <w:szCs w:val="28"/>
        </w:rPr>
        <w:t xml:space="preserve"> </w:t>
      </w:r>
      <w:r w:rsidR="000E170C" w:rsidRPr="000E170C">
        <w:rPr>
          <w:sz w:val="28"/>
          <w:szCs w:val="28"/>
        </w:rPr>
        <w:t>в случаях и п</w:t>
      </w:r>
      <w:r w:rsidR="000E170C" w:rsidRPr="000E170C">
        <w:rPr>
          <w:sz w:val="28"/>
          <w:szCs w:val="28"/>
        </w:rPr>
        <w:t>о</w:t>
      </w:r>
      <w:r w:rsidR="000E170C" w:rsidRPr="000E170C">
        <w:rPr>
          <w:sz w:val="28"/>
          <w:szCs w:val="28"/>
        </w:rPr>
        <w:t>рядке, предусмотренных фед</w:t>
      </w:r>
      <w:r w:rsidR="000E170C" w:rsidRPr="000E170C">
        <w:rPr>
          <w:sz w:val="28"/>
          <w:szCs w:val="28"/>
        </w:rPr>
        <w:t>е</w:t>
      </w:r>
      <w:r w:rsidR="000E170C" w:rsidRPr="000E170C">
        <w:rPr>
          <w:sz w:val="28"/>
          <w:szCs w:val="28"/>
        </w:rPr>
        <w:t>ральными законами:</w:t>
      </w:r>
    </w:p>
    <w:p w:rsidR="000E170C" w:rsidRPr="000E170C" w:rsidRDefault="00AB668D" w:rsidP="00406EDF">
      <w:pPr>
        <w:widowControl w:val="0"/>
        <w:overflowPunct/>
        <w:ind w:left="-24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1) </w:t>
      </w:r>
      <w:r w:rsidR="000E170C" w:rsidRPr="000E170C">
        <w:rPr>
          <w:sz w:val="28"/>
          <w:szCs w:val="28"/>
        </w:rPr>
        <w:t>распоряжения недвижимым имуществом и особо ценным движимым имуществом, закрепленным за Школой Комитетом или приобретенным Шк</w:t>
      </w:r>
      <w:r w:rsidR="000E170C" w:rsidRPr="000E170C">
        <w:rPr>
          <w:sz w:val="28"/>
          <w:szCs w:val="28"/>
        </w:rPr>
        <w:t>о</w:t>
      </w:r>
      <w:r w:rsidR="000E170C" w:rsidRPr="000E170C">
        <w:rPr>
          <w:sz w:val="28"/>
          <w:szCs w:val="28"/>
        </w:rPr>
        <w:t>лой за счет средств, выделенных ей Управлением на приобретение такого им</w:t>
      </w:r>
      <w:r w:rsidR="000E170C" w:rsidRPr="000E170C">
        <w:rPr>
          <w:sz w:val="28"/>
          <w:szCs w:val="28"/>
        </w:rPr>
        <w:t>у</w:t>
      </w:r>
      <w:r w:rsidR="000E170C" w:rsidRPr="000E170C">
        <w:rPr>
          <w:sz w:val="28"/>
          <w:szCs w:val="28"/>
        </w:rPr>
        <w:t>щества, в том числе передачи его в аренду;</w:t>
      </w:r>
    </w:p>
    <w:p w:rsidR="000E170C" w:rsidRPr="000E170C" w:rsidRDefault="00A403D4" w:rsidP="000E17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7.4</w:t>
      </w:r>
      <w:r w:rsidR="000E170C" w:rsidRPr="000E170C">
        <w:rPr>
          <w:sz w:val="28"/>
          <w:szCs w:val="28"/>
        </w:rPr>
        <w:t>.7</w:t>
      </w:r>
      <w:r w:rsidR="00813B0E">
        <w:rPr>
          <w:sz w:val="28"/>
          <w:szCs w:val="28"/>
        </w:rPr>
        <w:t xml:space="preserve">. </w:t>
      </w:r>
      <w:r w:rsidR="000E170C" w:rsidRPr="000E170C">
        <w:rPr>
          <w:sz w:val="28"/>
          <w:szCs w:val="28"/>
        </w:rPr>
        <w:t>Принятие решения:</w:t>
      </w:r>
    </w:p>
    <w:p w:rsidR="000E170C" w:rsidRPr="000E170C" w:rsidRDefault="00AB668D" w:rsidP="00813B0E">
      <w:pPr>
        <w:widowControl w:val="0"/>
        <w:overflowPunct/>
        <w:ind w:left="-24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1) </w:t>
      </w:r>
      <w:r w:rsidR="000E170C" w:rsidRPr="000E170C">
        <w:rPr>
          <w:sz w:val="28"/>
          <w:szCs w:val="28"/>
        </w:rPr>
        <w:t>об изъятии излишнего, неиспользуемого или используемого не по н</w:t>
      </w:r>
      <w:r w:rsidR="000E170C" w:rsidRPr="000E170C">
        <w:rPr>
          <w:sz w:val="28"/>
          <w:szCs w:val="28"/>
        </w:rPr>
        <w:t>а</w:t>
      </w:r>
      <w:r w:rsidR="000E170C" w:rsidRPr="000E170C">
        <w:rPr>
          <w:sz w:val="28"/>
          <w:szCs w:val="28"/>
        </w:rPr>
        <w:t>значению имущества, закрепленного за Школой либо приобретенного Шк</w:t>
      </w:r>
      <w:r w:rsidR="000E170C" w:rsidRPr="000E170C">
        <w:rPr>
          <w:sz w:val="28"/>
          <w:szCs w:val="28"/>
        </w:rPr>
        <w:t>о</w:t>
      </w:r>
      <w:r w:rsidR="000E170C" w:rsidRPr="000E170C">
        <w:rPr>
          <w:sz w:val="28"/>
          <w:szCs w:val="28"/>
        </w:rPr>
        <w:t>лой за счет средств, выделенных ей Управлением на приобретение этого имущес</w:t>
      </w:r>
      <w:r w:rsidR="000E170C" w:rsidRPr="000E170C">
        <w:rPr>
          <w:sz w:val="28"/>
          <w:szCs w:val="28"/>
        </w:rPr>
        <w:t>т</w:t>
      </w:r>
      <w:r w:rsidR="000E170C" w:rsidRPr="000E170C">
        <w:rPr>
          <w:sz w:val="28"/>
          <w:szCs w:val="28"/>
        </w:rPr>
        <w:t>ва;</w:t>
      </w:r>
    </w:p>
    <w:p w:rsidR="000E170C" w:rsidRPr="000E170C" w:rsidRDefault="00AB668D" w:rsidP="00813B0E">
      <w:pPr>
        <w:widowControl w:val="0"/>
        <w:overflowPunct/>
        <w:ind w:left="-24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2) </w:t>
      </w:r>
      <w:r w:rsidR="000E170C" w:rsidRPr="000E170C">
        <w:rPr>
          <w:sz w:val="28"/>
          <w:szCs w:val="28"/>
        </w:rPr>
        <w:t>о дальнейшем использовании имущества Школы, оставшегося после удовлетворения требований кредиторов, а также имущества, на которое в соо</w:t>
      </w:r>
      <w:r w:rsidR="000E170C" w:rsidRPr="000E170C">
        <w:rPr>
          <w:sz w:val="28"/>
          <w:szCs w:val="28"/>
        </w:rPr>
        <w:t>т</w:t>
      </w:r>
      <w:r w:rsidR="000E170C" w:rsidRPr="000E170C">
        <w:rPr>
          <w:sz w:val="28"/>
          <w:szCs w:val="28"/>
        </w:rPr>
        <w:t>ветствии с федеральными законами не может быть обращено взыскание по об</w:t>
      </w:r>
      <w:r w:rsidR="000E170C" w:rsidRPr="000E170C">
        <w:rPr>
          <w:sz w:val="28"/>
          <w:szCs w:val="28"/>
        </w:rPr>
        <w:t>я</w:t>
      </w:r>
      <w:r w:rsidR="000E170C" w:rsidRPr="000E170C">
        <w:rPr>
          <w:sz w:val="28"/>
          <w:szCs w:val="28"/>
        </w:rPr>
        <w:lastRenderedPageBreak/>
        <w:t>зательствам Школы.</w:t>
      </w:r>
    </w:p>
    <w:p w:rsidR="000E170C" w:rsidRPr="000E170C" w:rsidRDefault="00A403D4" w:rsidP="009F477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7.4</w:t>
      </w:r>
      <w:r w:rsidR="000E170C" w:rsidRPr="000E170C">
        <w:rPr>
          <w:sz w:val="28"/>
          <w:szCs w:val="28"/>
        </w:rPr>
        <w:t>.8</w:t>
      </w:r>
      <w:r w:rsidR="00B40878">
        <w:rPr>
          <w:sz w:val="28"/>
          <w:szCs w:val="28"/>
        </w:rPr>
        <w:t>. </w:t>
      </w:r>
      <w:r w:rsidR="000E170C" w:rsidRPr="000E170C">
        <w:rPr>
          <w:sz w:val="28"/>
          <w:szCs w:val="28"/>
        </w:rPr>
        <w:t>Обеспечение контроля сохранности и эффективности использов</w:t>
      </w:r>
      <w:r w:rsidR="000E170C" w:rsidRPr="000E170C">
        <w:rPr>
          <w:sz w:val="28"/>
          <w:szCs w:val="28"/>
        </w:rPr>
        <w:t>а</w:t>
      </w:r>
      <w:r w:rsidR="000E170C" w:rsidRPr="000E170C">
        <w:rPr>
          <w:sz w:val="28"/>
          <w:szCs w:val="28"/>
        </w:rPr>
        <w:t>ния Школой закрепленных за ней на праве оперативного управления имущес</w:t>
      </w:r>
      <w:r w:rsidR="000E170C" w:rsidRPr="000E170C">
        <w:rPr>
          <w:sz w:val="28"/>
          <w:szCs w:val="28"/>
        </w:rPr>
        <w:t>т</w:t>
      </w:r>
      <w:r w:rsidR="000E170C" w:rsidRPr="000E170C">
        <w:rPr>
          <w:sz w:val="28"/>
          <w:szCs w:val="28"/>
        </w:rPr>
        <w:t>ва и денежных средств, а та</w:t>
      </w:r>
      <w:r w:rsidR="000E170C" w:rsidRPr="000E170C">
        <w:rPr>
          <w:sz w:val="28"/>
          <w:szCs w:val="28"/>
        </w:rPr>
        <w:t>к</w:t>
      </w:r>
      <w:r w:rsidR="000E170C" w:rsidRPr="000E170C">
        <w:rPr>
          <w:sz w:val="28"/>
          <w:szCs w:val="28"/>
        </w:rPr>
        <w:t xml:space="preserve">же земельных участков.  </w:t>
      </w:r>
    </w:p>
    <w:p w:rsidR="000E170C" w:rsidRDefault="00A403D4" w:rsidP="000852C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7.4</w:t>
      </w:r>
      <w:r w:rsidR="00813B0E">
        <w:rPr>
          <w:sz w:val="28"/>
          <w:szCs w:val="28"/>
        </w:rPr>
        <w:t>.9.</w:t>
      </w:r>
      <w:r w:rsidR="00B40878">
        <w:rPr>
          <w:sz w:val="28"/>
          <w:szCs w:val="28"/>
        </w:rPr>
        <w:t> </w:t>
      </w:r>
      <w:r w:rsidR="000E170C" w:rsidRPr="000E170C">
        <w:rPr>
          <w:sz w:val="28"/>
          <w:szCs w:val="28"/>
        </w:rPr>
        <w:t xml:space="preserve">Обеспечение контроля условий аренды зданий, иных объектов, принадлежащих </w:t>
      </w:r>
      <w:r w:rsidR="009F4770">
        <w:rPr>
          <w:sz w:val="28"/>
          <w:szCs w:val="28"/>
        </w:rPr>
        <w:t>С</w:t>
      </w:r>
      <w:r w:rsidR="009F4770" w:rsidRPr="000E170C">
        <w:rPr>
          <w:sz w:val="28"/>
          <w:szCs w:val="28"/>
        </w:rPr>
        <w:t>обственник</w:t>
      </w:r>
      <w:r w:rsidR="009F4770">
        <w:rPr>
          <w:sz w:val="28"/>
          <w:szCs w:val="28"/>
        </w:rPr>
        <w:t>у</w:t>
      </w:r>
      <w:r w:rsidR="000E170C" w:rsidRPr="000E170C">
        <w:rPr>
          <w:sz w:val="28"/>
          <w:szCs w:val="28"/>
        </w:rPr>
        <w:t>.</w:t>
      </w:r>
    </w:p>
    <w:p w:rsidR="0093317B" w:rsidRPr="001D4270" w:rsidRDefault="00A403D4" w:rsidP="001D427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7.4</w:t>
      </w:r>
      <w:r w:rsidR="00E85C93">
        <w:rPr>
          <w:sz w:val="28"/>
          <w:szCs w:val="28"/>
        </w:rPr>
        <w:t>.10. </w:t>
      </w:r>
      <w:r w:rsidR="001D4270" w:rsidRPr="001D4270">
        <w:rPr>
          <w:sz w:val="28"/>
          <w:szCs w:val="28"/>
        </w:rPr>
        <w:t>Осуществление иных,</w:t>
      </w:r>
      <w:r w:rsidR="001D4270">
        <w:rPr>
          <w:sz w:val="28"/>
          <w:szCs w:val="28"/>
        </w:rPr>
        <w:t xml:space="preserve"> </w:t>
      </w:r>
      <w:r w:rsidR="00E85C93" w:rsidRPr="000E170C">
        <w:rPr>
          <w:sz w:val="28"/>
          <w:szCs w:val="28"/>
        </w:rPr>
        <w:t>предусмотренных действующим законод</w:t>
      </w:r>
      <w:r w:rsidR="00E85C93" w:rsidRPr="000E170C">
        <w:rPr>
          <w:sz w:val="28"/>
          <w:szCs w:val="28"/>
        </w:rPr>
        <w:t>а</w:t>
      </w:r>
      <w:r w:rsidR="00E85C93" w:rsidRPr="000E170C">
        <w:rPr>
          <w:sz w:val="28"/>
          <w:szCs w:val="28"/>
        </w:rPr>
        <w:t>тельством Российск</w:t>
      </w:r>
      <w:r w:rsidR="001D4270">
        <w:rPr>
          <w:sz w:val="28"/>
          <w:szCs w:val="28"/>
        </w:rPr>
        <w:t>ой Федер</w:t>
      </w:r>
      <w:r w:rsidR="001D4270">
        <w:rPr>
          <w:sz w:val="28"/>
          <w:szCs w:val="28"/>
        </w:rPr>
        <w:t>а</w:t>
      </w:r>
      <w:r w:rsidR="001D4270">
        <w:rPr>
          <w:sz w:val="28"/>
          <w:szCs w:val="28"/>
        </w:rPr>
        <w:t>ции, настоящим уставом,</w:t>
      </w:r>
      <w:r w:rsidR="001D4270" w:rsidRPr="001D4270">
        <w:rPr>
          <w:color w:val="FF0000"/>
          <w:sz w:val="28"/>
          <w:szCs w:val="28"/>
        </w:rPr>
        <w:t xml:space="preserve"> </w:t>
      </w:r>
      <w:r w:rsidR="001D4270" w:rsidRPr="001D4270">
        <w:rPr>
          <w:sz w:val="28"/>
          <w:szCs w:val="28"/>
        </w:rPr>
        <w:t>полномочий</w:t>
      </w:r>
      <w:r w:rsidR="001D4270">
        <w:rPr>
          <w:sz w:val="28"/>
          <w:szCs w:val="28"/>
        </w:rPr>
        <w:t>.</w:t>
      </w:r>
    </w:p>
    <w:p w:rsidR="000E170C" w:rsidRPr="00813B0E" w:rsidRDefault="00A403D4" w:rsidP="00813B0E">
      <w:pPr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7.5</w:t>
      </w:r>
      <w:r w:rsidR="00B108E0">
        <w:rPr>
          <w:sz w:val="28"/>
          <w:szCs w:val="28"/>
        </w:rPr>
        <w:t>. </w:t>
      </w:r>
      <w:r w:rsidR="000E170C" w:rsidRPr="00813B0E">
        <w:rPr>
          <w:sz w:val="28"/>
          <w:szCs w:val="28"/>
        </w:rPr>
        <w:t>К компетенции Управления в области упра</w:t>
      </w:r>
      <w:r w:rsidR="000E170C" w:rsidRPr="00813B0E">
        <w:rPr>
          <w:sz w:val="28"/>
          <w:szCs w:val="28"/>
        </w:rPr>
        <w:t>в</w:t>
      </w:r>
      <w:r w:rsidR="000E170C" w:rsidRPr="00813B0E">
        <w:rPr>
          <w:sz w:val="28"/>
          <w:szCs w:val="28"/>
        </w:rPr>
        <w:t xml:space="preserve">ления Школой </w:t>
      </w:r>
      <w:r w:rsidR="00B108E0">
        <w:rPr>
          <w:sz w:val="28"/>
          <w:szCs w:val="28"/>
        </w:rPr>
        <w:t>в порядке, устано</w:t>
      </w:r>
      <w:r w:rsidR="00B108E0">
        <w:rPr>
          <w:sz w:val="28"/>
          <w:szCs w:val="28"/>
        </w:rPr>
        <w:t>в</w:t>
      </w:r>
      <w:r w:rsidR="00B108E0">
        <w:rPr>
          <w:sz w:val="28"/>
          <w:szCs w:val="28"/>
        </w:rPr>
        <w:t>ленном дейст</w:t>
      </w:r>
      <w:r w:rsidR="008841E8">
        <w:rPr>
          <w:sz w:val="28"/>
          <w:szCs w:val="28"/>
        </w:rPr>
        <w:t>вующим законодательством, относя</w:t>
      </w:r>
      <w:r w:rsidR="000E170C" w:rsidRPr="00813B0E">
        <w:rPr>
          <w:sz w:val="28"/>
          <w:szCs w:val="28"/>
        </w:rPr>
        <w:t>тся:</w:t>
      </w:r>
    </w:p>
    <w:p w:rsidR="000E170C" w:rsidRPr="000E170C" w:rsidRDefault="00A403D4" w:rsidP="00813B0E">
      <w:pPr>
        <w:ind w:firstLine="696"/>
        <w:jc w:val="both"/>
        <w:rPr>
          <w:b/>
          <w:sz w:val="28"/>
          <w:szCs w:val="28"/>
        </w:rPr>
      </w:pPr>
      <w:r>
        <w:rPr>
          <w:sz w:val="28"/>
          <w:szCs w:val="28"/>
        </w:rPr>
        <w:t>7.5</w:t>
      </w:r>
      <w:r w:rsidR="000E170C" w:rsidRPr="000E170C">
        <w:rPr>
          <w:sz w:val="28"/>
          <w:szCs w:val="28"/>
        </w:rPr>
        <w:t>.1</w:t>
      </w:r>
      <w:r w:rsidR="00324295">
        <w:rPr>
          <w:sz w:val="28"/>
          <w:szCs w:val="28"/>
        </w:rPr>
        <w:t>. </w:t>
      </w:r>
      <w:r w:rsidR="000E170C" w:rsidRPr="000E170C">
        <w:rPr>
          <w:sz w:val="28"/>
          <w:szCs w:val="28"/>
        </w:rPr>
        <w:t xml:space="preserve">Определение </w:t>
      </w:r>
      <w:r w:rsidR="00B108E0">
        <w:rPr>
          <w:sz w:val="28"/>
          <w:szCs w:val="28"/>
        </w:rPr>
        <w:t xml:space="preserve">цели, задач и основных </w:t>
      </w:r>
      <w:r w:rsidR="00324295">
        <w:rPr>
          <w:sz w:val="28"/>
          <w:szCs w:val="28"/>
        </w:rPr>
        <w:t xml:space="preserve">направлений </w:t>
      </w:r>
      <w:r w:rsidR="000E170C" w:rsidRPr="000E170C">
        <w:rPr>
          <w:sz w:val="28"/>
          <w:szCs w:val="28"/>
        </w:rPr>
        <w:t>деятельности Школы</w:t>
      </w:r>
      <w:r w:rsidR="00324295">
        <w:rPr>
          <w:sz w:val="28"/>
          <w:szCs w:val="28"/>
        </w:rPr>
        <w:t xml:space="preserve"> через согласование Программы развития Школы</w:t>
      </w:r>
      <w:r w:rsidR="000E170C" w:rsidRPr="000E170C">
        <w:rPr>
          <w:sz w:val="28"/>
          <w:szCs w:val="28"/>
        </w:rPr>
        <w:t>.</w:t>
      </w:r>
    </w:p>
    <w:p w:rsidR="000E170C" w:rsidRPr="0058637A" w:rsidRDefault="00A403D4" w:rsidP="000E17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7.5</w:t>
      </w:r>
      <w:r w:rsidR="000E170C" w:rsidRPr="000E170C">
        <w:rPr>
          <w:sz w:val="28"/>
          <w:szCs w:val="28"/>
        </w:rPr>
        <w:t>.2</w:t>
      </w:r>
      <w:r w:rsidR="00BA2A25">
        <w:rPr>
          <w:sz w:val="28"/>
          <w:szCs w:val="28"/>
        </w:rPr>
        <w:t>. </w:t>
      </w:r>
      <w:r w:rsidR="000E170C" w:rsidRPr="0058637A">
        <w:rPr>
          <w:sz w:val="28"/>
          <w:szCs w:val="28"/>
        </w:rPr>
        <w:t>Формирование и утверждение муниципальных заданий Школе на оказание муниципальных услуг (выполнение работ) юридическим и физич</w:t>
      </w:r>
      <w:r w:rsidR="000E170C" w:rsidRPr="0058637A">
        <w:rPr>
          <w:sz w:val="28"/>
          <w:szCs w:val="28"/>
        </w:rPr>
        <w:t>е</w:t>
      </w:r>
      <w:r w:rsidR="000E170C" w:rsidRPr="0058637A">
        <w:rPr>
          <w:sz w:val="28"/>
          <w:szCs w:val="28"/>
        </w:rPr>
        <w:t>ским лицам в соответствии с предусмотренными настоящим уставом основн</w:t>
      </w:r>
      <w:r w:rsidR="000E170C" w:rsidRPr="0058637A">
        <w:rPr>
          <w:sz w:val="28"/>
          <w:szCs w:val="28"/>
        </w:rPr>
        <w:t>ы</w:t>
      </w:r>
      <w:r w:rsidR="000E170C" w:rsidRPr="0058637A">
        <w:rPr>
          <w:sz w:val="28"/>
          <w:szCs w:val="28"/>
        </w:rPr>
        <w:t>ми видам</w:t>
      </w:r>
      <w:r w:rsidR="000852C8" w:rsidRPr="0058637A">
        <w:rPr>
          <w:sz w:val="28"/>
          <w:szCs w:val="28"/>
        </w:rPr>
        <w:t>и деятельности, принятие реш</w:t>
      </w:r>
      <w:r w:rsidR="000852C8" w:rsidRPr="0058637A">
        <w:rPr>
          <w:sz w:val="28"/>
          <w:szCs w:val="28"/>
        </w:rPr>
        <w:t>е</w:t>
      </w:r>
      <w:r w:rsidR="000852C8" w:rsidRPr="0058637A">
        <w:rPr>
          <w:sz w:val="28"/>
          <w:szCs w:val="28"/>
        </w:rPr>
        <w:t>ний</w:t>
      </w:r>
      <w:r w:rsidR="000E170C" w:rsidRPr="0058637A">
        <w:rPr>
          <w:sz w:val="28"/>
          <w:szCs w:val="28"/>
        </w:rPr>
        <w:t xml:space="preserve"> </w:t>
      </w:r>
      <w:r w:rsidR="000852C8" w:rsidRPr="0058637A">
        <w:rPr>
          <w:sz w:val="28"/>
          <w:szCs w:val="28"/>
        </w:rPr>
        <w:t xml:space="preserve">о досрочном прекращении или </w:t>
      </w:r>
      <w:r w:rsidR="000E170C" w:rsidRPr="0058637A">
        <w:rPr>
          <w:sz w:val="28"/>
          <w:szCs w:val="28"/>
        </w:rPr>
        <w:t>об изменении мун</w:t>
      </w:r>
      <w:r w:rsidR="000E170C" w:rsidRPr="0058637A">
        <w:rPr>
          <w:sz w:val="28"/>
          <w:szCs w:val="28"/>
        </w:rPr>
        <w:t>и</w:t>
      </w:r>
      <w:r w:rsidR="000E170C" w:rsidRPr="0058637A">
        <w:rPr>
          <w:sz w:val="28"/>
          <w:szCs w:val="28"/>
        </w:rPr>
        <w:t>ципального задания.</w:t>
      </w:r>
    </w:p>
    <w:p w:rsidR="00947233" w:rsidRDefault="00A403D4" w:rsidP="00947233">
      <w:pPr>
        <w:tabs>
          <w:tab w:val="left" w:pos="2475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7.5</w:t>
      </w:r>
      <w:r w:rsidR="000E170C" w:rsidRPr="000E170C">
        <w:rPr>
          <w:sz w:val="28"/>
          <w:szCs w:val="28"/>
        </w:rPr>
        <w:t>.3</w:t>
      </w:r>
      <w:r w:rsidR="00BA2A25">
        <w:rPr>
          <w:sz w:val="28"/>
          <w:szCs w:val="28"/>
        </w:rPr>
        <w:t>. </w:t>
      </w:r>
      <w:r w:rsidR="000E170C" w:rsidRPr="000E170C">
        <w:rPr>
          <w:sz w:val="28"/>
          <w:szCs w:val="28"/>
        </w:rPr>
        <w:t>Осуществление фин</w:t>
      </w:r>
      <w:r w:rsidR="004F7636">
        <w:rPr>
          <w:sz w:val="28"/>
          <w:szCs w:val="28"/>
        </w:rPr>
        <w:t xml:space="preserve">ансового обеспечения выполнения </w:t>
      </w:r>
      <w:r w:rsidR="000E170C" w:rsidRPr="000E170C">
        <w:rPr>
          <w:sz w:val="28"/>
          <w:szCs w:val="28"/>
        </w:rPr>
        <w:t>муници</w:t>
      </w:r>
      <w:r w:rsidR="00A35332">
        <w:rPr>
          <w:sz w:val="28"/>
          <w:szCs w:val="28"/>
        </w:rPr>
        <w:t>паль-</w:t>
      </w:r>
      <w:r w:rsidR="000E170C" w:rsidRPr="000E170C">
        <w:rPr>
          <w:sz w:val="28"/>
          <w:szCs w:val="28"/>
        </w:rPr>
        <w:t>ного задания</w:t>
      </w:r>
      <w:r w:rsidR="004F7636" w:rsidRPr="004F7636">
        <w:rPr>
          <w:sz w:val="28"/>
          <w:szCs w:val="28"/>
        </w:rPr>
        <w:t xml:space="preserve"> </w:t>
      </w:r>
      <w:r w:rsidR="004F7636" w:rsidRPr="000E170C">
        <w:rPr>
          <w:sz w:val="28"/>
          <w:szCs w:val="28"/>
        </w:rPr>
        <w:t>Школой</w:t>
      </w:r>
      <w:r w:rsidR="004F7636">
        <w:rPr>
          <w:sz w:val="28"/>
          <w:szCs w:val="28"/>
        </w:rPr>
        <w:t>, ук</w:t>
      </w:r>
      <w:r w:rsidR="004F7636">
        <w:rPr>
          <w:sz w:val="28"/>
          <w:szCs w:val="28"/>
        </w:rPr>
        <w:t>а</w:t>
      </w:r>
      <w:r w:rsidR="004F7636">
        <w:rPr>
          <w:sz w:val="28"/>
          <w:szCs w:val="28"/>
        </w:rPr>
        <w:t xml:space="preserve">занного в подпункте </w:t>
      </w:r>
      <w:r w:rsidR="0058637A" w:rsidRPr="0058637A">
        <w:rPr>
          <w:sz w:val="28"/>
          <w:szCs w:val="28"/>
        </w:rPr>
        <w:t>7.5</w:t>
      </w:r>
      <w:r w:rsidR="004F7636" w:rsidRPr="0058637A">
        <w:rPr>
          <w:sz w:val="28"/>
          <w:szCs w:val="28"/>
        </w:rPr>
        <w:t>.2.</w:t>
      </w:r>
      <w:r w:rsidR="004F7636">
        <w:rPr>
          <w:sz w:val="28"/>
          <w:szCs w:val="28"/>
        </w:rPr>
        <w:t xml:space="preserve"> настоящего пункта, </w:t>
      </w:r>
      <w:r w:rsidR="000E170C" w:rsidRPr="000E170C">
        <w:rPr>
          <w:sz w:val="28"/>
          <w:szCs w:val="28"/>
        </w:rPr>
        <w:t xml:space="preserve">в </w:t>
      </w:r>
    </w:p>
    <w:p w:rsidR="000E170C" w:rsidRDefault="000E170C" w:rsidP="00A35332">
      <w:pPr>
        <w:tabs>
          <w:tab w:val="left" w:pos="2475"/>
        </w:tabs>
        <w:jc w:val="both"/>
        <w:rPr>
          <w:sz w:val="28"/>
          <w:szCs w:val="28"/>
        </w:rPr>
      </w:pPr>
      <w:r w:rsidRPr="000E170C">
        <w:rPr>
          <w:sz w:val="28"/>
          <w:szCs w:val="28"/>
        </w:rPr>
        <w:t xml:space="preserve">порядке, утвержденном постановлением </w:t>
      </w:r>
      <w:r w:rsidR="000852C8">
        <w:rPr>
          <w:sz w:val="28"/>
          <w:szCs w:val="28"/>
        </w:rPr>
        <w:t>а</w:t>
      </w:r>
      <w:r w:rsidRPr="000E170C">
        <w:rPr>
          <w:sz w:val="28"/>
          <w:szCs w:val="28"/>
        </w:rPr>
        <w:t>дминистрации Красноармейского м</w:t>
      </w:r>
      <w:r w:rsidRPr="000E170C">
        <w:rPr>
          <w:sz w:val="28"/>
          <w:szCs w:val="28"/>
        </w:rPr>
        <w:t>у</w:t>
      </w:r>
      <w:r w:rsidRPr="000E170C">
        <w:rPr>
          <w:sz w:val="28"/>
          <w:szCs w:val="28"/>
        </w:rPr>
        <w:t>ниципального района.</w:t>
      </w:r>
    </w:p>
    <w:p w:rsidR="000852C8" w:rsidRDefault="00A403D4" w:rsidP="000E170C">
      <w:pPr>
        <w:tabs>
          <w:tab w:val="left" w:pos="2475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7.5</w:t>
      </w:r>
      <w:r w:rsidR="000852C8">
        <w:rPr>
          <w:sz w:val="28"/>
          <w:szCs w:val="28"/>
        </w:rPr>
        <w:t>.4. </w:t>
      </w:r>
      <w:r w:rsidR="000852C8" w:rsidRPr="0058637A">
        <w:rPr>
          <w:sz w:val="28"/>
          <w:szCs w:val="28"/>
        </w:rPr>
        <w:t>Осуществление расчета нормативных затрат на выполнение мун</w:t>
      </w:r>
      <w:r w:rsidR="000852C8" w:rsidRPr="0058637A">
        <w:rPr>
          <w:sz w:val="28"/>
          <w:szCs w:val="28"/>
        </w:rPr>
        <w:t>и</w:t>
      </w:r>
      <w:r w:rsidR="000852C8" w:rsidRPr="0058637A">
        <w:rPr>
          <w:sz w:val="28"/>
          <w:szCs w:val="28"/>
        </w:rPr>
        <w:t xml:space="preserve">ципального задания, указанного в подпункте </w:t>
      </w:r>
      <w:r w:rsidR="0058637A" w:rsidRPr="0058637A">
        <w:rPr>
          <w:sz w:val="28"/>
          <w:szCs w:val="28"/>
        </w:rPr>
        <w:t>7.5</w:t>
      </w:r>
      <w:r w:rsidR="000852C8" w:rsidRPr="0058637A">
        <w:rPr>
          <w:sz w:val="28"/>
          <w:szCs w:val="28"/>
        </w:rPr>
        <w:t>.2. настоящего</w:t>
      </w:r>
      <w:r w:rsidR="000852C8">
        <w:rPr>
          <w:sz w:val="28"/>
          <w:szCs w:val="28"/>
        </w:rPr>
        <w:t xml:space="preserve"> пункта</w:t>
      </w:r>
      <w:r w:rsidR="004F7636">
        <w:rPr>
          <w:sz w:val="28"/>
          <w:szCs w:val="28"/>
        </w:rPr>
        <w:t>, на с</w:t>
      </w:r>
      <w:r w:rsidR="004F7636">
        <w:rPr>
          <w:sz w:val="28"/>
          <w:szCs w:val="28"/>
        </w:rPr>
        <w:t>о</w:t>
      </w:r>
      <w:r w:rsidR="004F7636">
        <w:rPr>
          <w:sz w:val="28"/>
          <w:szCs w:val="28"/>
        </w:rPr>
        <w:t>держание соответствующего недвижимого имущества и особо ценного движ</w:t>
      </w:r>
      <w:r w:rsidR="004F7636">
        <w:rPr>
          <w:sz w:val="28"/>
          <w:szCs w:val="28"/>
        </w:rPr>
        <w:t>и</w:t>
      </w:r>
      <w:r w:rsidR="004F7636">
        <w:rPr>
          <w:sz w:val="28"/>
          <w:szCs w:val="28"/>
        </w:rPr>
        <w:t>мого имущества, уплату налогов.</w:t>
      </w:r>
    </w:p>
    <w:p w:rsidR="00A35332" w:rsidRDefault="00A403D4" w:rsidP="00ED7913">
      <w:pPr>
        <w:tabs>
          <w:tab w:val="left" w:pos="2475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7.5</w:t>
      </w:r>
      <w:r w:rsidR="004F7636">
        <w:rPr>
          <w:sz w:val="28"/>
          <w:szCs w:val="28"/>
        </w:rPr>
        <w:t>.5. </w:t>
      </w:r>
      <w:r w:rsidR="004F7636" w:rsidRPr="0058637A">
        <w:rPr>
          <w:sz w:val="28"/>
          <w:szCs w:val="28"/>
        </w:rPr>
        <w:t>Осуществление контроля исполнения Школой муниципального з</w:t>
      </w:r>
      <w:r w:rsidR="004F7636" w:rsidRPr="0058637A">
        <w:rPr>
          <w:sz w:val="28"/>
          <w:szCs w:val="28"/>
        </w:rPr>
        <w:t>а</w:t>
      </w:r>
      <w:r w:rsidR="004F7636" w:rsidRPr="0058637A">
        <w:rPr>
          <w:sz w:val="28"/>
          <w:szCs w:val="28"/>
        </w:rPr>
        <w:t xml:space="preserve">дания, указанного в подпункте </w:t>
      </w:r>
      <w:r w:rsidR="0058637A" w:rsidRPr="0058637A">
        <w:rPr>
          <w:sz w:val="28"/>
          <w:szCs w:val="28"/>
        </w:rPr>
        <w:t>7.5</w:t>
      </w:r>
      <w:r w:rsidR="004F7636" w:rsidRPr="0058637A">
        <w:rPr>
          <w:sz w:val="28"/>
          <w:szCs w:val="28"/>
        </w:rPr>
        <w:t xml:space="preserve">.2. </w:t>
      </w:r>
      <w:r w:rsidR="004F7636">
        <w:rPr>
          <w:sz w:val="28"/>
          <w:szCs w:val="28"/>
        </w:rPr>
        <w:t xml:space="preserve">настоящего пункта, </w:t>
      </w:r>
      <w:r w:rsidR="00030B98">
        <w:rPr>
          <w:sz w:val="28"/>
          <w:szCs w:val="28"/>
        </w:rPr>
        <w:t>сбор отчетности Шк</w:t>
      </w:r>
      <w:r w:rsidR="00030B98">
        <w:rPr>
          <w:sz w:val="28"/>
          <w:szCs w:val="28"/>
        </w:rPr>
        <w:t>о</w:t>
      </w:r>
      <w:r w:rsidR="00030B98">
        <w:rPr>
          <w:sz w:val="28"/>
          <w:szCs w:val="28"/>
        </w:rPr>
        <w:t>лы.</w:t>
      </w:r>
    </w:p>
    <w:p w:rsidR="000E170C" w:rsidRPr="000E170C" w:rsidRDefault="00ED7913" w:rsidP="000E170C">
      <w:pPr>
        <w:tabs>
          <w:tab w:val="left" w:pos="2475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7.5.6</w:t>
      </w:r>
      <w:r w:rsidR="00813B0E">
        <w:rPr>
          <w:sz w:val="28"/>
          <w:szCs w:val="28"/>
        </w:rPr>
        <w:t xml:space="preserve">. </w:t>
      </w:r>
      <w:r w:rsidR="000E170C" w:rsidRPr="000E170C">
        <w:rPr>
          <w:sz w:val="28"/>
          <w:szCs w:val="28"/>
        </w:rPr>
        <w:t>Назначение (утверждение) директора Школы и прекращение его полномочий в соответствии с законодательством Российской Федерации, з</w:t>
      </w:r>
      <w:r w:rsidR="000E170C" w:rsidRPr="000E170C">
        <w:rPr>
          <w:sz w:val="28"/>
          <w:szCs w:val="28"/>
        </w:rPr>
        <w:t>а</w:t>
      </w:r>
      <w:r w:rsidR="000E170C" w:rsidRPr="000E170C">
        <w:rPr>
          <w:sz w:val="28"/>
          <w:szCs w:val="28"/>
        </w:rPr>
        <w:t>ключение и прекращение трудового договора с директором Шк</w:t>
      </w:r>
      <w:r w:rsidR="000E170C" w:rsidRPr="000E170C">
        <w:rPr>
          <w:sz w:val="28"/>
          <w:szCs w:val="28"/>
        </w:rPr>
        <w:t>о</w:t>
      </w:r>
      <w:r w:rsidR="000E170C" w:rsidRPr="000E170C">
        <w:rPr>
          <w:sz w:val="28"/>
          <w:szCs w:val="28"/>
        </w:rPr>
        <w:t>лы.</w:t>
      </w:r>
    </w:p>
    <w:p w:rsidR="000E170C" w:rsidRDefault="00ED7913" w:rsidP="000E170C">
      <w:pPr>
        <w:tabs>
          <w:tab w:val="left" w:pos="2475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7.5.7</w:t>
      </w:r>
      <w:r w:rsidR="00813B0E">
        <w:rPr>
          <w:sz w:val="28"/>
          <w:szCs w:val="28"/>
        </w:rPr>
        <w:t xml:space="preserve">. </w:t>
      </w:r>
      <w:r w:rsidR="000E170C" w:rsidRPr="000E170C">
        <w:rPr>
          <w:sz w:val="28"/>
          <w:szCs w:val="28"/>
        </w:rPr>
        <w:t>Согласование штатной численности Школы, задействованной в о</w:t>
      </w:r>
      <w:r w:rsidR="000E170C" w:rsidRPr="000E170C">
        <w:rPr>
          <w:sz w:val="28"/>
          <w:szCs w:val="28"/>
        </w:rPr>
        <w:t>р</w:t>
      </w:r>
      <w:r w:rsidR="000E170C" w:rsidRPr="000E170C">
        <w:rPr>
          <w:sz w:val="28"/>
          <w:szCs w:val="28"/>
        </w:rPr>
        <w:t>ганизации и выполнении муниц</w:t>
      </w:r>
      <w:r w:rsidR="000E170C" w:rsidRPr="000E170C">
        <w:rPr>
          <w:sz w:val="28"/>
          <w:szCs w:val="28"/>
        </w:rPr>
        <w:t>и</w:t>
      </w:r>
      <w:r w:rsidR="000E170C" w:rsidRPr="000E170C">
        <w:rPr>
          <w:sz w:val="28"/>
          <w:szCs w:val="28"/>
        </w:rPr>
        <w:t>пального задания.</w:t>
      </w:r>
    </w:p>
    <w:p w:rsidR="008F6276" w:rsidRPr="00A660ED" w:rsidRDefault="00ED7913" w:rsidP="000E170C">
      <w:pPr>
        <w:tabs>
          <w:tab w:val="left" w:pos="2475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7.5.8</w:t>
      </w:r>
      <w:r w:rsidR="008F6276">
        <w:rPr>
          <w:sz w:val="28"/>
          <w:szCs w:val="28"/>
        </w:rPr>
        <w:t>. </w:t>
      </w:r>
      <w:r w:rsidR="008F6276" w:rsidRPr="00A209C5">
        <w:rPr>
          <w:sz w:val="28"/>
          <w:szCs w:val="28"/>
        </w:rPr>
        <w:t>Согласование годового календарного уче</w:t>
      </w:r>
      <w:r w:rsidR="008F6276" w:rsidRPr="00A209C5">
        <w:rPr>
          <w:sz w:val="28"/>
          <w:szCs w:val="28"/>
        </w:rPr>
        <w:t>б</w:t>
      </w:r>
      <w:r w:rsidR="008F6276" w:rsidRPr="00A209C5">
        <w:rPr>
          <w:sz w:val="28"/>
          <w:szCs w:val="28"/>
        </w:rPr>
        <w:t>ного графика</w:t>
      </w:r>
      <w:r w:rsidR="00A660ED">
        <w:rPr>
          <w:sz w:val="28"/>
          <w:szCs w:val="28"/>
        </w:rPr>
        <w:t xml:space="preserve"> </w:t>
      </w:r>
      <w:r w:rsidR="008F6276" w:rsidRPr="00A660ED">
        <w:rPr>
          <w:sz w:val="28"/>
          <w:szCs w:val="28"/>
        </w:rPr>
        <w:t>Школы.</w:t>
      </w:r>
    </w:p>
    <w:p w:rsidR="000E170C" w:rsidRPr="000E170C" w:rsidRDefault="001C34DE" w:rsidP="000E170C">
      <w:pPr>
        <w:tabs>
          <w:tab w:val="left" w:pos="2475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7.5.9</w:t>
      </w:r>
      <w:r w:rsidR="00813B0E">
        <w:rPr>
          <w:sz w:val="28"/>
          <w:szCs w:val="28"/>
        </w:rPr>
        <w:t xml:space="preserve">. </w:t>
      </w:r>
      <w:r w:rsidR="000E170C" w:rsidRPr="000E170C">
        <w:rPr>
          <w:sz w:val="28"/>
          <w:szCs w:val="28"/>
        </w:rPr>
        <w:t>Предварительное согласование крупных сделок Школы.</w:t>
      </w:r>
    </w:p>
    <w:p w:rsidR="000E170C" w:rsidRPr="000E170C" w:rsidRDefault="001C34DE" w:rsidP="000E170C">
      <w:pPr>
        <w:tabs>
          <w:tab w:val="left" w:pos="2475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7.5.10</w:t>
      </w:r>
      <w:r w:rsidR="00030B98">
        <w:rPr>
          <w:sz w:val="28"/>
          <w:szCs w:val="28"/>
        </w:rPr>
        <w:t>. </w:t>
      </w:r>
      <w:r w:rsidR="000E170C" w:rsidRPr="000E170C">
        <w:rPr>
          <w:sz w:val="28"/>
          <w:szCs w:val="28"/>
        </w:rPr>
        <w:t>Согласование сделок с участием Школы, в совершении которых имеется заинт</w:t>
      </w:r>
      <w:r w:rsidR="000E170C" w:rsidRPr="000E170C">
        <w:rPr>
          <w:sz w:val="28"/>
          <w:szCs w:val="28"/>
        </w:rPr>
        <w:t>е</w:t>
      </w:r>
      <w:r w:rsidR="000E170C" w:rsidRPr="000E170C">
        <w:rPr>
          <w:sz w:val="28"/>
          <w:szCs w:val="28"/>
        </w:rPr>
        <w:t>ресованность.</w:t>
      </w:r>
    </w:p>
    <w:p w:rsidR="00030B98" w:rsidRPr="000E170C" w:rsidRDefault="001C34DE" w:rsidP="00030B98">
      <w:pPr>
        <w:tabs>
          <w:tab w:val="left" w:pos="2475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7.5.11</w:t>
      </w:r>
      <w:r w:rsidR="00030B98">
        <w:rPr>
          <w:sz w:val="28"/>
          <w:szCs w:val="28"/>
        </w:rPr>
        <w:t>. </w:t>
      </w:r>
      <w:r w:rsidR="000E170C" w:rsidRPr="000E170C">
        <w:rPr>
          <w:sz w:val="28"/>
          <w:szCs w:val="28"/>
        </w:rPr>
        <w:t>Определение предельно допустимого значения просроченной кр</w:t>
      </w:r>
      <w:r w:rsidR="000E170C" w:rsidRPr="000E170C">
        <w:rPr>
          <w:sz w:val="28"/>
          <w:szCs w:val="28"/>
        </w:rPr>
        <w:t>е</w:t>
      </w:r>
      <w:r w:rsidR="000E170C" w:rsidRPr="000E170C">
        <w:rPr>
          <w:sz w:val="28"/>
          <w:szCs w:val="28"/>
        </w:rPr>
        <w:t>диторской задолженности Школы, превышение которого влечет расторжение трудового договора с директором Школы по инициативе работодателя в соо</w:t>
      </w:r>
      <w:r w:rsidR="000E170C" w:rsidRPr="000E170C">
        <w:rPr>
          <w:sz w:val="28"/>
          <w:szCs w:val="28"/>
        </w:rPr>
        <w:t>т</w:t>
      </w:r>
      <w:r w:rsidR="000E170C" w:rsidRPr="000E170C">
        <w:rPr>
          <w:sz w:val="28"/>
          <w:szCs w:val="28"/>
        </w:rPr>
        <w:t>ветствии с Трудовым кодексом Российской Федерации.</w:t>
      </w:r>
    </w:p>
    <w:p w:rsidR="000E170C" w:rsidRDefault="001C34DE" w:rsidP="000E17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7.5.12</w:t>
      </w:r>
      <w:r w:rsidR="00030B98">
        <w:rPr>
          <w:sz w:val="28"/>
          <w:szCs w:val="28"/>
        </w:rPr>
        <w:t>. </w:t>
      </w:r>
      <w:r w:rsidR="000E170C" w:rsidRPr="006F5561">
        <w:rPr>
          <w:sz w:val="28"/>
          <w:szCs w:val="28"/>
        </w:rPr>
        <w:t>Утверждение о</w:t>
      </w:r>
      <w:r w:rsidR="000E170C" w:rsidRPr="000E170C">
        <w:rPr>
          <w:sz w:val="28"/>
          <w:szCs w:val="28"/>
        </w:rPr>
        <w:t>тчета о результатах деятельности Школы и об и</w:t>
      </w:r>
      <w:r w:rsidR="000E170C" w:rsidRPr="000E170C">
        <w:rPr>
          <w:sz w:val="28"/>
          <w:szCs w:val="28"/>
        </w:rPr>
        <w:t>с</w:t>
      </w:r>
      <w:r w:rsidR="000E170C" w:rsidRPr="000E170C">
        <w:rPr>
          <w:sz w:val="28"/>
          <w:szCs w:val="28"/>
        </w:rPr>
        <w:t>пользовании з</w:t>
      </w:r>
      <w:r w:rsidR="000E170C" w:rsidRPr="000E170C">
        <w:rPr>
          <w:sz w:val="28"/>
          <w:szCs w:val="28"/>
        </w:rPr>
        <w:t>а</w:t>
      </w:r>
      <w:r w:rsidR="000E170C" w:rsidRPr="000E170C">
        <w:rPr>
          <w:sz w:val="28"/>
          <w:szCs w:val="28"/>
        </w:rPr>
        <w:t>крепленного за Школой имущества.</w:t>
      </w:r>
    </w:p>
    <w:p w:rsidR="000E170C" w:rsidRPr="000E170C" w:rsidRDefault="001C34DE" w:rsidP="000E170C">
      <w:pPr>
        <w:tabs>
          <w:tab w:val="left" w:pos="2475"/>
        </w:tabs>
        <w:ind w:firstLine="72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7.5.1</w:t>
      </w:r>
      <w:r w:rsidR="00B51F1B">
        <w:rPr>
          <w:sz w:val="28"/>
          <w:szCs w:val="28"/>
        </w:rPr>
        <w:t>3</w:t>
      </w:r>
      <w:r w:rsidR="00813B0E">
        <w:rPr>
          <w:sz w:val="28"/>
          <w:szCs w:val="28"/>
        </w:rPr>
        <w:t xml:space="preserve">. </w:t>
      </w:r>
      <w:r w:rsidR="000E170C" w:rsidRPr="000E170C">
        <w:rPr>
          <w:sz w:val="28"/>
          <w:szCs w:val="28"/>
        </w:rPr>
        <w:t>Утверждение плана финансово-хозяйственной деятельности.</w:t>
      </w:r>
    </w:p>
    <w:p w:rsidR="000E170C" w:rsidRPr="000E170C" w:rsidRDefault="00A403D4" w:rsidP="000E17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7.5</w:t>
      </w:r>
      <w:r w:rsidR="0048647E">
        <w:rPr>
          <w:sz w:val="28"/>
          <w:szCs w:val="28"/>
        </w:rPr>
        <w:t>.1</w:t>
      </w:r>
      <w:r w:rsidR="00B51F1B">
        <w:rPr>
          <w:sz w:val="28"/>
          <w:szCs w:val="28"/>
        </w:rPr>
        <w:t>4</w:t>
      </w:r>
      <w:r>
        <w:rPr>
          <w:sz w:val="28"/>
          <w:szCs w:val="28"/>
        </w:rPr>
        <w:t>. </w:t>
      </w:r>
      <w:r w:rsidR="000E170C" w:rsidRPr="000E170C">
        <w:rPr>
          <w:sz w:val="28"/>
          <w:szCs w:val="28"/>
        </w:rPr>
        <w:t>Оказание содействия Школе в решении вопросов содержания и развития материально-технической базы; эксплуатации зданий, сооружений, штатного оборудования Школы; оказания услуг по техническому обслужив</w:t>
      </w:r>
      <w:r w:rsidR="000E170C" w:rsidRPr="000E170C">
        <w:rPr>
          <w:sz w:val="28"/>
          <w:szCs w:val="28"/>
        </w:rPr>
        <w:t>а</w:t>
      </w:r>
      <w:r w:rsidR="000E170C" w:rsidRPr="000E170C">
        <w:rPr>
          <w:sz w:val="28"/>
          <w:szCs w:val="28"/>
        </w:rPr>
        <w:t>нию, ремонту, наладке, экс</w:t>
      </w:r>
      <w:r w:rsidR="00EA411A">
        <w:rPr>
          <w:sz w:val="28"/>
          <w:szCs w:val="28"/>
        </w:rPr>
        <w:t xml:space="preserve">плуатации элементов охранной и </w:t>
      </w:r>
      <w:r w:rsidR="000E170C" w:rsidRPr="000E170C">
        <w:rPr>
          <w:sz w:val="28"/>
          <w:szCs w:val="28"/>
        </w:rPr>
        <w:t>пожарной сигнал</w:t>
      </w:r>
      <w:r w:rsidR="000E170C" w:rsidRPr="000E170C">
        <w:rPr>
          <w:sz w:val="28"/>
          <w:szCs w:val="28"/>
        </w:rPr>
        <w:t>и</w:t>
      </w:r>
      <w:r w:rsidR="000E170C" w:rsidRPr="000E170C">
        <w:rPr>
          <w:sz w:val="28"/>
          <w:szCs w:val="28"/>
        </w:rPr>
        <w:t>зации, противопожарным мероприятиям; проведения текущего ремонта комм</w:t>
      </w:r>
      <w:r w:rsidR="000E170C" w:rsidRPr="000E170C">
        <w:rPr>
          <w:sz w:val="28"/>
          <w:szCs w:val="28"/>
        </w:rPr>
        <w:t>у</w:t>
      </w:r>
      <w:r w:rsidR="000E170C" w:rsidRPr="000E170C">
        <w:rPr>
          <w:sz w:val="28"/>
          <w:szCs w:val="28"/>
        </w:rPr>
        <w:t>никаций: водоснабжения, кан</w:t>
      </w:r>
      <w:r w:rsidR="000E170C" w:rsidRPr="000E170C">
        <w:rPr>
          <w:sz w:val="28"/>
          <w:szCs w:val="28"/>
        </w:rPr>
        <w:t>а</w:t>
      </w:r>
      <w:r w:rsidR="000E170C" w:rsidRPr="000E170C">
        <w:rPr>
          <w:sz w:val="28"/>
          <w:szCs w:val="28"/>
        </w:rPr>
        <w:t>лизации, теплоснабжения, электроосветительных с</w:t>
      </w:r>
      <w:r w:rsidR="000E170C" w:rsidRPr="000E170C">
        <w:rPr>
          <w:sz w:val="28"/>
          <w:szCs w:val="28"/>
        </w:rPr>
        <w:t>и</w:t>
      </w:r>
      <w:r w:rsidR="000E170C" w:rsidRPr="000E170C">
        <w:rPr>
          <w:sz w:val="28"/>
          <w:szCs w:val="28"/>
        </w:rPr>
        <w:t>стем.</w:t>
      </w:r>
    </w:p>
    <w:p w:rsidR="000E170C" w:rsidRPr="000E170C" w:rsidRDefault="001C34DE" w:rsidP="000030B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7.5.1</w:t>
      </w:r>
      <w:r w:rsidR="00B51F1B">
        <w:rPr>
          <w:sz w:val="28"/>
          <w:szCs w:val="28"/>
        </w:rPr>
        <w:t>5</w:t>
      </w:r>
      <w:r w:rsidR="00813B0E" w:rsidRPr="008F6276">
        <w:rPr>
          <w:sz w:val="28"/>
          <w:szCs w:val="28"/>
        </w:rPr>
        <w:t>.</w:t>
      </w:r>
      <w:r w:rsidR="006F5561">
        <w:rPr>
          <w:sz w:val="28"/>
          <w:szCs w:val="28"/>
        </w:rPr>
        <w:t> </w:t>
      </w:r>
      <w:r w:rsidR="000E170C" w:rsidRPr="000E170C">
        <w:rPr>
          <w:sz w:val="28"/>
          <w:szCs w:val="28"/>
        </w:rPr>
        <w:t>Принятие мер по предотвращению аварийных ситуаций в Школе, сохранению жизни и здоровья работников Школы при возникновении таких с</w:t>
      </w:r>
      <w:r w:rsidR="000E170C" w:rsidRPr="000E170C">
        <w:rPr>
          <w:sz w:val="28"/>
          <w:szCs w:val="28"/>
        </w:rPr>
        <w:t>и</w:t>
      </w:r>
      <w:r w:rsidR="000E170C" w:rsidRPr="000E170C">
        <w:rPr>
          <w:sz w:val="28"/>
          <w:szCs w:val="28"/>
        </w:rPr>
        <w:t>туаций, в том числе по ок</w:t>
      </w:r>
      <w:r w:rsidR="000E170C" w:rsidRPr="000E170C">
        <w:rPr>
          <w:sz w:val="28"/>
          <w:szCs w:val="28"/>
        </w:rPr>
        <w:t>а</w:t>
      </w:r>
      <w:r w:rsidR="000E170C" w:rsidRPr="000E170C">
        <w:rPr>
          <w:sz w:val="28"/>
          <w:szCs w:val="28"/>
        </w:rPr>
        <w:t xml:space="preserve">занию пострадавшим первой помощи.  </w:t>
      </w:r>
    </w:p>
    <w:p w:rsidR="000E170C" w:rsidRPr="000E170C" w:rsidRDefault="001C34DE" w:rsidP="000E170C">
      <w:pPr>
        <w:tabs>
          <w:tab w:val="left" w:pos="2475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7.5.1</w:t>
      </w:r>
      <w:r w:rsidR="00B51F1B">
        <w:rPr>
          <w:sz w:val="28"/>
          <w:szCs w:val="28"/>
        </w:rPr>
        <w:t>6</w:t>
      </w:r>
      <w:r w:rsidR="00813B0E">
        <w:rPr>
          <w:sz w:val="28"/>
          <w:szCs w:val="28"/>
        </w:rPr>
        <w:t xml:space="preserve">. </w:t>
      </w:r>
      <w:r w:rsidR="000E170C" w:rsidRPr="000E170C">
        <w:rPr>
          <w:sz w:val="28"/>
          <w:szCs w:val="28"/>
        </w:rPr>
        <w:t>Осуществление контроля за деятельностью Школы в соответствии с законод</w:t>
      </w:r>
      <w:r w:rsidR="000E170C" w:rsidRPr="000E170C">
        <w:rPr>
          <w:sz w:val="28"/>
          <w:szCs w:val="28"/>
        </w:rPr>
        <w:t>а</w:t>
      </w:r>
      <w:r w:rsidR="000E170C" w:rsidRPr="000E170C">
        <w:rPr>
          <w:sz w:val="28"/>
          <w:szCs w:val="28"/>
        </w:rPr>
        <w:t xml:space="preserve">тельством Российской Федерации.    </w:t>
      </w:r>
    </w:p>
    <w:p w:rsidR="000E170C" w:rsidRPr="000E170C" w:rsidRDefault="001C34DE" w:rsidP="000E170C">
      <w:pPr>
        <w:tabs>
          <w:tab w:val="left" w:pos="7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7.5.1</w:t>
      </w:r>
      <w:r w:rsidR="00B51F1B">
        <w:rPr>
          <w:sz w:val="28"/>
          <w:szCs w:val="28"/>
        </w:rPr>
        <w:t>7</w:t>
      </w:r>
      <w:r w:rsidR="00E319CC">
        <w:rPr>
          <w:sz w:val="28"/>
          <w:szCs w:val="28"/>
        </w:rPr>
        <w:t>. </w:t>
      </w:r>
      <w:r w:rsidR="000E170C" w:rsidRPr="000E170C">
        <w:rPr>
          <w:sz w:val="28"/>
          <w:szCs w:val="28"/>
        </w:rPr>
        <w:t xml:space="preserve">Осуществление иных полномочий, </w:t>
      </w:r>
      <w:r w:rsidR="00E319CC">
        <w:rPr>
          <w:sz w:val="28"/>
          <w:szCs w:val="28"/>
        </w:rPr>
        <w:t>определенных</w:t>
      </w:r>
      <w:r w:rsidR="000E170C" w:rsidRPr="000E170C">
        <w:rPr>
          <w:sz w:val="28"/>
          <w:szCs w:val="28"/>
        </w:rPr>
        <w:t xml:space="preserve"> законодательс</w:t>
      </w:r>
      <w:r w:rsidR="000E170C" w:rsidRPr="000E170C">
        <w:rPr>
          <w:sz w:val="28"/>
          <w:szCs w:val="28"/>
        </w:rPr>
        <w:t>т</w:t>
      </w:r>
      <w:r w:rsidR="000E170C" w:rsidRPr="000E170C">
        <w:rPr>
          <w:sz w:val="28"/>
          <w:szCs w:val="28"/>
        </w:rPr>
        <w:t xml:space="preserve">вом Российской Федерации и настоящим уставом. </w:t>
      </w:r>
    </w:p>
    <w:p w:rsidR="00E51D2F" w:rsidRDefault="00A403D4" w:rsidP="00BA2A25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7.6</w:t>
      </w:r>
      <w:r w:rsidR="0077653A">
        <w:rPr>
          <w:bCs/>
          <w:sz w:val="28"/>
          <w:szCs w:val="28"/>
        </w:rPr>
        <w:t>. </w:t>
      </w:r>
      <w:r w:rsidR="000E170C" w:rsidRPr="000E170C">
        <w:rPr>
          <w:sz w:val="28"/>
          <w:szCs w:val="28"/>
        </w:rPr>
        <w:t xml:space="preserve">Управление Школой </w:t>
      </w:r>
      <w:r w:rsidR="00DC5495" w:rsidRPr="00DC5495">
        <w:rPr>
          <w:sz w:val="28"/>
          <w:szCs w:val="28"/>
        </w:rPr>
        <w:t>осуществляется на осн</w:t>
      </w:r>
      <w:r w:rsidR="00DC5495" w:rsidRPr="00DC5495">
        <w:rPr>
          <w:sz w:val="28"/>
          <w:szCs w:val="28"/>
        </w:rPr>
        <w:t>о</w:t>
      </w:r>
      <w:r w:rsidR="00DC5495" w:rsidRPr="00DC5495">
        <w:rPr>
          <w:sz w:val="28"/>
          <w:szCs w:val="28"/>
        </w:rPr>
        <w:t xml:space="preserve">ве сочетания принципов </w:t>
      </w:r>
    </w:p>
    <w:p w:rsidR="00566B54" w:rsidRDefault="00DC5495" w:rsidP="00E51D2F">
      <w:pPr>
        <w:jc w:val="both"/>
        <w:rPr>
          <w:sz w:val="28"/>
          <w:szCs w:val="28"/>
        </w:rPr>
      </w:pPr>
      <w:r w:rsidRPr="00DC5495">
        <w:rPr>
          <w:sz w:val="28"/>
          <w:szCs w:val="28"/>
        </w:rPr>
        <w:t>единоначалия и коллегиальности.</w:t>
      </w:r>
    </w:p>
    <w:p w:rsidR="0017787C" w:rsidRPr="000C7191" w:rsidRDefault="00A403D4" w:rsidP="00947233">
      <w:pPr>
        <w:ind w:firstLine="708"/>
        <w:jc w:val="both"/>
        <w:rPr>
          <w:sz w:val="28"/>
          <w:szCs w:val="28"/>
        </w:rPr>
      </w:pPr>
      <w:bookmarkStart w:id="22" w:name="ДИРЕКТОР"/>
      <w:bookmarkEnd w:id="22"/>
      <w:r>
        <w:rPr>
          <w:bCs/>
          <w:sz w:val="28"/>
          <w:szCs w:val="28"/>
        </w:rPr>
        <w:t>7.7</w:t>
      </w:r>
      <w:r w:rsidR="0077653A">
        <w:rPr>
          <w:bCs/>
          <w:sz w:val="28"/>
          <w:szCs w:val="28"/>
        </w:rPr>
        <w:t>. </w:t>
      </w:r>
      <w:r w:rsidR="00566B54" w:rsidRPr="00566B54">
        <w:rPr>
          <w:sz w:val="28"/>
          <w:szCs w:val="28"/>
        </w:rPr>
        <w:t xml:space="preserve">Единоличным исполнительным органом </w:t>
      </w:r>
      <w:r w:rsidR="00E52E87">
        <w:rPr>
          <w:sz w:val="28"/>
          <w:szCs w:val="28"/>
        </w:rPr>
        <w:t>Школы является дирек</w:t>
      </w:r>
      <w:r w:rsidR="00387626">
        <w:rPr>
          <w:sz w:val="28"/>
          <w:szCs w:val="28"/>
        </w:rPr>
        <w:t xml:space="preserve">тор </w:t>
      </w:r>
      <w:r w:rsidR="006739F6" w:rsidRPr="000C7191">
        <w:rPr>
          <w:sz w:val="28"/>
          <w:szCs w:val="28"/>
        </w:rPr>
        <w:t>Школы </w:t>
      </w:r>
      <w:r w:rsidR="00E52E87" w:rsidRPr="000C7191">
        <w:rPr>
          <w:sz w:val="28"/>
          <w:szCs w:val="28"/>
        </w:rPr>
        <w:t>–</w:t>
      </w:r>
      <w:r w:rsidR="006739F6" w:rsidRPr="000C7191">
        <w:rPr>
          <w:sz w:val="28"/>
          <w:szCs w:val="28"/>
        </w:rPr>
        <w:t> </w:t>
      </w:r>
      <w:r w:rsidR="00566B54" w:rsidRPr="000C7191">
        <w:rPr>
          <w:sz w:val="28"/>
          <w:szCs w:val="28"/>
        </w:rPr>
        <w:t xml:space="preserve">физическое </w:t>
      </w:r>
      <w:r w:rsidR="00E52E87" w:rsidRPr="000C7191">
        <w:rPr>
          <w:sz w:val="28"/>
          <w:szCs w:val="28"/>
        </w:rPr>
        <w:t xml:space="preserve">лицо, </w:t>
      </w:r>
      <w:r w:rsidR="0017787C" w:rsidRPr="000C7191">
        <w:rPr>
          <w:sz w:val="28"/>
          <w:szCs w:val="28"/>
        </w:rPr>
        <w:t>осуществляющее текущее руководство деятельн</w:t>
      </w:r>
      <w:r w:rsidR="00947233">
        <w:rPr>
          <w:sz w:val="28"/>
          <w:szCs w:val="28"/>
        </w:rPr>
        <w:t>о</w:t>
      </w:r>
      <w:r w:rsidR="0017787C" w:rsidRPr="000C7191">
        <w:rPr>
          <w:sz w:val="28"/>
          <w:szCs w:val="28"/>
        </w:rPr>
        <w:t>стью Школы.</w:t>
      </w:r>
    </w:p>
    <w:p w:rsidR="0017787C" w:rsidRPr="00A34D1F" w:rsidRDefault="00A403D4" w:rsidP="00A34D1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7.8</w:t>
      </w:r>
      <w:r w:rsidR="0017787C" w:rsidRPr="000C7191">
        <w:rPr>
          <w:rFonts w:ascii="Times New Roman" w:hAnsi="Times New Roman" w:cs="Times New Roman"/>
          <w:sz w:val="28"/>
          <w:szCs w:val="28"/>
        </w:rPr>
        <w:t>.</w:t>
      </w:r>
      <w:r w:rsidR="000C7191">
        <w:rPr>
          <w:rFonts w:ascii="Times New Roman" w:hAnsi="Times New Roman" w:cs="Times New Roman"/>
          <w:sz w:val="28"/>
          <w:szCs w:val="28"/>
        </w:rPr>
        <w:t> </w:t>
      </w:r>
      <w:r w:rsidR="0017787C" w:rsidRPr="000C7191">
        <w:rPr>
          <w:rFonts w:ascii="Times New Roman" w:hAnsi="Times New Roman" w:cs="Times New Roman"/>
          <w:sz w:val="28"/>
          <w:szCs w:val="28"/>
        </w:rPr>
        <w:t>Директор Школы</w:t>
      </w:r>
      <w:r w:rsidR="000C7191" w:rsidRPr="000C7191">
        <w:rPr>
          <w:rFonts w:ascii="Times New Roman" w:hAnsi="Times New Roman" w:cs="Times New Roman"/>
          <w:sz w:val="28"/>
          <w:szCs w:val="28"/>
        </w:rPr>
        <w:t xml:space="preserve"> самостоятельно осуществляет руководство де</w:t>
      </w:r>
      <w:r w:rsidR="000C7191" w:rsidRPr="000C7191">
        <w:rPr>
          <w:rFonts w:ascii="Times New Roman" w:hAnsi="Times New Roman" w:cs="Times New Roman"/>
          <w:sz w:val="28"/>
          <w:szCs w:val="28"/>
        </w:rPr>
        <w:t>я</w:t>
      </w:r>
      <w:r w:rsidR="000C7191" w:rsidRPr="000C7191">
        <w:rPr>
          <w:rFonts w:ascii="Times New Roman" w:hAnsi="Times New Roman" w:cs="Times New Roman"/>
          <w:sz w:val="28"/>
          <w:szCs w:val="28"/>
        </w:rPr>
        <w:t>тельностью</w:t>
      </w:r>
      <w:r w:rsidR="000C7191">
        <w:rPr>
          <w:rFonts w:ascii="Times New Roman" w:hAnsi="Times New Roman" w:cs="Times New Roman"/>
          <w:sz w:val="28"/>
          <w:szCs w:val="28"/>
        </w:rPr>
        <w:t xml:space="preserve"> Школы в соответствии с законодательством Российской </w:t>
      </w:r>
      <w:r w:rsidR="000C7191" w:rsidRPr="000C7191">
        <w:rPr>
          <w:rFonts w:ascii="Times New Roman" w:hAnsi="Times New Roman" w:cs="Times New Roman"/>
          <w:sz w:val="28"/>
          <w:szCs w:val="28"/>
        </w:rPr>
        <w:t>Федер</w:t>
      </w:r>
      <w:r w:rsidR="000C7191" w:rsidRPr="000C7191">
        <w:rPr>
          <w:rFonts w:ascii="Times New Roman" w:hAnsi="Times New Roman" w:cs="Times New Roman"/>
          <w:sz w:val="28"/>
          <w:szCs w:val="28"/>
        </w:rPr>
        <w:t>а</w:t>
      </w:r>
      <w:r w:rsidR="000C7191" w:rsidRPr="000C7191">
        <w:rPr>
          <w:rFonts w:ascii="Times New Roman" w:hAnsi="Times New Roman" w:cs="Times New Roman"/>
          <w:sz w:val="28"/>
          <w:szCs w:val="28"/>
        </w:rPr>
        <w:t>ции,</w:t>
      </w:r>
      <w:r w:rsidR="000C7191">
        <w:rPr>
          <w:rFonts w:ascii="Times New Roman" w:hAnsi="Times New Roman" w:cs="Times New Roman"/>
          <w:sz w:val="28"/>
          <w:szCs w:val="28"/>
        </w:rPr>
        <w:t xml:space="preserve"> законодательством </w:t>
      </w:r>
      <w:r w:rsidR="000C7191" w:rsidRPr="000C7191">
        <w:rPr>
          <w:rFonts w:ascii="Times New Roman" w:hAnsi="Times New Roman" w:cs="Times New Roman"/>
          <w:sz w:val="28"/>
          <w:szCs w:val="28"/>
        </w:rPr>
        <w:t>Челябинской области, нормативными правовыми акт</w:t>
      </w:r>
      <w:r w:rsidR="000C7191" w:rsidRPr="000C7191">
        <w:rPr>
          <w:rFonts w:ascii="Times New Roman" w:hAnsi="Times New Roman" w:cs="Times New Roman"/>
          <w:sz w:val="28"/>
          <w:szCs w:val="28"/>
        </w:rPr>
        <w:t>а</w:t>
      </w:r>
      <w:r w:rsidR="000C7191" w:rsidRPr="000C7191">
        <w:rPr>
          <w:rFonts w:ascii="Times New Roman" w:hAnsi="Times New Roman" w:cs="Times New Roman"/>
          <w:sz w:val="28"/>
          <w:szCs w:val="28"/>
        </w:rPr>
        <w:t>ми органов местного самоуправления Красноармейского муниципального ра</w:t>
      </w:r>
      <w:r w:rsidR="000C7191" w:rsidRPr="000C7191">
        <w:rPr>
          <w:rFonts w:ascii="Times New Roman" w:hAnsi="Times New Roman" w:cs="Times New Roman"/>
          <w:sz w:val="28"/>
          <w:szCs w:val="28"/>
        </w:rPr>
        <w:t>й</w:t>
      </w:r>
      <w:r w:rsidR="000C7191" w:rsidRPr="000C7191">
        <w:rPr>
          <w:rFonts w:ascii="Times New Roman" w:hAnsi="Times New Roman" w:cs="Times New Roman"/>
          <w:sz w:val="28"/>
          <w:szCs w:val="28"/>
        </w:rPr>
        <w:t xml:space="preserve">она, решениями Управления, принятыми в пределах его компетенции, </w:t>
      </w:r>
      <w:r w:rsidR="000C7191">
        <w:rPr>
          <w:rFonts w:ascii="Times New Roman" w:hAnsi="Times New Roman" w:cs="Times New Roman"/>
          <w:sz w:val="28"/>
          <w:szCs w:val="28"/>
        </w:rPr>
        <w:t>насто</w:t>
      </w:r>
      <w:r w:rsidR="000C7191">
        <w:rPr>
          <w:rFonts w:ascii="Times New Roman" w:hAnsi="Times New Roman" w:cs="Times New Roman"/>
          <w:sz w:val="28"/>
          <w:szCs w:val="28"/>
        </w:rPr>
        <w:t>я</w:t>
      </w:r>
      <w:r w:rsidR="000C7191">
        <w:rPr>
          <w:rFonts w:ascii="Times New Roman" w:hAnsi="Times New Roman" w:cs="Times New Roman"/>
          <w:sz w:val="28"/>
          <w:szCs w:val="28"/>
        </w:rPr>
        <w:t xml:space="preserve">щим </w:t>
      </w:r>
      <w:r w:rsidR="000C7191" w:rsidRPr="000C7191">
        <w:rPr>
          <w:rFonts w:ascii="Times New Roman" w:hAnsi="Times New Roman" w:cs="Times New Roman"/>
          <w:sz w:val="28"/>
          <w:szCs w:val="28"/>
        </w:rPr>
        <w:t>уставом, коллективным договором, соглашениями, локальными нормати</w:t>
      </w:r>
      <w:r w:rsidR="000C7191" w:rsidRPr="000C7191">
        <w:rPr>
          <w:rFonts w:ascii="Times New Roman" w:hAnsi="Times New Roman" w:cs="Times New Roman"/>
          <w:sz w:val="28"/>
          <w:szCs w:val="28"/>
        </w:rPr>
        <w:t>в</w:t>
      </w:r>
      <w:r w:rsidR="000C7191" w:rsidRPr="000C7191">
        <w:rPr>
          <w:rFonts w:ascii="Times New Roman" w:hAnsi="Times New Roman" w:cs="Times New Roman"/>
          <w:sz w:val="28"/>
          <w:szCs w:val="28"/>
        </w:rPr>
        <w:t>ными актами</w:t>
      </w:r>
      <w:r w:rsidR="00C00781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0C7191" w:rsidRPr="000C7191">
        <w:rPr>
          <w:rFonts w:ascii="Times New Roman" w:hAnsi="Times New Roman" w:cs="Times New Roman"/>
          <w:sz w:val="28"/>
          <w:szCs w:val="28"/>
        </w:rPr>
        <w:t>, трудовым догово</w:t>
      </w:r>
      <w:r w:rsidR="000C7191">
        <w:rPr>
          <w:rFonts w:ascii="Times New Roman" w:hAnsi="Times New Roman" w:cs="Times New Roman"/>
          <w:sz w:val="28"/>
          <w:szCs w:val="28"/>
        </w:rPr>
        <w:t xml:space="preserve">ром, за исключением </w:t>
      </w:r>
      <w:r w:rsidR="000C7191" w:rsidRPr="000C7191">
        <w:rPr>
          <w:rFonts w:ascii="Times New Roman" w:hAnsi="Times New Roman" w:cs="Times New Roman"/>
          <w:sz w:val="28"/>
          <w:szCs w:val="28"/>
        </w:rPr>
        <w:t>вопросов</w:t>
      </w:r>
      <w:r w:rsidR="000C7191" w:rsidRPr="0017787C">
        <w:rPr>
          <w:rFonts w:ascii="Times New Roman" w:hAnsi="Times New Roman" w:cs="Times New Roman"/>
          <w:sz w:val="28"/>
          <w:szCs w:val="28"/>
        </w:rPr>
        <w:t>, прин</w:t>
      </w:r>
      <w:r w:rsidR="000C7191" w:rsidRPr="0017787C">
        <w:rPr>
          <w:rFonts w:ascii="Times New Roman" w:hAnsi="Times New Roman" w:cs="Times New Roman"/>
          <w:sz w:val="28"/>
          <w:szCs w:val="28"/>
        </w:rPr>
        <w:t>я</w:t>
      </w:r>
      <w:r w:rsidR="000C7191" w:rsidRPr="0017787C">
        <w:rPr>
          <w:rFonts w:ascii="Times New Roman" w:hAnsi="Times New Roman" w:cs="Times New Roman"/>
          <w:sz w:val="28"/>
          <w:szCs w:val="28"/>
        </w:rPr>
        <w:t>тие р</w:t>
      </w:r>
      <w:r w:rsidR="000C7191" w:rsidRPr="0017787C">
        <w:rPr>
          <w:rFonts w:ascii="Times New Roman" w:hAnsi="Times New Roman" w:cs="Times New Roman"/>
          <w:sz w:val="28"/>
          <w:szCs w:val="28"/>
        </w:rPr>
        <w:t>е</w:t>
      </w:r>
      <w:r w:rsidR="000C7191" w:rsidRPr="0017787C">
        <w:rPr>
          <w:rFonts w:ascii="Times New Roman" w:hAnsi="Times New Roman" w:cs="Times New Roman"/>
          <w:sz w:val="28"/>
          <w:szCs w:val="28"/>
        </w:rPr>
        <w:t>шений по которым отнесено</w:t>
      </w:r>
      <w:r w:rsidR="000C7191">
        <w:rPr>
          <w:rFonts w:ascii="Times New Roman" w:hAnsi="Times New Roman" w:cs="Times New Roman"/>
          <w:sz w:val="28"/>
          <w:szCs w:val="28"/>
        </w:rPr>
        <w:t xml:space="preserve"> </w:t>
      </w:r>
      <w:r w:rsidR="000C7191" w:rsidRPr="0017787C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 к ведению иных органов и должн</w:t>
      </w:r>
      <w:r w:rsidR="000C7191" w:rsidRPr="0017787C">
        <w:rPr>
          <w:rFonts w:ascii="Times New Roman" w:hAnsi="Times New Roman" w:cs="Times New Roman"/>
          <w:sz w:val="28"/>
          <w:szCs w:val="28"/>
        </w:rPr>
        <w:t>о</w:t>
      </w:r>
      <w:r w:rsidR="000C7191" w:rsidRPr="0017787C">
        <w:rPr>
          <w:rFonts w:ascii="Times New Roman" w:hAnsi="Times New Roman" w:cs="Times New Roman"/>
          <w:sz w:val="28"/>
          <w:szCs w:val="28"/>
        </w:rPr>
        <w:t>стных</w:t>
      </w:r>
      <w:r w:rsidR="000C7191">
        <w:rPr>
          <w:rFonts w:ascii="Times New Roman" w:hAnsi="Times New Roman" w:cs="Times New Roman"/>
          <w:sz w:val="28"/>
          <w:szCs w:val="28"/>
        </w:rPr>
        <w:t xml:space="preserve"> </w:t>
      </w:r>
      <w:r w:rsidR="000C7191" w:rsidRPr="0017787C">
        <w:rPr>
          <w:rFonts w:ascii="Times New Roman" w:hAnsi="Times New Roman" w:cs="Times New Roman"/>
          <w:sz w:val="28"/>
          <w:szCs w:val="28"/>
        </w:rPr>
        <w:t>лиц.</w:t>
      </w:r>
    </w:p>
    <w:p w:rsidR="009F4D5C" w:rsidRDefault="009F4D5C" w:rsidP="009F4D5C">
      <w:pPr>
        <w:ind w:firstLine="708"/>
        <w:jc w:val="both"/>
        <w:rPr>
          <w:color w:val="FF0000"/>
        </w:rPr>
      </w:pPr>
      <w:r>
        <w:rPr>
          <w:sz w:val="28"/>
          <w:szCs w:val="28"/>
        </w:rPr>
        <w:t>7.</w:t>
      </w:r>
      <w:r w:rsidR="00A403D4">
        <w:rPr>
          <w:sz w:val="28"/>
          <w:szCs w:val="28"/>
        </w:rPr>
        <w:t>9</w:t>
      </w:r>
      <w:r>
        <w:rPr>
          <w:sz w:val="28"/>
          <w:szCs w:val="28"/>
        </w:rPr>
        <w:t>. </w:t>
      </w:r>
      <w:r w:rsidRPr="000E170C">
        <w:rPr>
          <w:sz w:val="28"/>
          <w:szCs w:val="28"/>
        </w:rPr>
        <w:t>Ди</w:t>
      </w:r>
      <w:r>
        <w:rPr>
          <w:sz w:val="28"/>
          <w:szCs w:val="28"/>
        </w:rPr>
        <w:t>ректор Школы</w:t>
      </w:r>
      <w:r w:rsidRPr="0026580A">
        <w:rPr>
          <w:color w:val="FF0000"/>
        </w:rPr>
        <w:t xml:space="preserve"> </w:t>
      </w:r>
      <w:r w:rsidRPr="0026580A">
        <w:rPr>
          <w:sz w:val="28"/>
          <w:szCs w:val="28"/>
        </w:rPr>
        <w:t xml:space="preserve">в соответствии с законодательством Российской Федерации и </w:t>
      </w:r>
      <w:r>
        <w:rPr>
          <w:sz w:val="28"/>
          <w:szCs w:val="28"/>
        </w:rPr>
        <w:t xml:space="preserve">настоящим </w:t>
      </w:r>
      <w:r w:rsidRPr="0026580A">
        <w:rPr>
          <w:sz w:val="28"/>
          <w:szCs w:val="28"/>
        </w:rPr>
        <w:t>уставом</w:t>
      </w:r>
      <w:r w:rsidRPr="0026580A">
        <w:rPr>
          <w:b/>
          <w:color w:val="FF0000"/>
        </w:rPr>
        <w:t xml:space="preserve"> </w:t>
      </w:r>
      <w:r>
        <w:rPr>
          <w:sz w:val="28"/>
          <w:szCs w:val="28"/>
        </w:rPr>
        <w:t xml:space="preserve">назначается </w:t>
      </w:r>
      <w:r w:rsidR="00A46DE9" w:rsidRPr="007072CD">
        <w:rPr>
          <w:sz w:val="28"/>
          <w:szCs w:val="28"/>
        </w:rPr>
        <w:t>Управлением</w:t>
      </w:r>
      <w:r w:rsidRPr="007072CD">
        <w:rPr>
          <w:sz w:val="28"/>
          <w:szCs w:val="28"/>
        </w:rPr>
        <w:t>.</w:t>
      </w:r>
      <w:r w:rsidRPr="001F5441">
        <w:rPr>
          <w:color w:val="FF0000"/>
        </w:rPr>
        <w:t xml:space="preserve"> </w:t>
      </w:r>
    </w:p>
    <w:p w:rsidR="00B1038F" w:rsidRDefault="009F4D5C" w:rsidP="00B1038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A403D4">
        <w:rPr>
          <w:sz w:val="28"/>
          <w:szCs w:val="28"/>
        </w:rPr>
        <w:t>10</w:t>
      </w:r>
      <w:r>
        <w:rPr>
          <w:sz w:val="28"/>
          <w:szCs w:val="28"/>
        </w:rPr>
        <w:t>.</w:t>
      </w:r>
      <w:r w:rsidR="00B1038F">
        <w:rPr>
          <w:sz w:val="28"/>
          <w:szCs w:val="28"/>
        </w:rPr>
        <w:t> </w:t>
      </w:r>
      <w:r w:rsidR="00B1038F" w:rsidRPr="00B1038F">
        <w:rPr>
          <w:sz w:val="28"/>
          <w:szCs w:val="28"/>
        </w:rPr>
        <w:t>Кандидаты на должность руководителя образовательной организ</w:t>
      </w:r>
      <w:r w:rsidR="00B1038F" w:rsidRPr="00B1038F">
        <w:rPr>
          <w:sz w:val="28"/>
          <w:szCs w:val="28"/>
        </w:rPr>
        <w:t>а</w:t>
      </w:r>
      <w:r w:rsidR="00B1038F" w:rsidRPr="00B1038F">
        <w:rPr>
          <w:sz w:val="28"/>
          <w:szCs w:val="28"/>
        </w:rPr>
        <w:t>ции должны иметь высшее о</w:t>
      </w:r>
      <w:r w:rsidR="00B1038F" w:rsidRPr="00B1038F">
        <w:rPr>
          <w:sz w:val="28"/>
          <w:szCs w:val="28"/>
        </w:rPr>
        <w:t>б</w:t>
      </w:r>
      <w:r w:rsidR="00B1038F" w:rsidRPr="00B1038F">
        <w:rPr>
          <w:sz w:val="28"/>
          <w:szCs w:val="28"/>
        </w:rPr>
        <w:t>разование и соответствовать квалификационным требованиям, указанным в квалификационных справочниках, по соответс</w:t>
      </w:r>
      <w:r w:rsidR="00B1038F" w:rsidRPr="00B1038F">
        <w:rPr>
          <w:sz w:val="28"/>
          <w:szCs w:val="28"/>
        </w:rPr>
        <w:t>т</w:t>
      </w:r>
      <w:r w:rsidR="00B1038F" w:rsidRPr="00B1038F">
        <w:rPr>
          <w:sz w:val="28"/>
          <w:szCs w:val="28"/>
        </w:rPr>
        <w:t>вующим должностям руководителей образовательных организаций и (или) пр</w:t>
      </w:r>
      <w:r w:rsidR="00B1038F" w:rsidRPr="00B1038F">
        <w:rPr>
          <w:sz w:val="28"/>
          <w:szCs w:val="28"/>
        </w:rPr>
        <w:t>о</w:t>
      </w:r>
      <w:r w:rsidR="00B1038F" w:rsidRPr="00B1038F">
        <w:rPr>
          <w:sz w:val="28"/>
          <w:szCs w:val="28"/>
        </w:rPr>
        <w:t>фессиональным станда</w:t>
      </w:r>
      <w:r w:rsidR="00B1038F" w:rsidRPr="00B1038F">
        <w:rPr>
          <w:sz w:val="28"/>
          <w:szCs w:val="28"/>
        </w:rPr>
        <w:t>р</w:t>
      </w:r>
      <w:r w:rsidR="00B1038F" w:rsidRPr="00B1038F">
        <w:rPr>
          <w:sz w:val="28"/>
          <w:szCs w:val="28"/>
        </w:rPr>
        <w:t>там.</w:t>
      </w:r>
    </w:p>
    <w:p w:rsidR="009F4D5C" w:rsidRPr="00B1038F" w:rsidRDefault="00A403D4" w:rsidP="00B1038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7.11</w:t>
      </w:r>
      <w:r w:rsidR="00B1038F">
        <w:rPr>
          <w:sz w:val="28"/>
          <w:szCs w:val="28"/>
        </w:rPr>
        <w:t>. </w:t>
      </w:r>
      <w:r w:rsidR="009F4D5C" w:rsidRPr="00B1038F">
        <w:rPr>
          <w:sz w:val="28"/>
          <w:szCs w:val="28"/>
        </w:rPr>
        <w:t>Запрещается занятие должности директора Школы лицами, которые не допускаются к педагогич</w:t>
      </w:r>
      <w:r w:rsidR="009F4D5C" w:rsidRPr="00B1038F">
        <w:rPr>
          <w:sz w:val="28"/>
          <w:szCs w:val="28"/>
        </w:rPr>
        <w:t>е</w:t>
      </w:r>
      <w:r w:rsidR="009F4D5C" w:rsidRPr="00B1038F">
        <w:rPr>
          <w:sz w:val="28"/>
          <w:szCs w:val="28"/>
        </w:rPr>
        <w:t>ской деятельности по основаниям, установленным трудовым законод</w:t>
      </w:r>
      <w:r w:rsidR="009F4D5C" w:rsidRPr="00B1038F">
        <w:rPr>
          <w:sz w:val="28"/>
          <w:szCs w:val="28"/>
        </w:rPr>
        <w:t>а</w:t>
      </w:r>
      <w:r w:rsidR="009F4D5C" w:rsidRPr="00B1038F">
        <w:rPr>
          <w:sz w:val="28"/>
          <w:szCs w:val="28"/>
        </w:rPr>
        <w:t>тельством.</w:t>
      </w:r>
    </w:p>
    <w:p w:rsidR="009F4D5C" w:rsidRPr="007072CD" w:rsidRDefault="009F4D5C" w:rsidP="009F4D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A403D4">
        <w:rPr>
          <w:sz w:val="28"/>
          <w:szCs w:val="28"/>
        </w:rPr>
        <w:t>12</w:t>
      </w:r>
      <w:r>
        <w:rPr>
          <w:sz w:val="28"/>
          <w:szCs w:val="28"/>
        </w:rPr>
        <w:t>. </w:t>
      </w:r>
      <w:r w:rsidRPr="003E4850">
        <w:rPr>
          <w:sz w:val="28"/>
          <w:szCs w:val="28"/>
        </w:rPr>
        <w:t xml:space="preserve">Кандидаты на должность </w:t>
      </w:r>
      <w:r>
        <w:rPr>
          <w:sz w:val="28"/>
          <w:szCs w:val="28"/>
        </w:rPr>
        <w:t>д</w:t>
      </w:r>
      <w:r w:rsidRPr="000E170C">
        <w:rPr>
          <w:sz w:val="28"/>
          <w:szCs w:val="28"/>
        </w:rPr>
        <w:t>и</w:t>
      </w:r>
      <w:r>
        <w:rPr>
          <w:sz w:val="28"/>
          <w:szCs w:val="28"/>
        </w:rPr>
        <w:t>ректора Школы</w:t>
      </w:r>
      <w:r w:rsidRPr="003E4850">
        <w:rPr>
          <w:sz w:val="28"/>
          <w:szCs w:val="28"/>
        </w:rPr>
        <w:t xml:space="preserve"> и </w:t>
      </w:r>
      <w:r>
        <w:rPr>
          <w:sz w:val="28"/>
          <w:szCs w:val="28"/>
        </w:rPr>
        <w:t>д</w:t>
      </w:r>
      <w:r w:rsidRPr="000E170C">
        <w:rPr>
          <w:sz w:val="28"/>
          <w:szCs w:val="28"/>
        </w:rPr>
        <w:t>и</w:t>
      </w:r>
      <w:r>
        <w:rPr>
          <w:sz w:val="28"/>
          <w:szCs w:val="28"/>
        </w:rPr>
        <w:t>ректор Школы</w:t>
      </w:r>
      <w:r w:rsidRPr="003E4850">
        <w:rPr>
          <w:sz w:val="28"/>
          <w:szCs w:val="28"/>
        </w:rPr>
        <w:t xml:space="preserve"> пр</w:t>
      </w:r>
      <w:r w:rsidRPr="003E4850">
        <w:rPr>
          <w:sz w:val="28"/>
          <w:szCs w:val="28"/>
        </w:rPr>
        <w:t>о</w:t>
      </w:r>
      <w:r w:rsidRPr="003E4850">
        <w:rPr>
          <w:sz w:val="28"/>
          <w:szCs w:val="28"/>
        </w:rPr>
        <w:t>ходят обязательную аттестацию. Порядок и сроки проведения аттестации ка</w:t>
      </w:r>
      <w:r w:rsidRPr="003E4850">
        <w:rPr>
          <w:sz w:val="28"/>
          <w:szCs w:val="28"/>
        </w:rPr>
        <w:t>н</w:t>
      </w:r>
      <w:r w:rsidRPr="003E4850">
        <w:rPr>
          <w:sz w:val="28"/>
          <w:szCs w:val="28"/>
        </w:rPr>
        <w:t xml:space="preserve">дидатов на должность </w:t>
      </w:r>
      <w:r>
        <w:rPr>
          <w:sz w:val="28"/>
          <w:szCs w:val="28"/>
        </w:rPr>
        <w:t>д</w:t>
      </w:r>
      <w:r w:rsidRPr="000E170C">
        <w:rPr>
          <w:sz w:val="28"/>
          <w:szCs w:val="28"/>
        </w:rPr>
        <w:t>и</w:t>
      </w:r>
      <w:r>
        <w:rPr>
          <w:sz w:val="28"/>
          <w:szCs w:val="28"/>
        </w:rPr>
        <w:t>ректора Школы</w:t>
      </w:r>
      <w:r w:rsidRPr="003E4850">
        <w:rPr>
          <w:sz w:val="28"/>
          <w:szCs w:val="28"/>
        </w:rPr>
        <w:t xml:space="preserve"> </w:t>
      </w:r>
      <w:r w:rsidR="00B1038F" w:rsidRPr="007072CD">
        <w:rPr>
          <w:sz w:val="28"/>
          <w:szCs w:val="28"/>
        </w:rPr>
        <w:t xml:space="preserve">устанавливаются </w:t>
      </w:r>
      <w:r w:rsidR="007072CD" w:rsidRPr="007072CD">
        <w:rPr>
          <w:sz w:val="28"/>
          <w:szCs w:val="28"/>
        </w:rPr>
        <w:t>Упра</w:t>
      </w:r>
      <w:r w:rsidR="007072CD" w:rsidRPr="007072CD">
        <w:rPr>
          <w:sz w:val="28"/>
          <w:szCs w:val="28"/>
        </w:rPr>
        <w:t>в</w:t>
      </w:r>
      <w:r w:rsidR="007072CD" w:rsidRPr="007072CD">
        <w:rPr>
          <w:sz w:val="28"/>
          <w:szCs w:val="28"/>
        </w:rPr>
        <w:t>лением</w:t>
      </w:r>
      <w:r w:rsidRPr="007072CD">
        <w:rPr>
          <w:sz w:val="28"/>
          <w:szCs w:val="28"/>
        </w:rPr>
        <w:t xml:space="preserve">. </w:t>
      </w:r>
    </w:p>
    <w:p w:rsidR="009F4D5C" w:rsidRPr="009F4D5C" w:rsidRDefault="009F4D5C" w:rsidP="009F4D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A403D4">
        <w:rPr>
          <w:sz w:val="28"/>
          <w:szCs w:val="28"/>
        </w:rPr>
        <w:t>13</w:t>
      </w:r>
      <w:r>
        <w:rPr>
          <w:sz w:val="28"/>
          <w:szCs w:val="28"/>
        </w:rPr>
        <w:t>. </w:t>
      </w:r>
      <w:r w:rsidRPr="00851F49">
        <w:rPr>
          <w:sz w:val="28"/>
          <w:szCs w:val="28"/>
        </w:rPr>
        <w:t>Должностные обязанности</w:t>
      </w:r>
      <w:r w:rsidRPr="00371F7D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0E170C">
        <w:rPr>
          <w:sz w:val="28"/>
          <w:szCs w:val="28"/>
        </w:rPr>
        <w:t>и</w:t>
      </w:r>
      <w:r>
        <w:rPr>
          <w:sz w:val="28"/>
          <w:szCs w:val="28"/>
        </w:rPr>
        <w:t>ректора Шк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лы </w:t>
      </w:r>
      <w:r w:rsidRPr="00851F49">
        <w:rPr>
          <w:sz w:val="28"/>
          <w:szCs w:val="28"/>
        </w:rPr>
        <w:t>не могут исполняться по совместител</w:t>
      </w:r>
      <w:r w:rsidRPr="00851F49">
        <w:rPr>
          <w:sz w:val="28"/>
          <w:szCs w:val="28"/>
        </w:rPr>
        <w:t>ь</w:t>
      </w:r>
      <w:r w:rsidRPr="00851F49">
        <w:rPr>
          <w:sz w:val="28"/>
          <w:szCs w:val="28"/>
        </w:rPr>
        <w:t>ству</w:t>
      </w:r>
      <w:r>
        <w:rPr>
          <w:sz w:val="28"/>
          <w:szCs w:val="28"/>
        </w:rPr>
        <w:t>.</w:t>
      </w:r>
    </w:p>
    <w:p w:rsidR="009F4D5C" w:rsidRPr="00D93C28" w:rsidRDefault="009F4D5C" w:rsidP="00D93C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7.</w:t>
      </w:r>
      <w:r w:rsidR="00A403D4">
        <w:rPr>
          <w:sz w:val="28"/>
          <w:szCs w:val="28"/>
        </w:rPr>
        <w:t>14</w:t>
      </w:r>
      <w:r>
        <w:rPr>
          <w:sz w:val="28"/>
          <w:szCs w:val="28"/>
        </w:rPr>
        <w:t>. </w:t>
      </w:r>
      <w:r w:rsidRPr="0062077B">
        <w:rPr>
          <w:sz w:val="28"/>
          <w:szCs w:val="28"/>
        </w:rPr>
        <w:t xml:space="preserve">Права и обязанности </w:t>
      </w:r>
      <w:r>
        <w:rPr>
          <w:sz w:val="28"/>
          <w:szCs w:val="28"/>
        </w:rPr>
        <w:t>д</w:t>
      </w:r>
      <w:r w:rsidRPr="000E170C">
        <w:rPr>
          <w:sz w:val="28"/>
          <w:szCs w:val="28"/>
        </w:rPr>
        <w:t>и</w:t>
      </w:r>
      <w:r>
        <w:rPr>
          <w:sz w:val="28"/>
          <w:szCs w:val="28"/>
        </w:rPr>
        <w:t>ректора Школы</w:t>
      </w:r>
      <w:r w:rsidRPr="0062077B">
        <w:rPr>
          <w:sz w:val="28"/>
          <w:szCs w:val="28"/>
        </w:rPr>
        <w:t xml:space="preserve">, его компетенция в области управления </w:t>
      </w:r>
      <w:r>
        <w:rPr>
          <w:sz w:val="28"/>
          <w:szCs w:val="28"/>
        </w:rPr>
        <w:t xml:space="preserve">Школой </w:t>
      </w:r>
      <w:r w:rsidRPr="0062077B">
        <w:rPr>
          <w:sz w:val="28"/>
          <w:szCs w:val="28"/>
        </w:rPr>
        <w:t>определяются в соответствии с законодательством об о</w:t>
      </w:r>
      <w:r w:rsidRPr="0062077B">
        <w:rPr>
          <w:sz w:val="28"/>
          <w:szCs w:val="28"/>
        </w:rPr>
        <w:t>б</w:t>
      </w:r>
      <w:r w:rsidRPr="0062077B">
        <w:rPr>
          <w:sz w:val="28"/>
          <w:szCs w:val="28"/>
        </w:rPr>
        <w:t>разов</w:t>
      </w:r>
      <w:r w:rsidRPr="0062077B">
        <w:rPr>
          <w:sz w:val="28"/>
          <w:szCs w:val="28"/>
        </w:rPr>
        <w:t>а</w:t>
      </w:r>
      <w:r w:rsidRPr="0062077B">
        <w:rPr>
          <w:sz w:val="28"/>
          <w:szCs w:val="28"/>
        </w:rPr>
        <w:t xml:space="preserve">нии и </w:t>
      </w:r>
      <w:r>
        <w:rPr>
          <w:sz w:val="28"/>
          <w:szCs w:val="28"/>
        </w:rPr>
        <w:t xml:space="preserve">настоящим </w:t>
      </w:r>
      <w:r w:rsidRPr="0062077B">
        <w:rPr>
          <w:sz w:val="28"/>
          <w:szCs w:val="28"/>
        </w:rPr>
        <w:t>уставом.</w:t>
      </w:r>
    </w:p>
    <w:p w:rsidR="00871164" w:rsidRPr="0017787C" w:rsidRDefault="00A403D4" w:rsidP="00A46D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7.15</w:t>
      </w:r>
      <w:r w:rsidR="00D93C28">
        <w:rPr>
          <w:sz w:val="28"/>
          <w:szCs w:val="28"/>
        </w:rPr>
        <w:t>. </w:t>
      </w:r>
      <w:r w:rsidR="003848F5">
        <w:rPr>
          <w:sz w:val="28"/>
          <w:szCs w:val="28"/>
        </w:rPr>
        <w:t>Д</w:t>
      </w:r>
      <w:r w:rsidR="003848F5" w:rsidRPr="000E170C">
        <w:rPr>
          <w:sz w:val="28"/>
          <w:szCs w:val="28"/>
        </w:rPr>
        <w:t>и</w:t>
      </w:r>
      <w:r w:rsidR="003848F5">
        <w:rPr>
          <w:sz w:val="28"/>
          <w:szCs w:val="28"/>
        </w:rPr>
        <w:t>ректор Школы</w:t>
      </w:r>
      <w:r w:rsidR="00871164" w:rsidRPr="0017787C">
        <w:rPr>
          <w:sz w:val="28"/>
          <w:szCs w:val="28"/>
        </w:rPr>
        <w:t xml:space="preserve"> имеет право на:</w:t>
      </w:r>
    </w:p>
    <w:p w:rsidR="00871164" w:rsidRPr="0017787C" w:rsidRDefault="00D93C28" w:rsidP="00A46DE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71164" w:rsidRPr="0017787C">
        <w:rPr>
          <w:rFonts w:ascii="Times New Roman" w:hAnsi="Times New Roman" w:cs="Times New Roman"/>
          <w:sz w:val="28"/>
          <w:szCs w:val="28"/>
        </w:rPr>
        <w:t>) осуществление действий без доверенности от имени</w:t>
      </w:r>
      <w:r w:rsidR="00A46DE9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871164" w:rsidRPr="0017787C">
        <w:rPr>
          <w:rFonts w:ascii="Times New Roman" w:hAnsi="Times New Roman" w:cs="Times New Roman"/>
          <w:sz w:val="28"/>
          <w:szCs w:val="28"/>
        </w:rPr>
        <w:t>;</w:t>
      </w:r>
    </w:p>
    <w:p w:rsidR="00A46DE9" w:rsidRDefault="00D93C28" w:rsidP="00A46DE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46DE9">
        <w:rPr>
          <w:rFonts w:ascii="Times New Roman" w:hAnsi="Times New Roman" w:cs="Times New Roman"/>
          <w:sz w:val="28"/>
          <w:szCs w:val="28"/>
        </w:rPr>
        <w:t>) </w:t>
      </w:r>
      <w:r w:rsidR="00B322C1">
        <w:rPr>
          <w:rFonts w:ascii="Times New Roman" w:hAnsi="Times New Roman" w:cs="Times New Roman"/>
          <w:sz w:val="28"/>
          <w:szCs w:val="28"/>
        </w:rPr>
        <w:t>выдачу доверенности,</w:t>
      </w:r>
      <w:r w:rsidR="00871164" w:rsidRPr="0017787C">
        <w:rPr>
          <w:rFonts w:ascii="Times New Roman" w:hAnsi="Times New Roman" w:cs="Times New Roman"/>
          <w:sz w:val="28"/>
          <w:szCs w:val="28"/>
        </w:rPr>
        <w:t xml:space="preserve"> совершение иных юридически</w:t>
      </w:r>
      <w:r w:rsidR="003848F5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значимых дейс</w:t>
      </w:r>
      <w:r w:rsidR="00871164" w:rsidRPr="0017787C">
        <w:rPr>
          <w:rFonts w:ascii="Times New Roman" w:hAnsi="Times New Roman" w:cs="Times New Roman"/>
          <w:sz w:val="28"/>
          <w:szCs w:val="28"/>
        </w:rPr>
        <w:t>т</w:t>
      </w:r>
      <w:r w:rsidR="00871164" w:rsidRPr="0017787C">
        <w:rPr>
          <w:rFonts w:ascii="Times New Roman" w:hAnsi="Times New Roman" w:cs="Times New Roman"/>
          <w:sz w:val="28"/>
          <w:szCs w:val="28"/>
        </w:rPr>
        <w:t>вий;</w:t>
      </w:r>
    </w:p>
    <w:p w:rsidR="00A46DE9" w:rsidRDefault="00D93C28" w:rsidP="00A46DE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71164" w:rsidRPr="0017787C">
        <w:rPr>
          <w:rFonts w:ascii="Times New Roman" w:hAnsi="Times New Roman" w:cs="Times New Roman"/>
          <w:sz w:val="28"/>
          <w:szCs w:val="28"/>
        </w:rPr>
        <w:t>) открытие (закрытие) в установленном порядке счетов</w:t>
      </w:r>
      <w:r w:rsidR="00A46DE9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871164" w:rsidRPr="0017787C">
        <w:rPr>
          <w:rFonts w:ascii="Times New Roman" w:hAnsi="Times New Roman" w:cs="Times New Roman"/>
          <w:sz w:val="28"/>
          <w:szCs w:val="28"/>
        </w:rPr>
        <w:t>;</w:t>
      </w:r>
    </w:p>
    <w:p w:rsidR="00A46DE9" w:rsidRDefault="00D93C28" w:rsidP="00A46DE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46DE9">
        <w:rPr>
          <w:rFonts w:ascii="Times New Roman" w:hAnsi="Times New Roman" w:cs="Times New Roman"/>
          <w:sz w:val="28"/>
          <w:szCs w:val="28"/>
        </w:rPr>
        <w:t>) </w:t>
      </w:r>
      <w:r w:rsidR="00871164" w:rsidRPr="0017787C">
        <w:rPr>
          <w:rFonts w:ascii="Times New Roman" w:hAnsi="Times New Roman" w:cs="Times New Roman"/>
          <w:sz w:val="28"/>
          <w:szCs w:val="28"/>
        </w:rPr>
        <w:t>осу</w:t>
      </w:r>
      <w:r w:rsidR="00B322C1">
        <w:rPr>
          <w:rFonts w:ascii="Times New Roman" w:hAnsi="Times New Roman" w:cs="Times New Roman"/>
          <w:sz w:val="28"/>
          <w:szCs w:val="28"/>
        </w:rPr>
        <w:t xml:space="preserve">ществление в </w:t>
      </w:r>
      <w:r w:rsidR="00871164" w:rsidRPr="0017787C">
        <w:rPr>
          <w:rFonts w:ascii="Times New Roman" w:hAnsi="Times New Roman" w:cs="Times New Roman"/>
          <w:sz w:val="28"/>
          <w:szCs w:val="28"/>
        </w:rPr>
        <w:t>установленном порядке приема на работу работн</w:t>
      </w:r>
      <w:r w:rsidR="00871164" w:rsidRPr="0017787C">
        <w:rPr>
          <w:rFonts w:ascii="Times New Roman" w:hAnsi="Times New Roman" w:cs="Times New Roman"/>
          <w:sz w:val="28"/>
          <w:szCs w:val="28"/>
        </w:rPr>
        <w:t>и</w:t>
      </w:r>
      <w:r w:rsidR="00871164" w:rsidRPr="0017787C">
        <w:rPr>
          <w:rFonts w:ascii="Times New Roman" w:hAnsi="Times New Roman" w:cs="Times New Roman"/>
          <w:sz w:val="28"/>
          <w:szCs w:val="28"/>
        </w:rPr>
        <w:t>ков</w:t>
      </w:r>
      <w:r w:rsidR="00A46DE9">
        <w:rPr>
          <w:rFonts w:ascii="Times New Roman" w:hAnsi="Times New Roman" w:cs="Times New Roman"/>
          <w:sz w:val="28"/>
          <w:szCs w:val="28"/>
        </w:rPr>
        <w:t xml:space="preserve"> Школы, </w:t>
      </w:r>
      <w:r w:rsidR="00871164" w:rsidRPr="0017787C">
        <w:rPr>
          <w:rFonts w:ascii="Times New Roman" w:hAnsi="Times New Roman" w:cs="Times New Roman"/>
          <w:sz w:val="28"/>
          <w:szCs w:val="28"/>
        </w:rPr>
        <w:t>а также заключение, изменение и расторжение трудовых догов</w:t>
      </w:r>
      <w:r w:rsidR="00871164" w:rsidRPr="0017787C">
        <w:rPr>
          <w:rFonts w:ascii="Times New Roman" w:hAnsi="Times New Roman" w:cs="Times New Roman"/>
          <w:sz w:val="28"/>
          <w:szCs w:val="28"/>
        </w:rPr>
        <w:t>о</w:t>
      </w:r>
      <w:r w:rsidR="00871164" w:rsidRPr="0017787C">
        <w:rPr>
          <w:rFonts w:ascii="Times New Roman" w:hAnsi="Times New Roman" w:cs="Times New Roman"/>
          <w:sz w:val="28"/>
          <w:szCs w:val="28"/>
        </w:rPr>
        <w:t>ров</w:t>
      </w:r>
      <w:r w:rsidR="00A46DE9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с ними;</w:t>
      </w:r>
    </w:p>
    <w:p w:rsidR="00A46DE9" w:rsidRDefault="00D93C28" w:rsidP="00B322C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46DE9">
        <w:rPr>
          <w:rFonts w:ascii="Times New Roman" w:hAnsi="Times New Roman" w:cs="Times New Roman"/>
          <w:sz w:val="28"/>
          <w:szCs w:val="28"/>
        </w:rPr>
        <w:t>) </w:t>
      </w:r>
      <w:r w:rsidR="00B322C1">
        <w:rPr>
          <w:rFonts w:ascii="Times New Roman" w:hAnsi="Times New Roman" w:cs="Times New Roman"/>
          <w:sz w:val="28"/>
          <w:szCs w:val="28"/>
        </w:rPr>
        <w:t xml:space="preserve">распределение </w:t>
      </w:r>
      <w:r w:rsidR="00871164" w:rsidRPr="0017787C">
        <w:rPr>
          <w:rFonts w:ascii="Times New Roman" w:hAnsi="Times New Roman" w:cs="Times New Roman"/>
          <w:sz w:val="28"/>
          <w:szCs w:val="28"/>
        </w:rPr>
        <w:t>о</w:t>
      </w:r>
      <w:r w:rsidR="00B322C1">
        <w:rPr>
          <w:rFonts w:ascii="Times New Roman" w:hAnsi="Times New Roman" w:cs="Times New Roman"/>
          <w:sz w:val="28"/>
          <w:szCs w:val="28"/>
        </w:rPr>
        <w:t xml:space="preserve">бязанностей </w:t>
      </w:r>
      <w:r w:rsidR="00871164" w:rsidRPr="0017787C">
        <w:rPr>
          <w:rFonts w:ascii="Times New Roman" w:hAnsi="Times New Roman" w:cs="Times New Roman"/>
          <w:sz w:val="28"/>
          <w:szCs w:val="28"/>
        </w:rPr>
        <w:t>между своими заместителями, а в случае</w:t>
      </w:r>
      <w:r w:rsidR="00B322C1">
        <w:rPr>
          <w:rFonts w:ascii="Times New Roman" w:hAnsi="Times New Roman" w:cs="Times New Roman"/>
          <w:sz w:val="28"/>
          <w:szCs w:val="28"/>
        </w:rPr>
        <w:t xml:space="preserve"> </w:t>
      </w:r>
      <w:r w:rsidR="00A46DE9">
        <w:rPr>
          <w:rFonts w:ascii="Times New Roman" w:hAnsi="Times New Roman" w:cs="Times New Roman"/>
          <w:sz w:val="28"/>
          <w:szCs w:val="28"/>
        </w:rPr>
        <w:t>необходимости –</w:t>
      </w:r>
      <w:r w:rsidR="00871164" w:rsidRPr="0017787C">
        <w:rPr>
          <w:rFonts w:ascii="Times New Roman" w:hAnsi="Times New Roman" w:cs="Times New Roman"/>
          <w:sz w:val="28"/>
          <w:szCs w:val="28"/>
        </w:rPr>
        <w:t xml:space="preserve"> передачу им части своих полномочий в установленном поря</w:t>
      </w:r>
      <w:r w:rsidR="00871164" w:rsidRPr="0017787C">
        <w:rPr>
          <w:rFonts w:ascii="Times New Roman" w:hAnsi="Times New Roman" w:cs="Times New Roman"/>
          <w:sz w:val="28"/>
          <w:szCs w:val="28"/>
        </w:rPr>
        <w:t>д</w:t>
      </w:r>
      <w:r w:rsidR="00871164" w:rsidRPr="0017787C">
        <w:rPr>
          <w:rFonts w:ascii="Times New Roman" w:hAnsi="Times New Roman" w:cs="Times New Roman"/>
          <w:sz w:val="28"/>
          <w:szCs w:val="28"/>
        </w:rPr>
        <w:t>ке;</w:t>
      </w:r>
    </w:p>
    <w:p w:rsidR="00B322C1" w:rsidRDefault="00D93C28" w:rsidP="004D369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46DE9">
        <w:rPr>
          <w:rFonts w:ascii="Times New Roman" w:hAnsi="Times New Roman" w:cs="Times New Roman"/>
          <w:sz w:val="28"/>
          <w:szCs w:val="28"/>
        </w:rPr>
        <w:t>) </w:t>
      </w:r>
      <w:r w:rsidR="00871164" w:rsidRPr="0017787C">
        <w:rPr>
          <w:rFonts w:ascii="Times New Roman" w:hAnsi="Times New Roman" w:cs="Times New Roman"/>
          <w:sz w:val="28"/>
          <w:szCs w:val="28"/>
        </w:rPr>
        <w:t>утверждение в установленном порядке структуры и штатного распис</w:t>
      </w:r>
      <w:r w:rsidR="00871164" w:rsidRPr="0017787C">
        <w:rPr>
          <w:rFonts w:ascii="Times New Roman" w:hAnsi="Times New Roman" w:cs="Times New Roman"/>
          <w:sz w:val="28"/>
          <w:szCs w:val="28"/>
        </w:rPr>
        <w:t>а</w:t>
      </w:r>
      <w:r w:rsidR="00871164" w:rsidRPr="0017787C">
        <w:rPr>
          <w:rFonts w:ascii="Times New Roman" w:hAnsi="Times New Roman" w:cs="Times New Roman"/>
          <w:sz w:val="28"/>
          <w:szCs w:val="28"/>
        </w:rPr>
        <w:t>ния</w:t>
      </w:r>
      <w:r w:rsidR="00A46DE9">
        <w:rPr>
          <w:rFonts w:ascii="Times New Roman" w:hAnsi="Times New Roman" w:cs="Times New Roman"/>
          <w:sz w:val="28"/>
          <w:szCs w:val="28"/>
        </w:rPr>
        <w:t xml:space="preserve"> Школы, </w:t>
      </w:r>
      <w:r w:rsidR="00871164" w:rsidRPr="0017787C">
        <w:rPr>
          <w:rFonts w:ascii="Times New Roman" w:hAnsi="Times New Roman" w:cs="Times New Roman"/>
          <w:sz w:val="28"/>
          <w:szCs w:val="28"/>
        </w:rPr>
        <w:t>локальных но</w:t>
      </w:r>
      <w:r w:rsidR="00871164" w:rsidRPr="0017787C">
        <w:rPr>
          <w:rFonts w:ascii="Times New Roman" w:hAnsi="Times New Roman" w:cs="Times New Roman"/>
          <w:sz w:val="28"/>
          <w:szCs w:val="28"/>
        </w:rPr>
        <w:t>р</w:t>
      </w:r>
      <w:r w:rsidR="00871164" w:rsidRPr="0017787C">
        <w:rPr>
          <w:rFonts w:ascii="Times New Roman" w:hAnsi="Times New Roman" w:cs="Times New Roman"/>
          <w:sz w:val="28"/>
          <w:szCs w:val="28"/>
        </w:rPr>
        <w:t>мативных актов</w:t>
      </w:r>
      <w:r w:rsidR="004D369E">
        <w:rPr>
          <w:rFonts w:ascii="Times New Roman" w:hAnsi="Times New Roman" w:cs="Times New Roman"/>
          <w:sz w:val="28"/>
          <w:szCs w:val="28"/>
        </w:rPr>
        <w:t>;</w:t>
      </w:r>
    </w:p>
    <w:p w:rsidR="00B322C1" w:rsidRDefault="004D369E" w:rsidP="00B322C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52CF8">
        <w:rPr>
          <w:rFonts w:ascii="Times New Roman" w:hAnsi="Times New Roman" w:cs="Times New Roman"/>
          <w:sz w:val="28"/>
          <w:szCs w:val="28"/>
        </w:rPr>
        <w:t>) </w:t>
      </w:r>
      <w:r w:rsidR="00871164" w:rsidRPr="0017787C">
        <w:rPr>
          <w:rFonts w:ascii="Times New Roman" w:hAnsi="Times New Roman" w:cs="Times New Roman"/>
          <w:sz w:val="28"/>
          <w:szCs w:val="28"/>
        </w:rPr>
        <w:t>поощрение работников</w:t>
      </w:r>
      <w:r w:rsidR="00852CF8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871164" w:rsidRPr="0017787C">
        <w:rPr>
          <w:rFonts w:ascii="Times New Roman" w:hAnsi="Times New Roman" w:cs="Times New Roman"/>
          <w:sz w:val="28"/>
          <w:szCs w:val="28"/>
        </w:rPr>
        <w:t>;</w:t>
      </w:r>
    </w:p>
    <w:p w:rsidR="00B322C1" w:rsidRDefault="004D369E" w:rsidP="00B322C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52CF8">
        <w:rPr>
          <w:rFonts w:ascii="Times New Roman" w:hAnsi="Times New Roman" w:cs="Times New Roman"/>
          <w:sz w:val="28"/>
          <w:szCs w:val="28"/>
        </w:rPr>
        <w:t>) </w:t>
      </w:r>
      <w:r w:rsidR="00B322C1">
        <w:rPr>
          <w:rFonts w:ascii="Times New Roman" w:hAnsi="Times New Roman" w:cs="Times New Roman"/>
          <w:sz w:val="28"/>
          <w:szCs w:val="28"/>
        </w:rPr>
        <w:t xml:space="preserve">привлечение </w:t>
      </w:r>
      <w:r w:rsidR="00852CF8">
        <w:rPr>
          <w:rFonts w:ascii="Times New Roman" w:hAnsi="Times New Roman" w:cs="Times New Roman"/>
          <w:sz w:val="28"/>
          <w:szCs w:val="28"/>
        </w:rPr>
        <w:t xml:space="preserve">работников Школы </w:t>
      </w:r>
      <w:r w:rsidR="00871164" w:rsidRPr="0017787C">
        <w:rPr>
          <w:rFonts w:ascii="Times New Roman" w:hAnsi="Times New Roman" w:cs="Times New Roman"/>
          <w:sz w:val="28"/>
          <w:szCs w:val="28"/>
        </w:rPr>
        <w:t>к дисциплинарной и материальной</w:t>
      </w:r>
      <w:r w:rsidR="00852CF8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ответственности в соответствии с законодательством Российской Федер</w:t>
      </w:r>
      <w:r w:rsidR="00871164" w:rsidRPr="0017787C">
        <w:rPr>
          <w:rFonts w:ascii="Times New Roman" w:hAnsi="Times New Roman" w:cs="Times New Roman"/>
          <w:sz w:val="28"/>
          <w:szCs w:val="28"/>
        </w:rPr>
        <w:t>а</w:t>
      </w:r>
      <w:r w:rsidR="00871164" w:rsidRPr="0017787C">
        <w:rPr>
          <w:rFonts w:ascii="Times New Roman" w:hAnsi="Times New Roman" w:cs="Times New Roman"/>
          <w:sz w:val="28"/>
          <w:szCs w:val="28"/>
        </w:rPr>
        <w:t>ции;</w:t>
      </w:r>
    </w:p>
    <w:p w:rsidR="00B322C1" w:rsidRDefault="004D369E" w:rsidP="00B322C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852CF8">
        <w:rPr>
          <w:rFonts w:ascii="Times New Roman" w:hAnsi="Times New Roman" w:cs="Times New Roman"/>
          <w:sz w:val="28"/>
          <w:szCs w:val="28"/>
        </w:rPr>
        <w:t>) </w:t>
      </w:r>
      <w:r w:rsidR="00B322C1">
        <w:rPr>
          <w:rFonts w:ascii="Times New Roman" w:hAnsi="Times New Roman" w:cs="Times New Roman"/>
          <w:sz w:val="28"/>
          <w:szCs w:val="28"/>
        </w:rPr>
        <w:t xml:space="preserve">решение иных </w:t>
      </w:r>
      <w:r w:rsidR="00871164" w:rsidRPr="0017787C">
        <w:rPr>
          <w:rFonts w:ascii="Times New Roman" w:hAnsi="Times New Roman" w:cs="Times New Roman"/>
          <w:sz w:val="28"/>
          <w:szCs w:val="28"/>
        </w:rPr>
        <w:t xml:space="preserve">вопросов, </w:t>
      </w:r>
      <w:r w:rsidR="00B322C1">
        <w:rPr>
          <w:rFonts w:ascii="Times New Roman" w:hAnsi="Times New Roman" w:cs="Times New Roman"/>
          <w:sz w:val="28"/>
          <w:szCs w:val="28"/>
        </w:rPr>
        <w:t>отнесенных закон</w:t>
      </w:r>
      <w:r w:rsidR="00B322C1">
        <w:rPr>
          <w:rFonts w:ascii="Times New Roman" w:hAnsi="Times New Roman" w:cs="Times New Roman"/>
          <w:sz w:val="28"/>
          <w:szCs w:val="28"/>
        </w:rPr>
        <w:t>о</w:t>
      </w:r>
      <w:r w:rsidR="00B322C1">
        <w:rPr>
          <w:rFonts w:ascii="Times New Roman" w:hAnsi="Times New Roman" w:cs="Times New Roman"/>
          <w:sz w:val="28"/>
          <w:szCs w:val="28"/>
        </w:rPr>
        <w:t xml:space="preserve">дательством </w:t>
      </w:r>
      <w:r w:rsidR="00871164" w:rsidRPr="0017787C">
        <w:rPr>
          <w:rFonts w:ascii="Times New Roman" w:hAnsi="Times New Roman" w:cs="Times New Roman"/>
          <w:sz w:val="28"/>
          <w:szCs w:val="28"/>
        </w:rPr>
        <w:t>Российской</w:t>
      </w:r>
      <w:r w:rsidR="008E1CC3" w:rsidRPr="0017787C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Фе</w:t>
      </w:r>
      <w:r w:rsidR="00B322C1">
        <w:rPr>
          <w:rFonts w:ascii="Times New Roman" w:hAnsi="Times New Roman" w:cs="Times New Roman"/>
          <w:sz w:val="28"/>
          <w:szCs w:val="28"/>
        </w:rPr>
        <w:t xml:space="preserve">дерации, настоящим уставом </w:t>
      </w:r>
      <w:r w:rsidR="00871164" w:rsidRPr="0017787C">
        <w:rPr>
          <w:rFonts w:ascii="Times New Roman" w:hAnsi="Times New Roman" w:cs="Times New Roman"/>
          <w:sz w:val="28"/>
          <w:szCs w:val="28"/>
        </w:rPr>
        <w:t>и трудовым договором к компетенции</w:t>
      </w:r>
      <w:r w:rsidR="00B322C1">
        <w:rPr>
          <w:rFonts w:ascii="Times New Roman" w:hAnsi="Times New Roman" w:cs="Times New Roman"/>
          <w:sz w:val="28"/>
          <w:szCs w:val="28"/>
        </w:rPr>
        <w:t xml:space="preserve"> дире</w:t>
      </w:r>
      <w:r w:rsidR="00B322C1">
        <w:rPr>
          <w:rFonts w:ascii="Times New Roman" w:hAnsi="Times New Roman" w:cs="Times New Roman"/>
          <w:sz w:val="28"/>
          <w:szCs w:val="28"/>
        </w:rPr>
        <w:t>к</w:t>
      </w:r>
      <w:r w:rsidR="00B322C1">
        <w:rPr>
          <w:rFonts w:ascii="Times New Roman" w:hAnsi="Times New Roman" w:cs="Times New Roman"/>
          <w:sz w:val="28"/>
          <w:szCs w:val="28"/>
        </w:rPr>
        <w:t>тора Школы</w:t>
      </w:r>
      <w:r w:rsidR="00871164" w:rsidRPr="0017787C">
        <w:rPr>
          <w:rFonts w:ascii="Times New Roman" w:hAnsi="Times New Roman" w:cs="Times New Roman"/>
          <w:sz w:val="28"/>
          <w:szCs w:val="28"/>
        </w:rPr>
        <w:t>;</w:t>
      </w:r>
    </w:p>
    <w:p w:rsidR="008E1CC3" w:rsidRPr="00B322C1" w:rsidRDefault="004D369E" w:rsidP="00B322C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871164" w:rsidRPr="00B322C1">
        <w:rPr>
          <w:rFonts w:ascii="Times New Roman" w:hAnsi="Times New Roman" w:cs="Times New Roman"/>
          <w:sz w:val="28"/>
          <w:szCs w:val="28"/>
        </w:rPr>
        <w:t>) получение своевременно и в полном объеме зарабо</w:t>
      </w:r>
      <w:r w:rsidR="00871164" w:rsidRPr="00B322C1">
        <w:rPr>
          <w:rFonts w:ascii="Times New Roman" w:hAnsi="Times New Roman" w:cs="Times New Roman"/>
          <w:sz w:val="28"/>
          <w:szCs w:val="28"/>
        </w:rPr>
        <w:t>т</w:t>
      </w:r>
      <w:r w:rsidR="00871164" w:rsidRPr="00B322C1">
        <w:rPr>
          <w:rFonts w:ascii="Times New Roman" w:hAnsi="Times New Roman" w:cs="Times New Roman"/>
          <w:sz w:val="28"/>
          <w:szCs w:val="28"/>
        </w:rPr>
        <w:t>ной платы;</w:t>
      </w:r>
    </w:p>
    <w:p w:rsidR="00B322C1" w:rsidRDefault="004D369E" w:rsidP="00B322C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871164" w:rsidRPr="00B322C1">
        <w:rPr>
          <w:sz w:val="28"/>
          <w:szCs w:val="28"/>
        </w:rPr>
        <w:t>) предоставление ему</w:t>
      </w:r>
      <w:r w:rsidR="00871164" w:rsidRPr="0017787C">
        <w:rPr>
          <w:sz w:val="28"/>
          <w:szCs w:val="28"/>
        </w:rPr>
        <w:t xml:space="preserve"> ежегодного оплачиваем</w:t>
      </w:r>
      <w:r w:rsidR="00871164" w:rsidRPr="0017787C">
        <w:rPr>
          <w:sz w:val="28"/>
          <w:szCs w:val="28"/>
        </w:rPr>
        <w:t>о</w:t>
      </w:r>
      <w:r w:rsidR="00871164" w:rsidRPr="0017787C">
        <w:rPr>
          <w:sz w:val="28"/>
          <w:szCs w:val="28"/>
        </w:rPr>
        <w:t>го отпуска;</w:t>
      </w:r>
    </w:p>
    <w:p w:rsidR="00871164" w:rsidRDefault="004D369E" w:rsidP="00B322C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871164" w:rsidRPr="0017787C">
        <w:rPr>
          <w:sz w:val="28"/>
          <w:szCs w:val="28"/>
        </w:rPr>
        <w:t>) повышение квалификации.</w:t>
      </w:r>
    </w:p>
    <w:p w:rsidR="00CC1AFC" w:rsidRDefault="00A403D4" w:rsidP="00B322C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7.16</w:t>
      </w:r>
      <w:r w:rsidR="00D93C28">
        <w:rPr>
          <w:sz w:val="28"/>
          <w:szCs w:val="28"/>
        </w:rPr>
        <w:t>. </w:t>
      </w:r>
      <w:r w:rsidR="00C70411">
        <w:rPr>
          <w:sz w:val="28"/>
          <w:szCs w:val="28"/>
        </w:rPr>
        <w:t>Д</w:t>
      </w:r>
      <w:r w:rsidR="00C70411" w:rsidRPr="000E170C">
        <w:rPr>
          <w:sz w:val="28"/>
          <w:szCs w:val="28"/>
        </w:rPr>
        <w:t>и</w:t>
      </w:r>
      <w:r w:rsidR="004D369E">
        <w:rPr>
          <w:sz w:val="28"/>
          <w:szCs w:val="28"/>
        </w:rPr>
        <w:t>ректору Школы</w:t>
      </w:r>
      <w:r w:rsidR="00C70411" w:rsidRPr="00C70411">
        <w:rPr>
          <w:sz w:val="28"/>
          <w:szCs w:val="28"/>
        </w:rPr>
        <w:t xml:space="preserve"> предоставляются в порядке, установленном Пр</w:t>
      </w:r>
      <w:r w:rsidR="00C70411" w:rsidRPr="00C70411">
        <w:rPr>
          <w:sz w:val="28"/>
          <w:szCs w:val="28"/>
        </w:rPr>
        <w:t>а</w:t>
      </w:r>
      <w:r w:rsidR="00C70411" w:rsidRPr="00C70411">
        <w:rPr>
          <w:sz w:val="28"/>
          <w:szCs w:val="28"/>
        </w:rPr>
        <w:t>вительством Российской Федерации, права, социальные гара</w:t>
      </w:r>
      <w:r w:rsidR="00C70411" w:rsidRPr="00793782">
        <w:rPr>
          <w:sz w:val="28"/>
          <w:szCs w:val="28"/>
        </w:rPr>
        <w:t>нтии и меры соц</w:t>
      </w:r>
      <w:r w:rsidR="00C70411" w:rsidRPr="00793782">
        <w:rPr>
          <w:sz w:val="28"/>
          <w:szCs w:val="28"/>
        </w:rPr>
        <w:t>и</w:t>
      </w:r>
      <w:r w:rsidR="00C70411" w:rsidRPr="00793782">
        <w:rPr>
          <w:sz w:val="28"/>
          <w:szCs w:val="28"/>
        </w:rPr>
        <w:t>альной поддер</w:t>
      </w:r>
      <w:r w:rsidR="00C70411" w:rsidRPr="00793782">
        <w:rPr>
          <w:sz w:val="28"/>
          <w:szCs w:val="28"/>
        </w:rPr>
        <w:t>ж</w:t>
      </w:r>
      <w:r w:rsidR="00C70411" w:rsidRPr="00793782">
        <w:rPr>
          <w:sz w:val="28"/>
          <w:szCs w:val="28"/>
        </w:rPr>
        <w:t>ки, предусмотренные для педагогических работников</w:t>
      </w:r>
      <w:r w:rsidR="00CC1AFC">
        <w:rPr>
          <w:sz w:val="28"/>
          <w:szCs w:val="28"/>
        </w:rPr>
        <w:t>:</w:t>
      </w:r>
    </w:p>
    <w:p w:rsidR="00D93C28" w:rsidRDefault="00D93C28" w:rsidP="00D93C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="00CC1AFC" w:rsidRPr="00CC1AFC">
        <w:rPr>
          <w:sz w:val="28"/>
          <w:szCs w:val="28"/>
        </w:rPr>
        <w:t>право на ежегодный основной удлиненный оплачиваемый отпуск, пр</w:t>
      </w:r>
      <w:r w:rsidR="00CC1AFC" w:rsidRPr="00CC1AFC">
        <w:rPr>
          <w:sz w:val="28"/>
          <w:szCs w:val="28"/>
        </w:rPr>
        <w:t>о</w:t>
      </w:r>
      <w:r w:rsidR="00CC1AFC" w:rsidRPr="00CC1AFC">
        <w:rPr>
          <w:sz w:val="28"/>
          <w:szCs w:val="28"/>
        </w:rPr>
        <w:t>должительность которого определяется Правительством Российской Федер</w:t>
      </w:r>
      <w:r w:rsidR="00CC1AFC" w:rsidRPr="00CC1AFC">
        <w:rPr>
          <w:sz w:val="28"/>
          <w:szCs w:val="28"/>
        </w:rPr>
        <w:t>а</w:t>
      </w:r>
      <w:r w:rsidR="00CC1AFC" w:rsidRPr="00CC1AFC">
        <w:rPr>
          <w:sz w:val="28"/>
          <w:szCs w:val="28"/>
        </w:rPr>
        <w:t>ции;</w:t>
      </w:r>
    </w:p>
    <w:p w:rsidR="00D93C28" w:rsidRDefault="00D93C28" w:rsidP="00D93C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="00CC1AFC" w:rsidRPr="00CC1AFC">
        <w:rPr>
          <w:sz w:val="28"/>
          <w:szCs w:val="28"/>
        </w:rPr>
        <w:t>право на досрочное назначение трудовой пенсии по старости в поря</w:t>
      </w:r>
      <w:r w:rsidR="00CC1AFC" w:rsidRPr="00CC1AFC">
        <w:rPr>
          <w:sz w:val="28"/>
          <w:szCs w:val="28"/>
        </w:rPr>
        <w:t>д</w:t>
      </w:r>
      <w:r w:rsidR="00CC1AFC" w:rsidRPr="00CC1AFC">
        <w:rPr>
          <w:sz w:val="28"/>
          <w:szCs w:val="28"/>
        </w:rPr>
        <w:t>ке, установленном законод</w:t>
      </w:r>
      <w:r w:rsidR="00CC1AFC" w:rsidRPr="00CC1AFC">
        <w:rPr>
          <w:sz w:val="28"/>
          <w:szCs w:val="28"/>
        </w:rPr>
        <w:t>а</w:t>
      </w:r>
      <w:r w:rsidR="00CC1AFC" w:rsidRPr="00CC1AFC">
        <w:rPr>
          <w:sz w:val="28"/>
          <w:szCs w:val="28"/>
        </w:rPr>
        <w:t>тельством Российской Федерации;</w:t>
      </w:r>
    </w:p>
    <w:p w:rsidR="00CC1AFC" w:rsidRPr="0076411B" w:rsidRDefault="00D93C28" w:rsidP="00D93C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="0076411B">
        <w:rPr>
          <w:sz w:val="28"/>
          <w:szCs w:val="28"/>
        </w:rPr>
        <w:t>д</w:t>
      </w:r>
      <w:r w:rsidR="0076411B" w:rsidRPr="000E170C">
        <w:rPr>
          <w:sz w:val="28"/>
          <w:szCs w:val="28"/>
        </w:rPr>
        <w:t>и</w:t>
      </w:r>
      <w:r w:rsidR="0076411B">
        <w:rPr>
          <w:sz w:val="28"/>
          <w:szCs w:val="28"/>
        </w:rPr>
        <w:t>ректор Школы, его заместители,</w:t>
      </w:r>
      <w:r w:rsidR="0076411B" w:rsidRPr="00793782">
        <w:rPr>
          <w:sz w:val="28"/>
          <w:szCs w:val="28"/>
        </w:rPr>
        <w:t xml:space="preserve"> </w:t>
      </w:r>
      <w:r w:rsidR="0076411B">
        <w:rPr>
          <w:sz w:val="28"/>
          <w:szCs w:val="28"/>
        </w:rPr>
        <w:t>руководители</w:t>
      </w:r>
      <w:r w:rsidR="0076411B" w:rsidRPr="00C70411">
        <w:rPr>
          <w:sz w:val="28"/>
          <w:szCs w:val="28"/>
        </w:rPr>
        <w:t xml:space="preserve"> структурных подра</w:t>
      </w:r>
      <w:r w:rsidR="0076411B" w:rsidRPr="00C70411">
        <w:rPr>
          <w:sz w:val="28"/>
          <w:szCs w:val="28"/>
        </w:rPr>
        <w:t>з</w:t>
      </w:r>
      <w:r w:rsidR="0076411B" w:rsidRPr="00C70411">
        <w:rPr>
          <w:sz w:val="28"/>
          <w:szCs w:val="28"/>
        </w:rPr>
        <w:t>делений</w:t>
      </w:r>
      <w:r w:rsidR="0076411B" w:rsidRPr="0076411B">
        <w:rPr>
          <w:sz w:val="28"/>
          <w:szCs w:val="28"/>
        </w:rPr>
        <w:t>, проживающие и р</w:t>
      </w:r>
      <w:r w:rsidR="0076411B" w:rsidRPr="0076411B">
        <w:rPr>
          <w:sz w:val="28"/>
          <w:szCs w:val="28"/>
        </w:rPr>
        <w:t>а</w:t>
      </w:r>
      <w:r w:rsidR="0076411B" w:rsidRPr="0076411B">
        <w:rPr>
          <w:sz w:val="28"/>
          <w:szCs w:val="28"/>
        </w:rPr>
        <w:t>ботающие в сельских населенных пунктах, рабочих поселках (поселках городского типа), имеют право на предоставление компе</w:t>
      </w:r>
      <w:r w:rsidR="0076411B" w:rsidRPr="0076411B">
        <w:rPr>
          <w:sz w:val="28"/>
          <w:szCs w:val="28"/>
        </w:rPr>
        <w:t>н</w:t>
      </w:r>
      <w:r w:rsidR="0076411B" w:rsidRPr="0076411B">
        <w:rPr>
          <w:sz w:val="28"/>
          <w:szCs w:val="28"/>
        </w:rPr>
        <w:t>сации расходов на оплату ж</w:t>
      </w:r>
      <w:r w:rsidR="0076411B" w:rsidRPr="0076411B">
        <w:rPr>
          <w:sz w:val="28"/>
          <w:szCs w:val="28"/>
        </w:rPr>
        <w:t>и</w:t>
      </w:r>
      <w:r w:rsidR="0076411B" w:rsidRPr="0076411B">
        <w:rPr>
          <w:sz w:val="28"/>
          <w:szCs w:val="28"/>
        </w:rPr>
        <w:t>лых помещений, отопления и освещения. Размер, условия и порядок возмещения расходов, связанных с предоставлением указа</w:t>
      </w:r>
      <w:r w:rsidR="0076411B" w:rsidRPr="0076411B">
        <w:rPr>
          <w:sz w:val="28"/>
          <w:szCs w:val="28"/>
        </w:rPr>
        <w:t>н</w:t>
      </w:r>
      <w:r w:rsidR="0076411B" w:rsidRPr="0076411B">
        <w:rPr>
          <w:sz w:val="28"/>
          <w:szCs w:val="28"/>
        </w:rPr>
        <w:t xml:space="preserve">ных мер социальной поддержки, </w:t>
      </w:r>
      <w:r w:rsidR="00A267FD">
        <w:rPr>
          <w:sz w:val="28"/>
          <w:szCs w:val="28"/>
        </w:rPr>
        <w:t xml:space="preserve">этим </w:t>
      </w:r>
      <w:r w:rsidR="0076411B" w:rsidRPr="0076411B">
        <w:rPr>
          <w:sz w:val="28"/>
          <w:szCs w:val="28"/>
        </w:rPr>
        <w:t>работни</w:t>
      </w:r>
      <w:r w:rsidR="00A267FD">
        <w:rPr>
          <w:sz w:val="28"/>
          <w:szCs w:val="28"/>
        </w:rPr>
        <w:t xml:space="preserve">кам Школы </w:t>
      </w:r>
      <w:r w:rsidR="0076411B" w:rsidRPr="0076411B">
        <w:rPr>
          <w:sz w:val="28"/>
          <w:szCs w:val="28"/>
        </w:rPr>
        <w:t>устанавливаются з</w:t>
      </w:r>
      <w:r w:rsidR="0076411B" w:rsidRPr="0076411B">
        <w:rPr>
          <w:sz w:val="28"/>
          <w:szCs w:val="28"/>
        </w:rPr>
        <w:t>а</w:t>
      </w:r>
      <w:r w:rsidR="0076411B" w:rsidRPr="0076411B">
        <w:rPr>
          <w:sz w:val="28"/>
          <w:szCs w:val="28"/>
        </w:rPr>
        <w:t>кон</w:t>
      </w:r>
      <w:r w:rsidR="0076411B" w:rsidRPr="0076411B">
        <w:rPr>
          <w:sz w:val="28"/>
          <w:szCs w:val="28"/>
        </w:rPr>
        <w:t>о</w:t>
      </w:r>
      <w:r w:rsidR="0076411B" w:rsidRPr="0076411B">
        <w:rPr>
          <w:sz w:val="28"/>
          <w:szCs w:val="28"/>
        </w:rPr>
        <w:t xml:space="preserve">дательством </w:t>
      </w:r>
      <w:r w:rsidR="0076411B">
        <w:rPr>
          <w:sz w:val="28"/>
          <w:szCs w:val="28"/>
        </w:rPr>
        <w:t xml:space="preserve">Челябинской области </w:t>
      </w:r>
      <w:r w:rsidR="0076411B" w:rsidRPr="0076411B">
        <w:rPr>
          <w:sz w:val="28"/>
          <w:szCs w:val="28"/>
        </w:rPr>
        <w:t>и обеспечиваются за счет бюджетных ассигнований бюд</w:t>
      </w:r>
      <w:r w:rsidR="0076411B">
        <w:rPr>
          <w:sz w:val="28"/>
          <w:szCs w:val="28"/>
        </w:rPr>
        <w:t>жета</w:t>
      </w:r>
      <w:r w:rsidR="0076411B" w:rsidRPr="0076411B">
        <w:rPr>
          <w:sz w:val="28"/>
          <w:szCs w:val="28"/>
        </w:rPr>
        <w:t xml:space="preserve"> </w:t>
      </w:r>
      <w:r w:rsidR="0076411B">
        <w:rPr>
          <w:sz w:val="28"/>
          <w:szCs w:val="28"/>
        </w:rPr>
        <w:t>Челябинской о</w:t>
      </w:r>
      <w:r w:rsidR="0076411B">
        <w:rPr>
          <w:sz w:val="28"/>
          <w:szCs w:val="28"/>
        </w:rPr>
        <w:t>б</w:t>
      </w:r>
      <w:r w:rsidR="0076411B">
        <w:rPr>
          <w:sz w:val="28"/>
          <w:szCs w:val="28"/>
        </w:rPr>
        <w:t>ласти</w:t>
      </w:r>
      <w:r w:rsidR="0076411B" w:rsidRPr="0076411B">
        <w:rPr>
          <w:sz w:val="28"/>
          <w:szCs w:val="28"/>
        </w:rPr>
        <w:t>.</w:t>
      </w:r>
    </w:p>
    <w:p w:rsidR="00871164" w:rsidRPr="00B322C1" w:rsidRDefault="00A403D4" w:rsidP="00B322C1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7.17</w:t>
      </w:r>
      <w:r w:rsidR="00931AC7">
        <w:rPr>
          <w:rFonts w:ascii="Times New Roman" w:hAnsi="Times New Roman" w:cs="Times New Roman"/>
          <w:sz w:val="28"/>
          <w:szCs w:val="28"/>
        </w:rPr>
        <w:t>. </w:t>
      </w:r>
      <w:r w:rsidR="00B322C1" w:rsidRPr="00B322C1">
        <w:rPr>
          <w:rFonts w:ascii="Times New Roman" w:hAnsi="Times New Roman" w:cs="Times New Roman"/>
          <w:sz w:val="28"/>
          <w:szCs w:val="28"/>
        </w:rPr>
        <w:t>Директор Школы</w:t>
      </w:r>
      <w:r w:rsidR="00871164" w:rsidRPr="00B322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1164" w:rsidRPr="00B322C1">
        <w:rPr>
          <w:rFonts w:ascii="Times New Roman" w:hAnsi="Times New Roman" w:cs="Times New Roman"/>
          <w:sz w:val="28"/>
          <w:szCs w:val="28"/>
        </w:rPr>
        <w:t>обязан:</w:t>
      </w:r>
    </w:p>
    <w:p w:rsidR="00871164" w:rsidRPr="00583884" w:rsidRDefault="00931AC7" w:rsidP="005342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322C1" w:rsidRPr="00583884">
        <w:rPr>
          <w:rFonts w:ascii="Times New Roman" w:hAnsi="Times New Roman" w:cs="Times New Roman"/>
          <w:sz w:val="28"/>
          <w:szCs w:val="28"/>
        </w:rPr>
        <w:t>) </w:t>
      </w:r>
      <w:r w:rsidR="00871164" w:rsidRPr="00583884">
        <w:rPr>
          <w:rFonts w:ascii="Times New Roman" w:hAnsi="Times New Roman" w:cs="Times New Roman"/>
          <w:sz w:val="28"/>
          <w:szCs w:val="28"/>
        </w:rPr>
        <w:t>соблюд</w:t>
      </w:r>
      <w:r w:rsidR="005342C3" w:rsidRPr="00583884">
        <w:rPr>
          <w:rFonts w:ascii="Times New Roman" w:hAnsi="Times New Roman" w:cs="Times New Roman"/>
          <w:sz w:val="28"/>
          <w:szCs w:val="28"/>
        </w:rPr>
        <w:t xml:space="preserve">ать при исполнении должностных обязанностей </w:t>
      </w:r>
      <w:r w:rsidR="00871164" w:rsidRPr="00583884">
        <w:rPr>
          <w:rFonts w:ascii="Times New Roman" w:hAnsi="Times New Roman" w:cs="Times New Roman"/>
          <w:sz w:val="28"/>
          <w:szCs w:val="28"/>
        </w:rPr>
        <w:t>требования</w:t>
      </w:r>
      <w:r w:rsidR="00B322C1" w:rsidRPr="00583884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583884">
        <w:rPr>
          <w:rFonts w:ascii="Times New Roman" w:hAnsi="Times New Roman" w:cs="Times New Roman"/>
          <w:sz w:val="28"/>
          <w:szCs w:val="28"/>
        </w:rPr>
        <w:t>з</w:t>
      </w:r>
      <w:r w:rsidR="00871164" w:rsidRPr="00583884">
        <w:rPr>
          <w:rFonts w:ascii="Times New Roman" w:hAnsi="Times New Roman" w:cs="Times New Roman"/>
          <w:sz w:val="28"/>
          <w:szCs w:val="28"/>
        </w:rPr>
        <w:t>а</w:t>
      </w:r>
      <w:r w:rsidR="00871164" w:rsidRPr="00583884">
        <w:rPr>
          <w:rFonts w:ascii="Times New Roman" w:hAnsi="Times New Roman" w:cs="Times New Roman"/>
          <w:sz w:val="28"/>
          <w:szCs w:val="28"/>
        </w:rPr>
        <w:t>конодательства Российской Федерации, законодательства субъекта Российской</w:t>
      </w:r>
      <w:r w:rsidR="00B322C1" w:rsidRPr="00583884">
        <w:rPr>
          <w:rFonts w:ascii="Times New Roman" w:hAnsi="Times New Roman" w:cs="Times New Roman"/>
          <w:sz w:val="28"/>
          <w:szCs w:val="28"/>
        </w:rPr>
        <w:t xml:space="preserve"> </w:t>
      </w:r>
      <w:r w:rsidR="005342C3" w:rsidRPr="00583884">
        <w:rPr>
          <w:rFonts w:ascii="Times New Roman" w:hAnsi="Times New Roman" w:cs="Times New Roman"/>
          <w:sz w:val="28"/>
          <w:szCs w:val="28"/>
        </w:rPr>
        <w:t xml:space="preserve">Федерации, нормативных правовых актов органов </w:t>
      </w:r>
      <w:r w:rsidR="00871164" w:rsidRPr="00583884">
        <w:rPr>
          <w:rFonts w:ascii="Times New Roman" w:hAnsi="Times New Roman" w:cs="Times New Roman"/>
          <w:sz w:val="28"/>
          <w:szCs w:val="28"/>
        </w:rPr>
        <w:t>мес</w:t>
      </w:r>
      <w:r w:rsidR="00871164" w:rsidRPr="00583884">
        <w:rPr>
          <w:rFonts w:ascii="Times New Roman" w:hAnsi="Times New Roman" w:cs="Times New Roman"/>
          <w:sz w:val="28"/>
          <w:szCs w:val="28"/>
        </w:rPr>
        <w:t>т</w:t>
      </w:r>
      <w:r w:rsidR="00871164" w:rsidRPr="00583884">
        <w:rPr>
          <w:rFonts w:ascii="Times New Roman" w:hAnsi="Times New Roman" w:cs="Times New Roman"/>
          <w:sz w:val="28"/>
          <w:szCs w:val="28"/>
        </w:rPr>
        <w:t>ного самоуправления,</w:t>
      </w:r>
      <w:r w:rsidR="005342C3" w:rsidRPr="00583884">
        <w:rPr>
          <w:rFonts w:ascii="Times New Roman" w:hAnsi="Times New Roman" w:cs="Times New Roman"/>
          <w:sz w:val="28"/>
          <w:szCs w:val="28"/>
        </w:rPr>
        <w:t xml:space="preserve"> </w:t>
      </w:r>
      <w:r w:rsidR="00B322C1" w:rsidRPr="00583884">
        <w:rPr>
          <w:rFonts w:ascii="Times New Roman" w:hAnsi="Times New Roman" w:cs="Times New Roman"/>
          <w:sz w:val="28"/>
          <w:szCs w:val="28"/>
        </w:rPr>
        <w:lastRenderedPageBreak/>
        <w:t>настоящего устава</w:t>
      </w:r>
      <w:r w:rsidR="005342C3" w:rsidRPr="00583884">
        <w:rPr>
          <w:rFonts w:ascii="Times New Roman" w:hAnsi="Times New Roman" w:cs="Times New Roman"/>
          <w:sz w:val="28"/>
          <w:szCs w:val="28"/>
        </w:rPr>
        <w:t xml:space="preserve">, коллективного </w:t>
      </w:r>
      <w:r w:rsidR="00871164" w:rsidRPr="00583884">
        <w:rPr>
          <w:rFonts w:ascii="Times New Roman" w:hAnsi="Times New Roman" w:cs="Times New Roman"/>
          <w:sz w:val="28"/>
          <w:szCs w:val="28"/>
        </w:rPr>
        <w:t>дог</w:t>
      </w:r>
      <w:r w:rsidR="005342C3" w:rsidRPr="00583884">
        <w:rPr>
          <w:rFonts w:ascii="Times New Roman" w:hAnsi="Times New Roman" w:cs="Times New Roman"/>
          <w:sz w:val="28"/>
          <w:szCs w:val="28"/>
        </w:rPr>
        <w:t xml:space="preserve">овора, соглашений, </w:t>
      </w:r>
      <w:r w:rsidR="00871164" w:rsidRPr="00583884">
        <w:rPr>
          <w:rFonts w:ascii="Times New Roman" w:hAnsi="Times New Roman" w:cs="Times New Roman"/>
          <w:sz w:val="28"/>
          <w:szCs w:val="28"/>
        </w:rPr>
        <w:t>локальных</w:t>
      </w:r>
      <w:r w:rsidR="00B322C1" w:rsidRPr="00583884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583884">
        <w:rPr>
          <w:rFonts w:ascii="Times New Roman" w:hAnsi="Times New Roman" w:cs="Times New Roman"/>
          <w:sz w:val="28"/>
          <w:szCs w:val="28"/>
        </w:rPr>
        <w:t>нормати</w:t>
      </w:r>
      <w:r w:rsidR="00871164" w:rsidRPr="00583884">
        <w:rPr>
          <w:rFonts w:ascii="Times New Roman" w:hAnsi="Times New Roman" w:cs="Times New Roman"/>
          <w:sz w:val="28"/>
          <w:szCs w:val="28"/>
        </w:rPr>
        <w:t>в</w:t>
      </w:r>
      <w:r w:rsidR="00871164" w:rsidRPr="00583884">
        <w:rPr>
          <w:rFonts w:ascii="Times New Roman" w:hAnsi="Times New Roman" w:cs="Times New Roman"/>
          <w:sz w:val="28"/>
          <w:szCs w:val="28"/>
        </w:rPr>
        <w:t>ных а</w:t>
      </w:r>
      <w:r w:rsidR="00871164" w:rsidRPr="00583884">
        <w:rPr>
          <w:rFonts w:ascii="Times New Roman" w:hAnsi="Times New Roman" w:cs="Times New Roman"/>
          <w:sz w:val="28"/>
          <w:szCs w:val="28"/>
        </w:rPr>
        <w:t>к</w:t>
      </w:r>
      <w:r w:rsidR="00871164" w:rsidRPr="00583884">
        <w:rPr>
          <w:rFonts w:ascii="Times New Roman" w:hAnsi="Times New Roman" w:cs="Times New Roman"/>
          <w:sz w:val="28"/>
          <w:szCs w:val="28"/>
        </w:rPr>
        <w:t xml:space="preserve">тов </w:t>
      </w:r>
      <w:r w:rsidR="00C00781" w:rsidRPr="00583884">
        <w:rPr>
          <w:rFonts w:ascii="Times New Roman" w:hAnsi="Times New Roman" w:cs="Times New Roman"/>
          <w:sz w:val="28"/>
          <w:szCs w:val="28"/>
        </w:rPr>
        <w:t xml:space="preserve">Школы </w:t>
      </w:r>
      <w:r w:rsidR="00871164" w:rsidRPr="00583884">
        <w:rPr>
          <w:rFonts w:ascii="Times New Roman" w:hAnsi="Times New Roman" w:cs="Times New Roman"/>
          <w:sz w:val="28"/>
          <w:szCs w:val="28"/>
        </w:rPr>
        <w:t>и трудового договора;</w:t>
      </w:r>
    </w:p>
    <w:p w:rsidR="00871164" w:rsidRPr="008411AB" w:rsidRDefault="00931AC7" w:rsidP="005342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00781" w:rsidRPr="00583884">
        <w:rPr>
          <w:rFonts w:ascii="Times New Roman" w:hAnsi="Times New Roman" w:cs="Times New Roman"/>
          <w:sz w:val="28"/>
          <w:szCs w:val="28"/>
        </w:rPr>
        <w:t>) </w:t>
      </w:r>
      <w:r w:rsidR="005342C3" w:rsidRPr="00583884">
        <w:rPr>
          <w:rFonts w:ascii="Times New Roman" w:hAnsi="Times New Roman" w:cs="Times New Roman"/>
          <w:sz w:val="28"/>
          <w:szCs w:val="28"/>
        </w:rPr>
        <w:t xml:space="preserve">обеспечивать </w:t>
      </w:r>
      <w:r w:rsidR="00871164" w:rsidRPr="00583884">
        <w:rPr>
          <w:rFonts w:ascii="Times New Roman" w:hAnsi="Times New Roman" w:cs="Times New Roman"/>
          <w:sz w:val="28"/>
          <w:szCs w:val="28"/>
        </w:rPr>
        <w:t xml:space="preserve">эффективную деятельность </w:t>
      </w:r>
      <w:r w:rsidR="00620F39" w:rsidRPr="00583884">
        <w:rPr>
          <w:rFonts w:ascii="Times New Roman" w:hAnsi="Times New Roman" w:cs="Times New Roman"/>
          <w:sz w:val="28"/>
          <w:szCs w:val="28"/>
        </w:rPr>
        <w:t>Школы и ее</w:t>
      </w:r>
      <w:r w:rsidR="00871164" w:rsidRPr="00583884">
        <w:rPr>
          <w:rFonts w:ascii="Times New Roman" w:hAnsi="Times New Roman" w:cs="Times New Roman"/>
          <w:sz w:val="28"/>
          <w:szCs w:val="28"/>
        </w:rPr>
        <w:t xml:space="preserve"> структурных</w:t>
      </w:r>
      <w:r w:rsidR="00620F39" w:rsidRPr="00583884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583884">
        <w:rPr>
          <w:rFonts w:ascii="Times New Roman" w:hAnsi="Times New Roman" w:cs="Times New Roman"/>
          <w:sz w:val="28"/>
          <w:szCs w:val="28"/>
        </w:rPr>
        <w:t xml:space="preserve">подразделений, организацию </w:t>
      </w:r>
      <w:r w:rsidR="00871164" w:rsidRPr="008411AB">
        <w:rPr>
          <w:rFonts w:ascii="Times New Roman" w:hAnsi="Times New Roman" w:cs="Times New Roman"/>
          <w:sz w:val="28"/>
          <w:szCs w:val="28"/>
        </w:rPr>
        <w:t>а</w:t>
      </w:r>
      <w:r w:rsidR="00871164" w:rsidRPr="008411AB">
        <w:rPr>
          <w:rFonts w:ascii="Times New Roman" w:hAnsi="Times New Roman" w:cs="Times New Roman"/>
          <w:sz w:val="28"/>
          <w:szCs w:val="28"/>
        </w:rPr>
        <w:t>д</w:t>
      </w:r>
      <w:r w:rsidR="00871164" w:rsidRPr="008411AB">
        <w:rPr>
          <w:rFonts w:ascii="Times New Roman" w:hAnsi="Times New Roman" w:cs="Times New Roman"/>
          <w:sz w:val="28"/>
          <w:szCs w:val="28"/>
        </w:rPr>
        <w:t>министративно-хозяйственной, финансовой и иной</w:t>
      </w:r>
      <w:r w:rsidR="00B322C1" w:rsidRPr="008411AB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8411AB">
        <w:rPr>
          <w:rFonts w:ascii="Times New Roman" w:hAnsi="Times New Roman" w:cs="Times New Roman"/>
          <w:sz w:val="28"/>
          <w:szCs w:val="28"/>
        </w:rPr>
        <w:t>де</w:t>
      </w:r>
      <w:r w:rsidR="00871164" w:rsidRPr="008411AB">
        <w:rPr>
          <w:rFonts w:ascii="Times New Roman" w:hAnsi="Times New Roman" w:cs="Times New Roman"/>
          <w:sz w:val="28"/>
          <w:szCs w:val="28"/>
        </w:rPr>
        <w:t>я</w:t>
      </w:r>
      <w:r w:rsidR="00871164" w:rsidRPr="008411AB">
        <w:rPr>
          <w:rFonts w:ascii="Times New Roman" w:hAnsi="Times New Roman" w:cs="Times New Roman"/>
          <w:sz w:val="28"/>
          <w:szCs w:val="28"/>
        </w:rPr>
        <w:t>тельности</w:t>
      </w:r>
      <w:r w:rsidR="00620F39" w:rsidRPr="008411AB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871164" w:rsidRPr="008411AB">
        <w:rPr>
          <w:rFonts w:ascii="Times New Roman" w:hAnsi="Times New Roman" w:cs="Times New Roman"/>
          <w:sz w:val="28"/>
          <w:szCs w:val="28"/>
        </w:rPr>
        <w:t>;</w:t>
      </w:r>
    </w:p>
    <w:p w:rsidR="00871164" w:rsidRPr="0017787C" w:rsidRDefault="00931AC7" w:rsidP="005342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1AB">
        <w:rPr>
          <w:rFonts w:ascii="Times New Roman" w:hAnsi="Times New Roman" w:cs="Times New Roman"/>
          <w:sz w:val="28"/>
          <w:szCs w:val="28"/>
        </w:rPr>
        <w:t>3</w:t>
      </w:r>
      <w:r w:rsidR="00C00781" w:rsidRPr="008411AB">
        <w:rPr>
          <w:rFonts w:ascii="Times New Roman" w:hAnsi="Times New Roman" w:cs="Times New Roman"/>
          <w:sz w:val="28"/>
          <w:szCs w:val="28"/>
        </w:rPr>
        <w:t>) </w:t>
      </w:r>
      <w:r w:rsidR="00871164" w:rsidRPr="008411AB">
        <w:rPr>
          <w:rFonts w:ascii="Times New Roman" w:hAnsi="Times New Roman" w:cs="Times New Roman"/>
          <w:sz w:val="28"/>
          <w:szCs w:val="28"/>
        </w:rPr>
        <w:t xml:space="preserve">обеспечивать планирование деятельности </w:t>
      </w:r>
      <w:r w:rsidR="002F1652" w:rsidRPr="008411AB">
        <w:rPr>
          <w:rFonts w:ascii="Times New Roman" w:hAnsi="Times New Roman" w:cs="Times New Roman"/>
          <w:sz w:val="28"/>
          <w:szCs w:val="28"/>
        </w:rPr>
        <w:t>Школы</w:t>
      </w:r>
      <w:r w:rsidR="002F1652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с учетом средств,</w:t>
      </w:r>
      <w:r w:rsidR="002F1652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получае</w:t>
      </w:r>
      <w:r w:rsidR="005342C3">
        <w:rPr>
          <w:rFonts w:ascii="Times New Roman" w:hAnsi="Times New Roman" w:cs="Times New Roman"/>
          <w:sz w:val="28"/>
          <w:szCs w:val="28"/>
        </w:rPr>
        <w:t xml:space="preserve">мых </w:t>
      </w:r>
      <w:r w:rsidR="00871164" w:rsidRPr="0017787C">
        <w:rPr>
          <w:rFonts w:ascii="Times New Roman" w:hAnsi="Times New Roman" w:cs="Times New Roman"/>
          <w:sz w:val="28"/>
          <w:szCs w:val="28"/>
        </w:rPr>
        <w:t>из всех источников, не запрещенных законодательством Росси</w:t>
      </w:r>
      <w:r w:rsidR="00871164" w:rsidRPr="0017787C">
        <w:rPr>
          <w:rFonts w:ascii="Times New Roman" w:hAnsi="Times New Roman" w:cs="Times New Roman"/>
          <w:sz w:val="28"/>
          <w:szCs w:val="28"/>
        </w:rPr>
        <w:t>й</w:t>
      </w:r>
      <w:r w:rsidR="00871164" w:rsidRPr="0017787C">
        <w:rPr>
          <w:rFonts w:ascii="Times New Roman" w:hAnsi="Times New Roman" w:cs="Times New Roman"/>
          <w:sz w:val="28"/>
          <w:szCs w:val="28"/>
        </w:rPr>
        <w:t>ской</w:t>
      </w:r>
      <w:r w:rsidR="00620F39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Фед</w:t>
      </w:r>
      <w:r w:rsidR="00871164" w:rsidRPr="0017787C">
        <w:rPr>
          <w:rFonts w:ascii="Times New Roman" w:hAnsi="Times New Roman" w:cs="Times New Roman"/>
          <w:sz w:val="28"/>
          <w:szCs w:val="28"/>
        </w:rPr>
        <w:t>е</w:t>
      </w:r>
      <w:r w:rsidR="00871164" w:rsidRPr="0017787C">
        <w:rPr>
          <w:rFonts w:ascii="Times New Roman" w:hAnsi="Times New Roman" w:cs="Times New Roman"/>
          <w:sz w:val="28"/>
          <w:szCs w:val="28"/>
        </w:rPr>
        <w:t>рации;</w:t>
      </w:r>
    </w:p>
    <w:p w:rsidR="00871164" w:rsidRPr="0017787C" w:rsidRDefault="00931AC7" w:rsidP="005342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F1652">
        <w:rPr>
          <w:rFonts w:ascii="Times New Roman" w:hAnsi="Times New Roman" w:cs="Times New Roman"/>
          <w:sz w:val="28"/>
          <w:szCs w:val="28"/>
        </w:rPr>
        <w:t>) </w:t>
      </w:r>
      <w:r w:rsidR="005342C3">
        <w:rPr>
          <w:rFonts w:ascii="Times New Roman" w:hAnsi="Times New Roman" w:cs="Times New Roman"/>
          <w:sz w:val="28"/>
          <w:szCs w:val="28"/>
        </w:rPr>
        <w:t xml:space="preserve">обеспечивать целевое </w:t>
      </w:r>
      <w:r w:rsidR="00871164" w:rsidRPr="0017787C">
        <w:rPr>
          <w:rFonts w:ascii="Times New Roman" w:hAnsi="Times New Roman" w:cs="Times New Roman"/>
          <w:sz w:val="28"/>
          <w:szCs w:val="28"/>
        </w:rPr>
        <w:t>и эффективное использ</w:t>
      </w:r>
      <w:r w:rsidR="00871164" w:rsidRPr="0017787C">
        <w:rPr>
          <w:rFonts w:ascii="Times New Roman" w:hAnsi="Times New Roman" w:cs="Times New Roman"/>
          <w:sz w:val="28"/>
          <w:szCs w:val="28"/>
        </w:rPr>
        <w:t>о</w:t>
      </w:r>
      <w:r w:rsidR="00871164" w:rsidRPr="0017787C">
        <w:rPr>
          <w:rFonts w:ascii="Times New Roman" w:hAnsi="Times New Roman" w:cs="Times New Roman"/>
          <w:sz w:val="28"/>
          <w:szCs w:val="28"/>
        </w:rPr>
        <w:t>вание денежных средств</w:t>
      </w:r>
      <w:r w:rsidR="005342C3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871164" w:rsidRPr="0017787C">
        <w:rPr>
          <w:rFonts w:ascii="Times New Roman" w:hAnsi="Times New Roman" w:cs="Times New Roman"/>
          <w:sz w:val="28"/>
          <w:szCs w:val="28"/>
        </w:rPr>
        <w:t xml:space="preserve">, </w:t>
      </w:r>
      <w:r w:rsidR="005342C3">
        <w:rPr>
          <w:rFonts w:ascii="Times New Roman" w:hAnsi="Times New Roman" w:cs="Times New Roman"/>
          <w:sz w:val="28"/>
          <w:szCs w:val="28"/>
        </w:rPr>
        <w:t xml:space="preserve">а также имущества, переданного Школе </w:t>
      </w:r>
      <w:r w:rsidR="00871164" w:rsidRPr="0017787C">
        <w:rPr>
          <w:rFonts w:ascii="Times New Roman" w:hAnsi="Times New Roman" w:cs="Times New Roman"/>
          <w:sz w:val="28"/>
          <w:szCs w:val="28"/>
        </w:rPr>
        <w:t>в</w:t>
      </w:r>
      <w:r w:rsidR="005342C3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оперативное</w:t>
      </w:r>
      <w:r w:rsidR="005342C3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управление в уст</w:t>
      </w:r>
      <w:r w:rsidR="00871164" w:rsidRPr="0017787C">
        <w:rPr>
          <w:rFonts w:ascii="Times New Roman" w:hAnsi="Times New Roman" w:cs="Times New Roman"/>
          <w:sz w:val="28"/>
          <w:szCs w:val="28"/>
        </w:rPr>
        <w:t>а</w:t>
      </w:r>
      <w:r w:rsidR="00871164" w:rsidRPr="0017787C">
        <w:rPr>
          <w:rFonts w:ascii="Times New Roman" w:hAnsi="Times New Roman" w:cs="Times New Roman"/>
          <w:sz w:val="28"/>
          <w:szCs w:val="28"/>
        </w:rPr>
        <w:t>новленном порядке;</w:t>
      </w:r>
    </w:p>
    <w:p w:rsidR="00871164" w:rsidRPr="0017787C" w:rsidRDefault="00931AC7" w:rsidP="005342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F1652">
        <w:rPr>
          <w:rFonts w:ascii="Times New Roman" w:hAnsi="Times New Roman" w:cs="Times New Roman"/>
          <w:sz w:val="28"/>
          <w:szCs w:val="28"/>
        </w:rPr>
        <w:t>) </w:t>
      </w:r>
      <w:r w:rsidR="00871164" w:rsidRPr="0017787C">
        <w:rPr>
          <w:rFonts w:ascii="Times New Roman" w:hAnsi="Times New Roman" w:cs="Times New Roman"/>
          <w:sz w:val="28"/>
          <w:szCs w:val="28"/>
        </w:rPr>
        <w:t>обеспечивать своевременное и качественное выполнение всех догов</w:t>
      </w:r>
      <w:r w:rsidR="00871164" w:rsidRPr="0017787C">
        <w:rPr>
          <w:rFonts w:ascii="Times New Roman" w:hAnsi="Times New Roman" w:cs="Times New Roman"/>
          <w:sz w:val="28"/>
          <w:szCs w:val="28"/>
        </w:rPr>
        <w:t>о</w:t>
      </w:r>
      <w:r w:rsidR="00871164" w:rsidRPr="0017787C">
        <w:rPr>
          <w:rFonts w:ascii="Times New Roman" w:hAnsi="Times New Roman" w:cs="Times New Roman"/>
          <w:sz w:val="28"/>
          <w:szCs w:val="28"/>
        </w:rPr>
        <w:t>ров</w:t>
      </w:r>
      <w:r w:rsidR="005342C3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и обязательств</w:t>
      </w:r>
      <w:r w:rsidR="005342C3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871164" w:rsidRPr="0017787C">
        <w:rPr>
          <w:rFonts w:ascii="Times New Roman" w:hAnsi="Times New Roman" w:cs="Times New Roman"/>
          <w:sz w:val="28"/>
          <w:szCs w:val="28"/>
        </w:rPr>
        <w:t>;</w:t>
      </w:r>
    </w:p>
    <w:p w:rsidR="00871164" w:rsidRPr="0017787C" w:rsidRDefault="00931AC7" w:rsidP="005342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F1652">
        <w:rPr>
          <w:rFonts w:ascii="Times New Roman" w:hAnsi="Times New Roman" w:cs="Times New Roman"/>
          <w:sz w:val="28"/>
          <w:szCs w:val="28"/>
        </w:rPr>
        <w:t>) </w:t>
      </w:r>
      <w:r w:rsidR="005342C3">
        <w:rPr>
          <w:rFonts w:ascii="Times New Roman" w:hAnsi="Times New Roman" w:cs="Times New Roman"/>
          <w:sz w:val="28"/>
          <w:szCs w:val="28"/>
        </w:rPr>
        <w:t xml:space="preserve">обеспечивать работникам Школы </w:t>
      </w:r>
      <w:r w:rsidR="00871164" w:rsidRPr="0017787C">
        <w:rPr>
          <w:rFonts w:ascii="Times New Roman" w:hAnsi="Times New Roman" w:cs="Times New Roman"/>
          <w:sz w:val="28"/>
          <w:szCs w:val="28"/>
        </w:rPr>
        <w:t>безоп</w:t>
      </w:r>
      <w:r w:rsidR="005342C3">
        <w:rPr>
          <w:rFonts w:ascii="Times New Roman" w:hAnsi="Times New Roman" w:cs="Times New Roman"/>
          <w:sz w:val="28"/>
          <w:szCs w:val="28"/>
        </w:rPr>
        <w:t xml:space="preserve">асные условия </w:t>
      </w:r>
      <w:r w:rsidR="00871164" w:rsidRPr="0017787C">
        <w:rPr>
          <w:rFonts w:ascii="Times New Roman" w:hAnsi="Times New Roman" w:cs="Times New Roman"/>
          <w:sz w:val="28"/>
          <w:szCs w:val="28"/>
        </w:rPr>
        <w:t>труда,</w:t>
      </w:r>
      <w:r w:rsidR="005342C3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соотве</w:t>
      </w:r>
      <w:r w:rsidR="00871164" w:rsidRPr="0017787C">
        <w:rPr>
          <w:rFonts w:ascii="Times New Roman" w:hAnsi="Times New Roman" w:cs="Times New Roman"/>
          <w:sz w:val="28"/>
          <w:szCs w:val="28"/>
        </w:rPr>
        <w:t>т</w:t>
      </w:r>
      <w:r w:rsidR="00871164" w:rsidRPr="0017787C">
        <w:rPr>
          <w:rFonts w:ascii="Times New Roman" w:hAnsi="Times New Roman" w:cs="Times New Roman"/>
          <w:sz w:val="28"/>
          <w:szCs w:val="28"/>
        </w:rPr>
        <w:t>ст</w:t>
      </w:r>
      <w:r w:rsidR="005342C3">
        <w:rPr>
          <w:rFonts w:ascii="Times New Roman" w:hAnsi="Times New Roman" w:cs="Times New Roman"/>
          <w:sz w:val="28"/>
          <w:szCs w:val="28"/>
        </w:rPr>
        <w:t xml:space="preserve">вующие государственным нормативным требованиям </w:t>
      </w:r>
      <w:r w:rsidR="00871164" w:rsidRPr="0017787C">
        <w:rPr>
          <w:rFonts w:ascii="Times New Roman" w:hAnsi="Times New Roman" w:cs="Times New Roman"/>
          <w:sz w:val="28"/>
          <w:szCs w:val="28"/>
        </w:rPr>
        <w:t>охраны труда, а</w:t>
      </w:r>
      <w:r w:rsidR="002F1652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так</w:t>
      </w:r>
      <w:r w:rsidR="005342C3">
        <w:rPr>
          <w:rFonts w:ascii="Times New Roman" w:hAnsi="Times New Roman" w:cs="Times New Roman"/>
          <w:sz w:val="28"/>
          <w:szCs w:val="28"/>
        </w:rPr>
        <w:t xml:space="preserve">же социальные гарантии в </w:t>
      </w:r>
      <w:r w:rsidR="00871164" w:rsidRPr="0017787C">
        <w:rPr>
          <w:rFonts w:ascii="Times New Roman" w:hAnsi="Times New Roman" w:cs="Times New Roman"/>
          <w:sz w:val="28"/>
          <w:szCs w:val="28"/>
        </w:rPr>
        <w:t>соответствии с законодательством Российской</w:t>
      </w:r>
      <w:r w:rsidR="002F1652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Федер</w:t>
      </w:r>
      <w:r w:rsidR="00871164" w:rsidRPr="0017787C">
        <w:rPr>
          <w:rFonts w:ascii="Times New Roman" w:hAnsi="Times New Roman" w:cs="Times New Roman"/>
          <w:sz w:val="28"/>
          <w:szCs w:val="28"/>
        </w:rPr>
        <w:t>а</w:t>
      </w:r>
      <w:r w:rsidR="00871164" w:rsidRPr="0017787C">
        <w:rPr>
          <w:rFonts w:ascii="Times New Roman" w:hAnsi="Times New Roman" w:cs="Times New Roman"/>
          <w:sz w:val="28"/>
          <w:szCs w:val="28"/>
        </w:rPr>
        <w:t>ции;</w:t>
      </w:r>
    </w:p>
    <w:p w:rsidR="00871164" w:rsidRPr="0017787C" w:rsidRDefault="00931AC7" w:rsidP="005342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342C3">
        <w:rPr>
          <w:rFonts w:ascii="Times New Roman" w:hAnsi="Times New Roman" w:cs="Times New Roman"/>
          <w:sz w:val="28"/>
          <w:szCs w:val="28"/>
        </w:rPr>
        <w:t>) </w:t>
      </w:r>
      <w:r w:rsidR="00583884">
        <w:rPr>
          <w:rFonts w:ascii="Times New Roman" w:hAnsi="Times New Roman" w:cs="Times New Roman"/>
          <w:sz w:val="28"/>
          <w:szCs w:val="28"/>
        </w:rPr>
        <w:t xml:space="preserve">создавать и соблюдать условия, обеспечивающие </w:t>
      </w:r>
      <w:r w:rsidR="00871164" w:rsidRPr="0017787C">
        <w:rPr>
          <w:rFonts w:ascii="Times New Roman" w:hAnsi="Times New Roman" w:cs="Times New Roman"/>
          <w:sz w:val="28"/>
          <w:szCs w:val="28"/>
        </w:rPr>
        <w:t>деятельность</w:t>
      </w:r>
      <w:r w:rsidR="005342C3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пре</w:t>
      </w:r>
      <w:r w:rsidR="00871164" w:rsidRPr="0017787C">
        <w:rPr>
          <w:rFonts w:ascii="Times New Roman" w:hAnsi="Times New Roman" w:cs="Times New Roman"/>
          <w:sz w:val="28"/>
          <w:szCs w:val="28"/>
        </w:rPr>
        <w:t>д</w:t>
      </w:r>
      <w:r w:rsidR="00583884">
        <w:rPr>
          <w:rFonts w:ascii="Times New Roman" w:hAnsi="Times New Roman" w:cs="Times New Roman"/>
          <w:sz w:val="28"/>
          <w:szCs w:val="28"/>
        </w:rPr>
        <w:t xml:space="preserve">ставителей работников, в соответствии </w:t>
      </w:r>
      <w:r w:rsidR="00871164" w:rsidRPr="0017787C">
        <w:rPr>
          <w:rFonts w:ascii="Times New Roman" w:hAnsi="Times New Roman" w:cs="Times New Roman"/>
          <w:sz w:val="28"/>
          <w:szCs w:val="28"/>
        </w:rPr>
        <w:t>с трудовым законодательством,</w:t>
      </w:r>
      <w:r w:rsidR="005342C3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колле</w:t>
      </w:r>
      <w:r w:rsidR="00871164" w:rsidRPr="0017787C">
        <w:rPr>
          <w:rFonts w:ascii="Times New Roman" w:hAnsi="Times New Roman" w:cs="Times New Roman"/>
          <w:sz w:val="28"/>
          <w:szCs w:val="28"/>
        </w:rPr>
        <w:t>к</w:t>
      </w:r>
      <w:r w:rsidR="00871164" w:rsidRPr="0017787C">
        <w:rPr>
          <w:rFonts w:ascii="Times New Roman" w:hAnsi="Times New Roman" w:cs="Times New Roman"/>
          <w:sz w:val="28"/>
          <w:szCs w:val="28"/>
        </w:rPr>
        <w:t>ти</w:t>
      </w:r>
      <w:r w:rsidR="00871164" w:rsidRPr="0017787C">
        <w:rPr>
          <w:rFonts w:ascii="Times New Roman" w:hAnsi="Times New Roman" w:cs="Times New Roman"/>
          <w:sz w:val="28"/>
          <w:szCs w:val="28"/>
        </w:rPr>
        <w:t>в</w:t>
      </w:r>
      <w:r w:rsidR="00871164" w:rsidRPr="0017787C">
        <w:rPr>
          <w:rFonts w:ascii="Times New Roman" w:hAnsi="Times New Roman" w:cs="Times New Roman"/>
          <w:sz w:val="28"/>
          <w:szCs w:val="28"/>
        </w:rPr>
        <w:t>ным договором и соглашениями;</w:t>
      </w:r>
    </w:p>
    <w:p w:rsidR="00871164" w:rsidRPr="0017787C" w:rsidRDefault="00931AC7" w:rsidP="005342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342C3">
        <w:rPr>
          <w:rFonts w:ascii="Times New Roman" w:hAnsi="Times New Roman" w:cs="Times New Roman"/>
          <w:sz w:val="28"/>
          <w:szCs w:val="28"/>
        </w:rPr>
        <w:t>) </w:t>
      </w:r>
      <w:r w:rsidR="00583884">
        <w:rPr>
          <w:rFonts w:ascii="Times New Roman" w:hAnsi="Times New Roman" w:cs="Times New Roman"/>
          <w:sz w:val="28"/>
          <w:szCs w:val="28"/>
        </w:rPr>
        <w:t xml:space="preserve">обеспечивать </w:t>
      </w:r>
      <w:r w:rsidR="00871164" w:rsidRPr="0017787C">
        <w:rPr>
          <w:rFonts w:ascii="Times New Roman" w:hAnsi="Times New Roman" w:cs="Times New Roman"/>
          <w:sz w:val="28"/>
          <w:szCs w:val="28"/>
        </w:rPr>
        <w:t>разработку в установленном п</w:t>
      </w:r>
      <w:r w:rsidR="00871164" w:rsidRPr="0017787C">
        <w:rPr>
          <w:rFonts w:ascii="Times New Roman" w:hAnsi="Times New Roman" w:cs="Times New Roman"/>
          <w:sz w:val="28"/>
          <w:szCs w:val="28"/>
        </w:rPr>
        <w:t>о</w:t>
      </w:r>
      <w:r w:rsidR="00871164" w:rsidRPr="0017787C">
        <w:rPr>
          <w:rFonts w:ascii="Times New Roman" w:hAnsi="Times New Roman" w:cs="Times New Roman"/>
          <w:sz w:val="28"/>
          <w:szCs w:val="28"/>
        </w:rPr>
        <w:t>рядке правил внутреннего</w:t>
      </w:r>
      <w:r w:rsidR="005342C3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трудового распорядка;</w:t>
      </w:r>
    </w:p>
    <w:p w:rsidR="00871164" w:rsidRPr="0017787C" w:rsidRDefault="00931AC7" w:rsidP="005342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5342C3">
        <w:rPr>
          <w:rFonts w:ascii="Times New Roman" w:hAnsi="Times New Roman" w:cs="Times New Roman"/>
          <w:sz w:val="28"/>
          <w:szCs w:val="28"/>
        </w:rPr>
        <w:t>) </w:t>
      </w:r>
      <w:r w:rsidR="00583884">
        <w:rPr>
          <w:rFonts w:ascii="Times New Roman" w:hAnsi="Times New Roman" w:cs="Times New Roman"/>
          <w:sz w:val="28"/>
          <w:szCs w:val="28"/>
        </w:rPr>
        <w:t xml:space="preserve">требовать соблюдения </w:t>
      </w:r>
      <w:r w:rsidR="00871164" w:rsidRPr="0017787C">
        <w:rPr>
          <w:rFonts w:ascii="Times New Roman" w:hAnsi="Times New Roman" w:cs="Times New Roman"/>
          <w:sz w:val="28"/>
          <w:szCs w:val="28"/>
        </w:rPr>
        <w:t>работн</w:t>
      </w:r>
      <w:r w:rsidR="00583884">
        <w:rPr>
          <w:rFonts w:ascii="Times New Roman" w:hAnsi="Times New Roman" w:cs="Times New Roman"/>
          <w:sz w:val="28"/>
          <w:szCs w:val="28"/>
        </w:rPr>
        <w:t xml:space="preserve">иками </w:t>
      </w:r>
      <w:r w:rsidR="005342C3">
        <w:rPr>
          <w:rFonts w:ascii="Times New Roman" w:hAnsi="Times New Roman" w:cs="Times New Roman"/>
          <w:sz w:val="28"/>
          <w:szCs w:val="28"/>
        </w:rPr>
        <w:t>Школы</w:t>
      </w:r>
      <w:r w:rsidR="00583884">
        <w:rPr>
          <w:rFonts w:ascii="Times New Roman" w:hAnsi="Times New Roman" w:cs="Times New Roman"/>
          <w:sz w:val="28"/>
          <w:szCs w:val="28"/>
        </w:rPr>
        <w:t xml:space="preserve"> правил </w:t>
      </w:r>
      <w:r w:rsidR="00871164" w:rsidRPr="0017787C">
        <w:rPr>
          <w:rFonts w:ascii="Times New Roman" w:hAnsi="Times New Roman" w:cs="Times New Roman"/>
          <w:sz w:val="28"/>
          <w:szCs w:val="28"/>
        </w:rPr>
        <w:t>внутреннего</w:t>
      </w:r>
      <w:r w:rsidR="005342C3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тр</w:t>
      </w:r>
      <w:r w:rsidR="00871164" w:rsidRPr="0017787C">
        <w:rPr>
          <w:rFonts w:ascii="Times New Roman" w:hAnsi="Times New Roman" w:cs="Times New Roman"/>
          <w:sz w:val="28"/>
          <w:szCs w:val="28"/>
        </w:rPr>
        <w:t>у</w:t>
      </w:r>
      <w:r w:rsidR="00871164" w:rsidRPr="0017787C">
        <w:rPr>
          <w:rFonts w:ascii="Times New Roman" w:hAnsi="Times New Roman" w:cs="Times New Roman"/>
          <w:sz w:val="28"/>
          <w:szCs w:val="28"/>
        </w:rPr>
        <w:t>дового распорядка;</w:t>
      </w:r>
    </w:p>
    <w:p w:rsidR="00871164" w:rsidRPr="0017787C" w:rsidRDefault="00931AC7" w:rsidP="005342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5342C3">
        <w:rPr>
          <w:rFonts w:ascii="Times New Roman" w:hAnsi="Times New Roman" w:cs="Times New Roman"/>
          <w:sz w:val="28"/>
          <w:szCs w:val="28"/>
        </w:rPr>
        <w:t>) </w:t>
      </w:r>
      <w:r w:rsidR="00583884">
        <w:rPr>
          <w:rFonts w:ascii="Times New Roman" w:hAnsi="Times New Roman" w:cs="Times New Roman"/>
          <w:sz w:val="28"/>
          <w:szCs w:val="28"/>
        </w:rPr>
        <w:t xml:space="preserve">обеспечивать выплату </w:t>
      </w:r>
      <w:r w:rsidR="00871164" w:rsidRPr="0017787C">
        <w:rPr>
          <w:rFonts w:ascii="Times New Roman" w:hAnsi="Times New Roman" w:cs="Times New Roman"/>
          <w:sz w:val="28"/>
          <w:szCs w:val="28"/>
        </w:rPr>
        <w:t>в полном размере з</w:t>
      </w:r>
      <w:r w:rsidR="00871164" w:rsidRPr="0017787C">
        <w:rPr>
          <w:rFonts w:ascii="Times New Roman" w:hAnsi="Times New Roman" w:cs="Times New Roman"/>
          <w:sz w:val="28"/>
          <w:szCs w:val="28"/>
        </w:rPr>
        <w:t>а</w:t>
      </w:r>
      <w:r w:rsidR="00871164" w:rsidRPr="0017787C">
        <w:rPr>
          <w:rFonts w:ascii="Times New Roman" w:hAnsi="Times New Roman" w:cs="Times New Roman"/>
          <w:sz w:val="28"/>
          <w:szCs w:val="28"/>
        </w:rPr>
        <w:t>работной платы, пособий и</w:t>
      </w:r>
    </w:p>
    <w:p w:rsidR="00871164" w:rsidRPr="0017787C" w:rsidRDefault="00583884" w:rsidP="005342C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иных выплат работникам </w:t>
      </w:r>
      <w:r w:rsidR="00665539">
        <w:rPr>
          <w:rFonts w:ascii="Times New Roman" w:hAnsi="Times New Roman" w:cs="Times New Roman"/>
          <w:sz w:val="28"/>
          <w:szCs w:val="28"/>
        </w:rPr>
        <w:t>Школы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="00871164" w:rsidRPr="0017787C"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5342C3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Росси</w:t>
      </w:r>
      <w:r w:rsidR="00871164" w:rsidRPr="0017787C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ской Федерации, коллективным </w:t>
      </w:r>
      <w:r w:rsidR="00871164" w:rsidRPr="0017787C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говором, правилами </w:t>
      </w:r>
      <w:r w:rsidR="00871164" w:rsidRPr="0017787C">
        <w:rPr>
          <w:rFonts w:ascii="Times New Roman" w:hAnsi="Times New Roman" w:cs="Times New Roman"/>
          <w:sz w:val="28"/>
          <w:szCs w:val="28"/>
        </w:rPr>
        <w:t>внутреннего</w:t>
      </w:r>
      <w:r w:rsidR="005342C3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трудового расп</w:t>
      </w:r>
      <w:r w:rsidR="00871164" w:rsidRPr="0017787C">
        <w:rPr>
          <w:rFonts w:ascii="Times New Roman" w:hAnsi="Times New Roman" w:cs="Times New Roman"/>
          <w:sz w:val="28"/>
          <w:szCs w:val="28"/>
        </w:rPr>
        <w:t>о</w:t>
      </w:r>
      <w:r w:rsidR="00871164" w:rsidRPr="0017787C">
        <w:rPr>
          <w:rFonts w:ascii="Times New Roman" w:hAnsi="Times New Roman" w:cs="Times New Roman"/>
          <w:sz w:val="28"/>
          <w:szCs w:val="28"/>
        </w:rPr>
        <w:t>рядка и трудовыми договорами;</w:t>
      </w:r>
    </w:p>
    <w:p w:rsidR="00871164" w:rsidRPr="0017787C" w:rsidRDefault="00931AC7" w:rsidP="0066553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665539">
        <w:rPr>
          <w:rFonts w:ascii="Times New Roman" w:hAnsi="Times New Roman" w:cs="Times New Roman"/>
          <w:sz w:val="28"/>
          <w:szCs w:val="28"/>
        </w:rPr>
        <w:t>) </w:t>
      </w:r>
      <w:r w:rsidR="00A749DE">
        <w:rPr>
          <w:rFonts w:ascii="Times New Roman" w:hAnsi="Times New Roman" w:cs="Times New Roman"/>
          <w:sz w:val="28"/>
          <w:szCs w:val="28"/>
        </w:rPr>
        <w:t xml:space="preserve">не разглашать сведения, составляющие государственную или </w:t>
      </w:r>
      <w:r w:rsidR="00871164" w:rsidRPr="0017787C">
        <w:rPr>
          <w:rFonts w:ascii="Times New Roman" w:hAnsi="Times New Roman" w:cs="Times New Roman"/>
          <w:sz w:val="28"/>
          <w:szCs w:val="28"/>
        </w:rPr>
        <w:t>иную</w:t>
      </w:r>
      <w:r w:rsidR="00665539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ох</w:t>
      </w:r>
      <w:r w:rsidR="00A749DE">
        <w:rPr>
          <w:rFonts w:ascii="Times New Roman" w:hAnsi="Times New Roman" w:cs="Times New Roman"/>
          <w:sz w:val="28"/>
          <w:szCs w:val="28"/>
        </w:rPr>
        <w:t xml:space="preserve">раняемую законом тайну, ставшие известными </w:t>
      </w:r>
      <w:r w:rsidR="00871164" w:rsidRPr="0017787C">
        <w:rPr>
          <w:rFonts w:ascii="Times New Roman" w:hAnsi="Times New Roman" w:cs="Times New Roman"/>
          <w:sz w:val="28"/>
          <w:szCs w:val="28"/>
        </w:rPr>
        <w:t>ему в связи с исполнением</w:t>
      </w:r>
      <w:r w:rsidR="005342C3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своих должностных обязанностей;</w:t>
      </w:r>
    </w:p>
    <w:p w:rsidR="00871164" w:rsidRPr="0017787C" w:rsidRDefault="00931AC7" w:rsidP="005342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665539">
        <w:rPr>
          <w:rFonts w:ascii="Times New Roman" w:hAnsi="Times New Roman" w:cs="Times New Roman"/>
          <w:sz w:val="28"/>
          <w:szCs w:val="28"/>
        </w:rPr>
        <w:t>) </w:t>
      </w:r>
      <w:r w:rsidR="00A749DE">
        <w:rPr>
          <w:rFonts w:ascii="Times New Roman" w:hAnsi="Times New Roman" w:cs="Times New Roman"/>
          <w:sz w:val="28"/>
          <w:szCs w:val="28"/>
        </w:rPr>
        <w:t xml:space="preserve">обеспечивать выполнение требований законодательства </w:t>
      </w:r>
      <w:r w:rsidR="00871164" w:rsidRPr="0017787C">
        <w:rPr>
          <w:rFonts w:ascii="Times New Roman" w:hAnsi="Times New Roman" w:cs="Times New Roman"/>
          <w:sz w:val="28"/>
          <w:szCs w:val="28"/>
        </w:rPr>
        <w:t>Российской</w:t>
      </w:r>
      <w:r w:rsidR="005342C3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Федерации по гражданской обороне и мобилизационной подготовке;</w:t>
      </w:r>
    </w:p>
    <w:p w:rsidR="00871164" w:rsidRPr="0017787C" w:rsidRDefault="00931AC7" w:rsidP="005342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665539">
        <w:rPr>
          <w:rFonts w:ascii="Times New Roman" w:hAnsi="Times New Roman" w:cs="Times New Roman"/>
          <w:sz w:val="28"/>
          <w:szCs w:val="28"/>
        </w:rPr>
        <w:t>) </w:t>
      </w:r>
      <w:r w:rsidR="00A749DE">
        <w:rPr>
          <w:rFonts w:ascii="Times New Roman" w:hAnsi="Times New Roman" w:cs="Times New Roman"/>
          <w:sz w:val="28"/>
          <w:szCs w:val="28"/>
        </w:rPr>
        <w:t xml:space="preserve">обеспечивать соблюдение </w:t>
      </w:r>
      <w:r w:rsidR="00871164" w:rsidRPr="0017787C">
        <w:rPr>
          <w:rFonts w:ascii="Times New Roman" w:hAnsi="Times New Roman" w:cs="Times New Roman"/>
          <w:sz w:val="28"/>
          <w:szCs w:val="28"/>
        </w:rPr>
        <w:t>законодательства Российской Федерации при</w:t>
      </w:r>
      <w:r w:rsidR="005342C3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выполнении финансово-хозяйственных операций, в том числе по своевр</w:t>
      </w:r>
      <w:r w:rsidR="00871164" w:rsidRPr="0017787C">
        <w:rPr>
          <w:rFonts w:ascii="Times New Roman" w:hAnsi="Times New Roman" w:cs="Times New Roman"/>
          <w:sz w:val="28"/>
          <w:szCs w:val="28"/>
        </w:rPr>
        <w:t>е</w:t>
      </w:r>
      <w:r w:rsidR="00871164" w:rsidRPr="0017787C">
        <w:rPr>
          <w:rFonts w:ascii="Times New Roman" w:hAnsi="Times New Roman" w:cs="Times New Roman"/>
          <w:sz w:val="28"/>
          <w:szCs w:val="28"/>
        </w:rPr>
        <w:t>менной и</w:t>
      </w:r>
      <w:r w:rsidR="005342C3">
        <w:rPr>
          <w:rFonts w:ascii="Times New Roman" w:hAnsi="Times New Roman" w:cs="Times New Roman"/>
          <w:sz w:val="28"/>
          <w:szCs w:val="28"/>
        </w:rPr>
        <w:t xml:space="preserve"> </w:t>
      </w:r>
      <w:r w:rsidR="00A749DE">
        <w:rPr>
          <w:rFonts w:ascii="Times New Roman" w:hAnsi="Times New Roman" w:cs="Times New Roman"/>
          <w:sz w:val="28"/>
          <w:szCs w:val="28"/>
        </w:rPr>
        <w:t xml:space="preserve">в полном объеме уплате всех </w:t>
      </w:r>
      <w:r w:rsidR="00871164" w:rsidRPr="0017787C">
        <w:rPr>
          <w:rFonts w:ascii="Times New Roman" w:hAnsi="Times New Roman" w:cs="Times New Roman"/>
          <w:sz w:val="28"/>
          <w:szCs w:val="28"/>
        </w:rPr>
        <w:t>установленных законодательством Ро</w:t>
      </w:r>
      <w:r w:rsidR="00871164" w:rsidRPr="0017787C">
        <w:rPr>
          <w:rFonts w:ascii="Times New Roman" w:hAnsi="Times New Roman" w:cs="Times New Roman"/>
          <w:sz w:val="28"/>
          <w:szCs w:val="28"/>
        </w:rPr>
        <w:t>с</w:t>
      </w:r>
      <w:r w:rsidR="00871164" w:rsidRPr="0017787C">
        <w:rPr>
          <w:rFonts w:ascii="Times New Roman" w:hAnsi="Times New Roman" w:cs="Times New Roman"/>
          <w:sz w:val="28"/>
          <w:szCs w:val="28"/>
        </w:rPr>
        <w:t>сийской</w:t>
      </w:r>
      <w:r w:rsidR="005342C3">
        <w:rPr>
          <w:rFonts w:ascii="Times New Roman" w:hAnsi="Times New Roman" w:cs="Times New Roman"/>
          <w:sz w:val="28"/>
          <w:szCs w:val="28"/>
        </w:rPr>
        <w:t xml:space="preserve"> </w:t>
      </w:r>
      <w:r w:rsidR="00A749DE">
        <w:rPr>
          <w:rFonts w:ascii="Times New Roman" w:hAnsi="Times New Roman" w:cs="Times New Roman"/>
          <w:sz w:val="28"/>
          <w:szCs w:val="28"/>
        </w:rPr>
        <w:t xml:space="preserve">Федерации налогов и </w:t>
      </w:r>
      <w:r w:rsidR="00871164" w:rsidRPr="0017787C">
        <w:rPr>
          <w:rFonts w:ascii="Times New Roman" w:hAnsi="Times New Roman" w:cs="Times New Roman"/>
          <w:sz w:val="28"/>
          <w:szCs w:val="28"/>
        </w:rPr>
        <w:t>сборов, а также представление отчетности в п</w:t>
      </w:r>
      <w:r w:rsidR="00871164" w:rsidRPr="0017787C">
        <w:rPr>
          <w:rFonts w:ascii="Times New Roman" w:hAnsi="Times New Roman" w:cs="Times New Roman"/>
          <w:sz w:val="28"/>
          <w:szCs w:val="28"/>
        </w:rPr>
        <w:t>о</w:t>
      </w:r>
      <w:r w:rsidR="00871164" w:rsidRPr="0017787C">
        <w:rPr>
          <w:rFonts w:ascii="Times New Roman" w:hAnsi="Times New Roman" w:cs="Times New Roman"/>
          <w:sz w:val="28"/>
          <w:szCs w:val="28"/>
        </w:rPr>
        <w:t>рядке и</w:t>
      </w:r>
      <w:r w:rsidR="005342C3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сроки, которые установлены законодательством Российской Федер</w:t>
      </w:r>
      <w:r w:rsidR="00871164" w:rsidRPr="0017787C">
        <w:rPr>
          <w:rFonts w:ascii="Times New Roman" w:hAnsi="Times New Roman" w:cs="Times New Roman"/>
          <w:sz w:val="28"/>
          <w:szCs w:val="28"/>
        </w:rPr>
        <w:t>а</w:t>
      </w:r>
      <w:r w:rsidR="00871164" w:rsidRPr="0017787C">
        <w:rPr>
          <w:rFonts w:ascii="Times New Roman" w:hAnsi="Times New Roman" w:cs="Times New Roman"/>
          <w:sz w:val="28"/>
          <w:szCs w:val="28"/>
        </w:rPr>
        <w:t>ции;</w:t>
      </w:r>
    </w:p>
    <w:p w:rsidR="00871164" w:rsidRPr="0017787C" w:rsidRDefault="00931AC7" w:rsidP="005342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665539">
        <w:rPr>
          <w:rFonts w:ascii="Times New Roman" w:hAnsi="Times New Roman" w:cs="Times New Roman"/>
          <w:sz w:val="28"/>
          <w:szCs w:val="28"/>
        </w:rPr>
        <w:t>) </w:t>
      </w:r>
      <w:r w:rsidR="00A749DE">
        <w:rPr>
          <w:rFonts w:ascii="Times New Roman" w:hAnsi="Times New Roman" w:cs="Times New Roman"/>
          <w:sz w:val="28"/>
          <w:szCs w:val="28"/>
        </w:rPr>
        <w:t xml:space="preserve">представлять </w:t>
      </w:r>
      <w:r w:rsidR="00871164" w:rsidRPr="0017787C">
        <w:rPr>
          <w:rFonts w:ascii="Times New Roman" w:hAnsi="Times New Roman" w:cs="Times New Roman"/>
          <w:sz w:val="28"/>
          <w:szCs w:val="28"/>
        </w:rPr>
        <w:t xml:space="preserve">работодателю проекты планов деятельности </w:t>
      </w:r>
      <w:r w:rsidR="00665539">
        <w:rPr>
          <w:rFonts w:ascii="Times New Roman" w:hAnsi="Times New Roman" w:cs="Times New Roman"/>
          <w:sz w:val="28"/>
          <w:szCs w:val="28"/>
        </w:rPr>
        <w:t xml:space="preserve">Школы </w:t>
      </w:r>
      <w:r w:rsidR="00871164" w:rsidRPr="0017787C">
        <w:rPr>
          <w:rFonts w:ascii="Times New Roman" w:hAnsi="Times New Roman" w:cs="Times New Roman"/>
          <w:sz w:val="28"/>
          <w:szCs w:val="28"/>
        </w:rPr>
        <w:t>и</w:t>
      </w:r>
      <w:r w:rsidR="005342C3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отче</w:t>
      </w:r>
      <w:r w:rsidR="00A749DE">
        <w:rPr>
          <w:rFonts w:ascii="Times New Roman" w:hAnsi="Times New Roman" w:cs="Times New Roman"/>
          <w:sz w:val="28"/>
          <w:szCs w:val="28"/>
        </w:rPr>
        <w:t xml:space="preserve">ты об исполнении этих </w:t>
      </w:r>
      <w:r w:rsidR="00871164" w:rsidRPr="0017787C">
        <w:rPr>
          <w:rFonts w:ascii="Times New Roman" w:hAnsi="Times New Roman" w:cs="Times New Roman"/>
          <w:sz w:val="28"/>
          <w:szCs w:val="28"/>
        </w:rPr>
        <w:t>планов в порядке и сроки, которые установлены</w:t>
      </w:r>
      <w:r w:rsidR="005342C3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з</w:t>
      </w:r>
      <w:r w:rsidR="00871164" w:rsidRPr="0017787C">
        <w:rPr>
          <w:rFonts w:ascii="Times New Roman" w:hAnsi="Times New Roman" w:cs="Times New Roman"/>
          <w:sz w:val="28"/>
          <w:szCs w:val="28"/>
        </w:rPr>
        <w:t>а</w:t>
      </w:r>
      <w:r w:rsidR="00871164" w:rsidRPr="0017787C">
        <w:rPr>
          <w:rFonts w:ascii="Times New Roman" w:hAnsi="Times New Roman" w:cs="Times New Roman"/>
          <w:sz w:val="28"/>
          <w:szCs w:val="28"/>
        </w:rPr>
        <w:t>конод</w:t>
      </w:r>
      <w:r w:rsidR="00871164" w:rsidRPr="0017787C">
        <w:rPr>
          <w:rFonts w:ascii="Times New Roman" w:hAnsi="Times New Roman" w:cs="Times New Roman"/>
          <w:sz w:val="28"/>
          <w:szCs w:val="28"/>
        </w:rPr>
        <w:t>а</w:t>
      </w:r>
      <w:r w:rsidR="00871164" w:rsidRPr="0017787C">
        <w:rPr>
          <w:rFonts w:ascii="Times New Roman" w:hAnsi="Times New Roman" w:cs="Times New Roman"/>
          <w:sz w:val="28"/>
          <w:szCs w:val="28"/>
        </w:rPr>
        <w:t>тельством Российской Федерации;</w:t>
      </w:r>
    </w:p>
    <w:p w:rsidR="00871164" w:rsidRPr="0017787C" w:rsidRDefault="00931AC7" w:rsidP="0066553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665539">
        <w:rPr>
          <w:rFonts w:ascii="Times New Roman" w:hAnsi="Times New Roman" w:cs="Times New Roman"/>
          <w:sz w:val="28"/>
          <w:szCs w:val="28"/>
        </w:rPr>
        <w:t>) </w:t>
      </w:r>
      <w:r w:rsidR="00A749DE">
        <w:rPr>
          <w:rFonts w:ascii="Times New Roman" w:hAnsi="Times New Roman" w:cs="Times New Roman"/>
          <w:sz w:val="28"/>
          <w:szCs w:val="28"/>
        </w:rPr>
        <w:t xml:space="preserve">обеспечивать выполнение всех плановых </w:t>
      </w:r>
      <w:r w:rsidR="00871164" w:rsidRPr="0017787C">
        <w:rPr>
          <w:rFonts w:ascii="Times New Roman" w:hAnsi="Times New Roman" w:cs="Times New Roman"/>
          <w:sz w:val="28"/>
          <w:szCs w:val="28"/>
        </w:rPr>
        <w:t>показателе</w:t>
      </w:r>
      <w:r w:rsidR="00A749DE">
        <w:rPr>
          <w:rFonts w:ascii="Times New Roman" w:hAnsi="Times New Roman" w:cs="Times New Roman"/>
          <w:sz w:val="28"/>
          <w:szCs w:val="28"/>
        </w:rPr>
        <w:t xml:space="preserve">й </w:t>
      </w:r>
      <w:r w:rsidR="00871164" w:rsidRPr="0017787C">
        <w:rPr>
          <w:rFonts w:ascii="Times New Roman" w:hAnsi="Times New Roman" w:cs="Times New Roman"/>
          <w:sz w:val="28"/>
          <w:szCs w:val="28"/>
        </w:rPr>
        <w:t>деятельности</w:t>
      </w:r>
      <w:r w:rsidR="00665539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871164" w:rsidRPr="0017787C">
        <w:rPr>
          <w:rFonts w:ascii="Times New Roman" w:hAnsi="Times New Roman" w:cs="Times New Roman"/>
          <w:sz w:val="28"/>
          <w:szCs w:val="28"/>
        </w:rPr>
        <w:t>;</w:t>
      </w:r>
    </w:p>
    <w:p w:rsidR="005342C3" w:rsidRDefault="00931AC7" w:rsidP="005342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665539">
        <w:rPr>
          <w:rFonts w:ascii="Times New Roman" w:hAnsi="Times New Roman" w:cs="Times New Roman"/>
          <w:sz w:val="28"/>
          <w:szCs w:val="28"/>
        </w:rPr>
        <w:t>) </w:t>
      </w:r>
      <w:r w:rsidR="00A749DE">
        <w:rPr>
          <w:rFonts w:ascii="Times New Roman" w:hAnsi="Times New Roman" w:cs="Times New Roman"/>
          <w:sz w:val="28"/>
          <w:szCs w:val="28"/>
        </w:rPr>
        <w:t xml:space="preserve">обеспечивать </w:t>
      </w:r>
      <w:r w:rsidR="00871164" w:rsidRPr="0017787C">
        <w:rPr>
          <w:rFonts w:ascii="Times New Roman" w:hAnsi="Times New Roman" w:cs="Times New Roman"/>
          <w:sz w:val="28"/>
          <w:szCs w:val="28"/>
        </w:rPr>
        <w:t>своевременное выполнение нормативных правовых а</w:t>
      </w:r>
      <w:r w:rsidR="00871164" w:rsidRPr="0017787C">
        <w:rPr>
          <w:rFonts w:ascii="Times New Roman" w:hAnsi="Times New Roman" w:cs="Times New Roman"/>
          <w:sz w:val="28"/>
          <w:szCs w:val="28"/>
        </w:rPr>
        <w:t>к</w:t>
      </w:r>
      <w:r w:rsidR="00871164" w:rsidRPr="0017787C">
        <w:rPr>
          <w:rFonts w:ascii="Times New Roman" w:hAnsi="Times New Roman" w:cs="Times New Roman"/>
          <w:sz w:val="28"/>
          <w:szCs w:val="28"/>
        </w:rPr>
        <w:lastRenderedPageBreak/>
        <w:t>тов и</w:t>
      </w:r>
      <w:r w:rsidR="005342C3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локальных нормативных актов работодателя;</w:t>
      </w:r>
    </w:p>
    <w:p w:rsidR="005342C3" w:rsidRDefault="00931AC7" w:rsidP="0066553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665539">
        <w:rPr>
          <w:rFonts w:ascii="Times New Roman" w:hAnsi="Times New Roman" w:cs="Times New Roman"/>
          <w:sz w:val="28"/>
          <w:szCs w:val="28"/>
        </w:rPr>
        <w:t>) </w:t>
      </w:r>
      <w:r w:rsidR="00871164" w:rsidRPr="0017787C">
        <w:rPr>
          <w:rFonts w:ascii="Times New Roman" w:hAnsi="Times New Roman" w:cs="Times New Roman"/>
          <w:sz w:val="28"/>
          <w:szCs w:val="28"/>
        </w:rPr>
        <w:t>своевременно информировать работодателя о начале проведения пр</w:t>
      </w:r>
      <w:r w:rsidR="00871164" w:rsidRPr="0017787C">
        <w:rPr>
          <w:rFonts w:ascii="Times New Roman" w:hAnsi="Times New Roman" w:cs="Times New Roman"/>
          <w:sz w:val="28"/>
          <w:szCs w:val="28"/>
        </w:rPr>
        <w:t>о</w:t>
      </w:r>
      <w:r w:rsidR="00871164" w:rsidRPr="0017787C">
        <w:rPr>
          <w:rFonts w:ascii="Times New Roman" w:hAnsi="Times New Roman" w:cs="Times New Roman"/>
          <w:sz w:val="28"/>
          <w:szCs w:val="28"/>
        </w:rPr>
        <w:t>верок</w:t>
      </w:r>
      <w:r w:rsidR="00665539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665539">
        <w:rPr>
          <w:rFonts w:ascii="Times New Roman" w:hAnsi="Times New Roman" w:cs="Times New Roman"/>
          <w:sz w:val="28"/>
          <w:szCs w:val="28"/>
        </w:rPr>
        <w:t xml:space="preserve">Школы </w:t>
      </w:r>
      <w:r w:rsidR="00871164" w:rsidRPr="0017787C">
        <w:rPr>
          <w:rFonts w:ascii="Times New Roman" w:hAnsi="Times New Roman" w:cs="Times New Roman"/>
          <w:sz w:val="28"/>
          <w:szCs w:val="28"/>
        </w:rPr>
        <w:t>контрольными и правоохранительными орг</w:t>
      </w:r>
      <w:r w:rsidR="00871164" w:rsidRPr="0017787C">
        <w:rPr>
          <w:rFonts w:ascii="Times New Roman" w:hAnsi="Times New Roman" w:cs="Times New Roman"/>
          <w:sz w:val="28"/>
          <w:szCs w:val="28"/>
        </w:rPr>
        <w:t>а</w:t>
      </w:r>
      <w:r w:rsidR="00871164" w:rsidRPr="0017787C">
        <w:rPr>
          <w:rFonts w:ascii="Times New Roman" w:hAnsi="Times New Roman" w:cs="Times New Roman"/>
          <w:sz w:val="28"/>
          <w:szCs w:val="28"/>
        </w:rPr>
        <w:t>нами и об их</w:t>
      </w:r>
      <w:r w:rsidR="005342C3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 xml:space="preserve">результатах, о случаях привлечения работников </w:t>
      </w:r>
      <w:r w:rsidR="00665539">
        <w:rPr>
          <w:rFonts w:ascii="Times New Roman" w:hAnsi="Times New Roman" w:cs="Times New Roman"/>
          <w:sz w:val="28"/>
          <w:szCs w:val="28"/>
        </w:rPr>
        <w:t xml:space="preserve">Школы </w:t>
      </w:r>
      <w:r w:rsidR="00871164" w:rsidRPr="0017787C">
        <w:rPr>
          <w:rFonts w:ascii="Times New Roman" w:hAnsi="Times New Roman" w:cs="Times New Roman"/>
          <w:sz w:val="28"/>
          <w:szCs w:val="28"/>
        </w:rPr>
        <w:t>к администр</w:t>
      </w:r>
      <w:r w:rsidR="00871164" w:rsidRPr="0017787C">
        <w:rPr>
          <w:rFonts w:ascii="Times New Roman" w:hAnsi="Times New Roman" w:cs="Times New Roman"/>
          <w:sz w:val="28"/>
          <w:szCs w:val="28"/>
        </w:rPr>
        <w:t>а</w:t>
      </w:r>
      <w:r w:rsidR="00871164" w:rsidRPr="0017787C">
        <w:rPr>
          <w:rFonts w:ascii="Times New Roman" w:hAnsi="Times New Roman" w:cs="Times New Roman"/>
          <w:sz w:val="28"/>
          <w:szCs w:val="28"/>
        </w:rPr>
        <w:t>тив</w:t>
      </w:r>
      <w:r w:rsidR="00A749DE">
        <w:rPr>
          <w:rFonts w:ascii="Times New Roman" w:hAnsi="Times New Roman" w:cs="Times New Roman"/>
          <w:sz w:val="28"/>
          <w:szCs w:val="28"/>
        </w:rPr>
        <w:t xml:space="preserve">ной и уголовной </w:t>
      </w:r>
      <w:r w:rsidR="00871164" w:rsidRPr="0017787C">
        <w:rPr>
          <w:rFonts w:ascii="Times New Roman" w:hAnsi="Times New Roman" w:cs="Times New Roman"/>
          <w:sz w:val="28"/>
          <w:szCs w:val="28"/>
        </w:rPr>
        <w:t>ответственности, связанных с их работой в</w:t>
      </w:r>
      <w:r w:rsidR="00665539">
        <w:rPr>
          <w:rFonts w:ascii="Times New Roman" w:hAnsi="Times New Roman" w:cs="Times New Roman"/>
          <w:sz w:val="28"/>
          <w:szCs w:val="28"/>
        </w:rPr>
        <w:t xml:space="preserve"> Школе</w:t>
      </w:r>
      <w:r w:rsidR="00871164" w:rsidRPr="0017787C">
        <w:rPr>
          <w:rFonts w:ascii="Times New Roman" w:hAnsi="Times New Roman" w:cs="Times New Roman"/>
          <w:sz w:val="28"/>
          <w:szCs w:val="28"/>
        </w:rPr>
        <w:t>, а также</w:t>
      </w:r>
      <w:r w:rsidR="005342C3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неза</w:t>
      </w:r>
      <w:r w:rsidR="00A749DE">
        <w:rPr>
          <w:rFonts w:ascii="Times New Roman" w:hAnsi="Times New Roman" w:cs="Times New Roman"/>
          <w:sz w:val="28"/>
          <w:szCs w:val="28"/>
        </w:rPr>
        <w:t xml:space="preserve">медлительно сообщать о случаях </w:t>
      </w:r>
      <w:r w:rsidR="00871164" w:rsidRPr="0017787C">
        <w:rPr>
          <w:rFonts w:ascii="Times New Roman" w:hAnsi="Times New Roman" w:cs="Times New Roman"/>
          <w:sz w:val="28"/>
          <w:szCs w:val="28"/>
        </w:rPr>
        <w:t xml:space="preserve">возникновения в </w:t>
      </w:r>
      <w:r w:rsidR="00665539">
        <w:rPr>
          <w:rFonts w:ascii="Times New Roman" w:hAnsi="Times New Roman" w:cs="Times New Roman"/>
          <w:sz w:val="28"/>
          <w:szCs w:val="28"/>
        </w:rPr>
        <w:t xml:space="preserve">Школе </w:t>
      </w:r>
      <w:r w:rsidR="00871164" w:rsidRPr="0017787C">
        <w:rPr>
          <w:rFonts w:ascii="Times New Roman" w:hAnsi="Times New Roman" w:cs="Times New Roman"/>
          <w:sz w:val="28"/>
          <w:szCs w:val="28"/>
        </w:rPr>
        <w:t>ситуации,</w:t>
      </w:r>
      <w:r w:rsidR="005342C3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пре</w:t>
      </w:r>
      <w:r w:rsidR="00871164" w:rsidRPr="0017787C">
        <w:rPr>
          <w:rFonts w:ascii="Times New Roman" w:hAnsi="Times New Roman" w:cs="Times New Roman"/>
          <w:sz w:val="28"/>
          <w:szCs w:val="28"/>
        </w:rPr>
        <w:t>д</w:t>
      </w:r>
      <w:r w:rsidR="00871164" w:rsidRPr="0017787C">
        <w:rPr>
          <w:rFonts w:ascii="Times New Roman" w:hAnsi="Times New Roman" w:cs="Times New Roman"/>
          <w:sz w:val="28"/>
          <w:szCs w:val="28"/>
        </w:rPr>
        <w:t>ставляющей угрозу жизни и здоровью р</w:t>
      </w:r>
      <w:r w:rsidR="00871164" w:rsidRPr="0017787C">
        <w:rPr>
          <w:rFonts w:ascii="Times New Roman" w:hAnsi="Times New Roman" w:cs="Times New Roman"/>
          <w:sz w:val="28"/>
          <w:szCs w:val="28"/>
        </w:rPr>
        <w:t>а</w:t>
      </w:r>
      <w:r w:rsidR="00871164" w:rsidRPr="0017787C">
        <w:rPr>
          <w:rFonts w:ascii="Times New Roman" w:hAnsi="Times New Roman" w:cs="Times New Roman"/>
          <w:sz w:val="28"/>
          <w:szCs w:val="28"/>
        </w:rPr>
        <w:t>ботников;</w:t>
      </w:r>
    </w:p>
    <w:p w:rsidR="00871164" w:rsidRPr="0017787C" w:rsidRDefault="00931AC7" w:rsidP="0066553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665539">
        <w:rPr>
          <w:rFonts w:ascii="Times New Roman" w:hAnsi="Times New Roman" w:cs="Times New Roman"/>
          <w:sz w:val="28"/>
          <w:szCs w:val="28"/>
        </w:rPr>
        <w:t>) </w:t>
      </w:r>
      <w:r w:rsidR="00871164" w:rsidRPr="0017787C">
        <w:rPr>
          <w:rFonts w:ascii="Times New Roman" w:hAnsi="Times New Roman" w:cs="Times New Roman"/>
          <w:sz w:val="28"/>
          <w:szCs w:val="28"/>
        </w:rPr>
        <w:t>осущест</w:t>
      </w:r>
      <w:r w:rsidR="00665539">
        <w:rPr>
          <w:rFonts w:ascii="Times New Roman" w:hAnsi="Times New Roman" w:cs="Times New Roman"/>
          <w:sz w:val="28"/>
          <w:szCs w:val="28"/>
        </w:rPr>
        <w:t xml:space="preserve">вить </w:t>
      </w:r>
      <w:r w:rsidR="00871164" w:rsidRPr="0017787C">
        <w:rPr>
          <w:rFonts w:ascii="Times New Roman" w:hAnsi="Times New Roman" w:cs="Times New Roman"/>
          <w:sz w:val="28"/>
          <w:szCs w:val="28"/>
        </w:rPr>
        <w:t>при расторжении трудового договора передачу</w:t>
      </w:r>
      <w:r w:rsidR="00665539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 xml:space="preserve">дел </w:t>
      </w:r>
      <w:r w:rsidR="00665539">
        <w:rPr>
          <w:rFonts w:ascii="Times New Roman" w:hAnsi="Times New Roman" w:cs="Times New Roman"/>
          <w:sz w:val="28"/>
          <w:szCs w:val="28"/>
        </w:rPr>
        <w:t xml:space="preserve">Школы </w:t>
      </w:r>
      <w:r w:rsidR="00871164" w:rsidRPr="0017787C">
        <w:rPr>
          <w:rFonts w:ascii="Times New Roman" w:hAnsi="Times New Roman" w:cs="Times New Roman"/>
          <w:sz w:val="28"/>
          <w:szCs w:val="28"/>
        </w:rPr>
        <w:t>вновь назначенному руководителю в установленном поря</w:t>
      </w:r>
      <w:r w:rsidR="00871164" w:rsidRPr="0017787C">
        <w:rPr>
          <w:rFonts w:ascii="Times New Roman" w:hAnsi="Times New Roman" w:cs="Times New Roman"/>
          <w:sz w:val="28"/>
          <w:szCs w:val="28"/>
        </w:rPr>
        <w:t>д</w:t>
      </w:r>
      <w:r w:rsidR="00871164" w:rsidRPr="0017787C">
        <w:rPr>
          <w:rFonts w:ascii="Times New Roman" w:hAnsi="Times New Roman" w:cs="Times New Roman"/>
          <w:sz w:val="28"/>
          <w:szCs w:val="28"/>
        </w:rPr>
        <w:t>ке;</w:t>
      </w:r>
    </w:p>
    <w:p w:rsidR="007A0969" w:rsidRPr="001C5CF1" w:rsidRDefault="00931AC7" w:rsidP="00F5543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740FE1">
        <w:rPr>
          <w:rFonts w:ascii="Times New Roman" w:hAnsi="Times New Roman" w:cs="Times New Roman"/>
          <w:sz w:val="28"/>
          <w:szCs w:val="28"/>
        </w:rPr>
        <w:t>) </w:t>
      </w:r>
      <w:r w:rsidR="00871164" w:rsidRPr="0017787C">
        <w:rPr>
          <w:rFonts w:ascii="Times New Roman" w:hAnsi="Times New Roman" w:cs="Times New Roman"/>
          <w:sz w:val="28"/>
          <w:szCs w:val="28"/>
        </w:rPr>
        <w:t>представлять в случае изменения персональных данных соответс</w:t>
      </w:r>
      <w:r w:rsidR="00871164" w:rsidRPr="0017787C">
        <w:rPr>
          <w:rFonts w:ascii="Times New Roman" w:hAnsi="Times New Roman" w:cs="Times New Roman"/>
          <w:sz w:val="28"/>
          <w:szCs w:val="28"/>
        </w:rPr>
        <w:t>т</w:t>
      </w:r>
      <w:r w:rsidR="00871164" w:rsidRPr="0017787C">
        <w:rPr>
          <w:rFonts w:ascii="Times New Roman" w:hAnsi="Times New Roman" w:cs="Times New Roman"/>
          <w:sz w:val="28"/>
          <w:szCs w:val="28"/>
        </w:rPr>
        <w:t>вующие</w:t>
      </w:r>
      <w:r w:rsidR="00740FE1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 xml:space="preserve">документы </w:t>
      </w:r>
      <w:r w:rsidR="00871164" w:rsidRPr="00F5543B">
        <w:rPr>
          <w:rFonts w:ascii="Times New Roman" w:hAnsi="Times New Roman" w:cs="Times New Roman"/>
          <w:sz w:val="28"/>
          <w:szCs w:val="28"/>
        </w:rPr>
        <w:t xml:space="preserve">работодателю </w:t>
      </w:r>
      <w:r w:rsidR="00F5543B" w:rsidRPr="001C5CF1">
        <w:rPr>
          <w:rFonts w:ascii="Times New Roman" w:hAnsi="Times New Roman" w:cs="Times New Roman"/>
          <w:sz w:val="28"/>
          <w:szCs w:val="28"/>
        </w:rPr>
        <w:t>в течение десяти рабочих дней с даты во</w:t>
      </w:r>
      <w:r w:rsidR="00F5543B" w:rsidRPr="001C5CF1">
        <w:rPr>
          <w:rFonts w:ascii="Times New Roman" w:hAnsi="Times New Roman" w:cs="Times New Roman"/>
          <w:sz w:val="28"/>
          <w:szCs w:val="28"/>
        </w:rPr>
        <w:t>з</w:t>
      </w:r>
      <w:r w:rsidR="00F5543B" w:rsidRPr="001C5CF1">
        <w:rPr>
          <w:rFonts w:ascii="Times New Roman" w:hAnsi="Times New Roman" w:cs="Times New Roman"/>
          <w:sz w:val="28"/>
          <w:szCs w:val="28"/>
        </w:rPr>
        <w:t>никновения таких изменений.</w:t>
      </w:r>
    </w:p>
    <w:p w:rsidR="00871164" w:rsidRPr="007A0969" w:rsidRDefault="00931AC7" w:rsidP="007A0969">
      <w:pPr>
        <w:pStyle w:val="ConsPlusNonformat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7A0969">
        <w:rPr>
          <w:rFonts w:ascii="Times New Roman" w:hAnsi="Times New Roman" w:cs="Times New Roman"/>
          <w:sz w:val="28"/>
          <w:szCs w:val="28"/>
        </w:rPr>
        <w:t>) </w:t>
      </w:r>
      <w:r w:rsidR="00871164" w:rsidRPr="0017787C">
        <w:rPr>
          <w:rFonts w:ascii="Times New Roman" w:hAnsi="Times New Roman" w:cs="Times New Roman"/>
          <w:sz w:val="28"/>
          <w:szCs w:val="28"/>
        </w:rPr>
        <w:t>инфор</w:t>
      </w:r>
      <w:r w:rsidR="00A749DE">
        <w:rPr>
          <w:rFonts w:ascii="Times New Roman" w:hAnsi="Times New Roman" w:cs="Times New Roman"/>
          <w:sz w:val="28"/>
          <w:szCs w:val="28"/>
        </w:rPr>
        <w:t xml:space="preserve">мировать </w:t>
      </w:r>
      <w:r w:rsidR="00871164" w:rsidRPr="0017787C">
        <w:rPr>
          <w:rFonts w:ascii="Times New Roman" w:hAnsi="Times New Roman" w:cs="Times New Roman"/>
          <w:sz w:val="28"/>
          <w:szCs w:val="28"/>
        </w:rPr>
        <w:t>работодателя о свое</w:t>
      </w:r>
      <w:r w:rsidR="00A749DE">
        <w:rPr>
          <w:rFonts w:ascii="Times New Roman" w:hAnsi="Times New Roman" w:cs="Times New Roman"/>
          <w:sz w:val="28"/>
          <w:szCs w:val="28"/>
        </w:rPr>
        <w:t>й време</w:t>
      </w:r>
      <w:r w:rsidR="00A749DE">
        <w:rPr>
          <w:rFonts w:ascii="Times New Roman" w:hAnsi="Times New Roman" w:cs="Times New Roman"/>
          <w:sz w:val="28"/>
          <w:szCs w:val="28"/>
        </w:rPr>
        <w:t>н</w:t>
      </w:r>
      <w:r w:rsidR="00A749DE">
        <w:rPr>
          <w:rFonts w:ascii="Times New Roman" w:hAnsi="Times New Roman" w:cs="Times New Roman"/>
          <w:sz w:val="28"/>
          <w:szCs w:val="28"/>
        </w:rPr>
        <w:t xml:space="preserve">ной нетрудоспособности, </w:t>
      </w:r>
      <w:r w:rsidR="00871164" w:rsidRPr="0017787C">
        <w:rPr>
          <w:rFonts w:ascii="Times New Roman" w:hAnsi="Times New Roman" w:cs="Times New Roman"/>
          <w:sz w:val="28"/>
          <w:szCs w:val="28"/>
        </w:rPr>
        <w:t>а</w:t>
      </w:r>
      <w:r w:rsidR="007A096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также об отсутствии на р</w:t>
      </w:r>
      <w:r w:rsidR="00871164" w:rsidRPr="0017787C">
        <w:rPr>
          <w:rFonts w:ascii="Times New Roman" w:hAnsi="Times New Roman" w:cs="Times New Roman"/>
          <w:sz w:val="28"/>
          <w:szCs w:val="28"/>
        </w:rPr>
        <w:t>а</w:t>
      </w:r>
      <w:r w:rsidR="00871164" w:rsidRPr="0017787C">
        <w:rPr>
          <w:rFonts w:ascii="Times New Roman" w:hAnsi="Times New Roman" w:cs="Times New Roman"/>
          <w:sz w:val="28"/>
          <w:szCs w:val="28"/>
        </w:rPr>
        <w:t>бочем месте по другим уважительным причинам;</w:t>
      </w:r>
    </w:p>
    <w:p w:rsidR="00871164" w:rsidRPr="004D43A5" w:rsidRDefault="00931AC7" w:rsidP="007A096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7A0969">
        <w:rPr>
          <w:rFonts w:ascii="Times New Roman" w:hAnsi="Times New Roman" w:cs="Times New Roman"/>
          <w:sz w:val="28"/>
          <w:szCs w:val="28"/>
        </w:rPr>
        <w:t>) </w:t>
      </w:r>
      <w:r w:rsidR="00A749DE">
        <w:rPr>
          <w:rFonts w:ascii="Times New Roman" w:hAnsi="Times New Roman" w:cs="Times New Roman"/>
          <w:sz w:val="28"/>
          <w:szCs w:val="28"/>
        </w:rPr>
        <w:t xml:space="preserve">представлять </w:t>
      </w:r>
      <w:r w:rsidR="00871164" w:rsidRPr="0017787C">
        <w:rPr>
          <w:rFonts w:ascii="Times New Roman" w:hAnsi="Times New Roman" w:cs="Times New Roman"/>
          <w:sz w:val="28"/>
          <w:szCs w:val="28"/>
        </w:rPr>
        <w:t>работодателю в установленном порядке сведения о св</w:t>
      </w:r>
      <w:r w:rsidR="00871164" w:rsidRPr="0017787C">
        <w:rPr>
          <w:rFonts w:ascii="Times New Roman" w:hAnsi="Times New Roman" w:cs="Times New Roman"/>
          <w:sz w:val="28"/>
          <w:szCs w:val="28"/>
        </w:rPr>
        <w:t>о</w:t>
      </w:r>
      <w:r w:rsidR="00871164" w:rsidRPr="0017787C">
        <w:rPr>
          <w:rFonts w:ascii="Times New Roman" w:hAnsi="Times New Roman" w:cs="Times New Roman"/>
          <w:sz w:val="28"/>
          <w:szCs w:val="28"/>
        </w:rPr>
        <w:t>их</w:t>
      </w:r>
      <w:r w:rsidR="007A0969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дохо</w:t>
      </w:r>
      <w:r w:rsidR="007A0969">
        <w:rPr>
          <w:rFonts w:ascii="Times New Roman" w:hAnsi="Times New Roman" w:cs="Times New Roman"/>
          <w:sz w:val="28"/>
          <w:szCs w:val="28"/>
        </w:rPr>
        <w:t xml:space="preserve">дах, </w:t>
      </w:r>
      <w:r w:rsidR="00871164" w:rsidRPr="0017787C">
        <w:rPr>
          <w:rFonts w:ascii="Times New Roman" w:hAnsi="Times New Roman" w:cs="Times New Roman"/>
          <w:sz w:val="28"/>
          <w:szCs w:val="28"/>
        </w:rPr>
        <w:t>об имуществе и об</w:t>
      </w:r>
      <w:r w:rsidR="00871164" w:rsidRPr="0017787C">
        <w:rPr>
          <w:rFonts w:ascii="Times New Roman" w:hAnsi="Times New Roman" w:cs="Times New Roman"/>
          <w:sz w:val="28"/>
          <w:szCs w:val="28"/>
        </w:rPr>
        <w:t>я</w:t>
      </w:r>
      <w:r w:rsidR="00871164" w:rsidRPr="0017787C">
        <w:rPr>
          <w:rFonts w:ascii="Times New Roman" w:hAnsi="Times New Roman" w:cs="Times New Roman"/>
          <w:sz w:val="28"/>
          <w:szCs w:val="28"/>
        </w:rPr>
        <w:t>зательствах имущественного характера, а также о</w:t>
      </w:r>
      <w:r w:rsidR="007A0969">
        <w:rPr>
          <w:rFonts w:ascii="Times New Roman" w:hAnsi="Times New Roman" w:cs="Times New Roman"/>
          <w:sz w:val="28"/>
          <w:szCs w:val="28"/>
        </w:rPr>
        <w:t xml:space="preserve"> </w:t>
      </w:r>
      <w:r w:rsidR="00A749DE">
        <w:rPr>
          <w:rFonts w:ascii="Times New Roman" w:hAnsi="Times New Roman" w:cs="Times New Roman"/>
          <w:sz w:val="28"/>
          <w:szCs w:val="28"/>
        </w:rPr>
        <w:t xml:space="preserve">доходах, об имуществе и обязательствах имущественного </w:t>
      </w:r>
      <w:r w:rsidR="00871164" w:rsidRPr="0017787C">
        <w:rPr>
          <w:rFonts w:ascii="Times New Roman" w:hAnsi="Times New Roman" w:cs="Times New Roman"/>
          <w:sz w:val="28"/>
          <w:szCs w:val="28"/>
        </w:rPr>
        <w:t xml:space="preserve">характера </w:t>
      </w:r>
      <w:r w:rsidR="00871164" w:rsidRPr="004D43A5">
        <w:rPr>
          <w:rFonts w:ascii="Times New Roman" w:hAnsi="Times New Roman" w:cs="Times New Roman"/>
          <w:sz w:val="28"/>
          <w:szCs w:val="28"/>
        </w:rPr>
        <w:t>своих</w:t>
      </w:r>
      <w:r w:rsidR="007A0969" w:rsidRPr="004D43A5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4D43A5">
        <w:rPr>
          <w:rFonts w:ascii="Times New Roman" w:hAnsi="Times New Roman" w:cs="Times New Roman"/>
          <w:sz w:val="28"/>
          <w:szCs w:val="28"/>
        </w:rPr>
        <w:t>с</w:t>
      </w:r>
      <w:r w:rsidR="00871164" w:rsidRPr="004D43A5">
        <w:rPr>
          <w:rFonts w:ascii="Times New Roman" w:hAnsi="Times New Roman" w:cs="Times New Roman"/>
          <w:sz w:val="28"/>
          <w:szCs w:val="28"/>
        </w:rPr>
        <w:t>у</w:t>
      </w:r>
      <w:r w:rsidR="00871164" w:rsidRPr="004D43A5">
        <w:rPr>
          <w:rFonts w:ascii="Times New Roman" w:hAnsi="Times New Roman" w:cs="Times New Roman"/>
          <w:sz w:val="28"/>
          <w:szCs w:val="28"/>
        </w:rPr>
        <w:t>пруги (супруга) и несовершенноле</w:t>
      </w:r>
      <w:r w:rsidR="00871164" w:rsidRPr="004D43A5">
        <w:rPr>
          <w:rFonts w:ascii="Times New Roman" w:hAnsi="Times New Roman" w:cs="Times New Roman"/>
          <w:sz w:val="28"/>
          <w:szCs w:val="28"/>
        </w:rPr>
        <w:t>т</w:t>
      </w:r>
      <w:r w:rsidR="00871164" w:rsidRPr="004D43A5">
        <w:rPr>
          <w:rFonts w:ascii="Times New Roman" w:hAnsi="Times New Roman" w:cs="Times New Roman"/>
          <w:sz w:val="28"/>
          <w:szCs w:val="28"/>
        </w:rPr>
        <w:t>них детей;</w:t>
      </w:r>
    </w:p>
    <w:p w:rsidR="00871164" w:rsidRPr="0017787C" w:rsidRDefault="00931AC7" w:rsidP="007A096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3" w:name="Par176"/>
      <w:bookmarkEnd w:id="23"/>
      <w:r w:rsidRPr="004D43A5">
        <w:rPr>
          <w:rFonts w:ascii="Times New Roman" w:hAnsi="Times New Roman" w:cs="Times New Roman"/>
          <w:sz w:val="28"/>
          <w:szCs w:val="28"/>
        </w:rPr>
        <w:t>22</w:t>
      </w:r>
      <w:r w:rsidR="007A0969" w:rsidRPr="004D43A5">
        <w:rPr>
          <w:rFonts w:ascii="Times New Roman" w:hAnsi="Times New Roman" w:cs="Times New Roman"/>
          <w:sz w:val="28"/>
          <w:szCs w:val="28"/>
        </w:rPr>
        <w:t>) </w:t>
      </w:r>
      <w:r w:rsidR="00871164" w:rsidRPr="004D43A5">
        <w:rPr>
          <w:rFonts w:ascii="Times New Roman" w:hAnsi="Times New Roman" w:cs="Times New Roman"/>
          <w:sz w:val="28"/>
          <w:szCs w:val="28"/>
        </w:rPr>
        <w:t xml:space="preserve">обеспечивать достижение установленных </w:t>
      </w:r>
      <w:r w:rsidR="007A0969" w:rsidRPr="004D43A5">
        <w:rPr>
          <w:rFonts w:ascii="Times New Roman" w:hAnsi="Times New Roman" w:cs="Times New Roman"/>
          <w:sz w:val="28"/>
          <w:szCs w:val="28"/>
        </w:rPr>
        <w:t xml:space="preserve">Школе </w:t>
      </w:r>
      <w:r w:rsidR="00871164" w:rsidRPr="004D43A5">
        <w:rPr>
          <w:rFonts w:ascii="Times New Roman" w:hAnsi="Times New Roman" w:cs="Times New Roman"/>
          <w:sz w:val="28"/>
          <w:szCs w:val="28"/>
        </w:rPr>
        <w:t>ежегодных значений</w:t>
      </w:r>
      <w:r w:rsidR="007A0969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показа</w:t>
      </w:r>
      <w:r w:rsidR="007A0969">
        <w:rPr>
          <w:rFonts w:ascii="Times New Roman" w:hAnsi="Times New Roman" w:cs="Times New Roman"/>
          <w:sz w:val="28"/>
          <w:szCs w:val="28"/>
        </w:rPr>
        <w:t xml:space="preserve">телей соотношения </w:t>
      </w:r>
      <w:r w:rsidR="00A749DE">
        <w:rPr>
          <w:rFonts w:ascii="Times New Roman" w:hAnsi="Times New Roman" w:cs="Times New Roman"/>
          <w:sz w:val="28"/>
          <w:szCs w:val="28"/>
        </w:rPr>
        <w:t xml:space="preserve">средней заработной </w:t>
      </w:r>
      <w:r w:rsidR="007A0969">
        <w:rPr>
          <w:rFonts w:ascii="Times New Roman" w:hAnsi="Times New Roman" w:cs="Times New Roman"/>
          <w:sz w:val="28"/>
          <w:szCs w:val="28"/>
        </w:rPr>
        <w:t xml:space="preserve">платы </w:t>
      </w:r>
      <w:r w:rsidR="00A749DE">
        <w:rPr>
          <w:rFonts w:ascii="Times New Roman" w:hAnsi="Times New Roman" w:cs="Times New Roman"/>
          <w:sz w:val="28"/>
          <w:szCs w:val="28"/>
        </w:rPr>
        <w:t xml:space="preserve">отдельных </w:t>
      </w:r>
      <w:r w:rsidR="00871164" w:rsidRPr="0017787C">
        <w:rPr>
          <w:rFonts w:ascii="Times New Roman" w:hAnsi="Times New Roman" w:cs="Times New Roman"/>
          <w:sz w:val="28"/>
          <w:szCs w:val="28"/>
        </w:rPr>
        <w:t>категорий</w:t>
      </w:r>
      <w:r w:rsidR="007A0969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р</w:t>
      </w:r>
      <w:r w:rsidR="00871164" w:rsidRPr="0017787C">
        <w:rPr>
          <w:rFonts w:ascii="Times New Roman" w:hAnsi="Times New Roman" w:cs="Times New Roman"/>
          <w:sz w:val="28"/>
          <w:szCs w:val="28"/>
        </w:rPr>
        <w:t>а</w:t>
      </w:r>
      <w:r w:rsidR="00871164" w:rsidRPr="0017787C">
        <w:rPr>
          <w:rFonts w:ascii="Times New Roman" w:hAnsi="Times New Roman" w:cs="Times New Roman"/>
          <w:sz w:val="28"/>
          <w:szCs w:val="28"/>
        </w:rPr>
        <w:t>бот</w:t>
      </w:r>
      <w:r w:rsidR="00A749DE">
        <w:rPr>
          <w:rFonts w:ascii="Times New Roman" w:hAnsi="Times New Roman" w:cs="Times New Roman"/>
          <w:sz w:val="28"/>
          <w:szCs w:val="28"/>
        </w:rPr>
        <w:t xml:space="preserve">ников </w:t>
      </w:r>
      <w:r w:rsidR="007A0969">
        <w:rPr>
          <w:rFonts w:ascii="Times New Roman" w:hAnsi="Times New Roman" w:cs="Times New Roman"/>
          <w:sz w:val="28"/>
          <w:szCs w:val="28"/>
        </w:rPr>
        <w:t>Школы</w:t>
      </w:r>
      <w:r w:rsidR="00A749DE">
        <w:rPr>
          <w:rFonts w:ascii="Times New Roman" w:hAnsi="Times New Roman" w:cs="Times New Roman"/>
          <w:sz w:val="28"/>
          <w:szCs w:val="28"/>
        </w:rPr>
        <w:t xml:space="preserve"> со средней заработной платой в </w:t>
      </w:r>
      <w:r w:rsidR="007A0969">
        <w:rPr>
          <w:rFonts w:ascii="Times New Roman" w:hAnsi="Times New Roman" w:cs="Times New Roman"/>
          <w:sz w:val="28"/>
          <w:szCs w:val="28"/>
        </w:rPr>
        <w:t>Челябинской области</w:t>
      </w:r>
      <w:r w:rsidR="00A749DE">
        <w:rPr>
          <w:rFonts w:ascii="Times New Roman" w:hAnsi="Times New Roman" w:cs="Times New Roman"/>
          <w:sz w:val="28"/>
          <w:szCs w:val="28"/>
        </w:rPr>
        <w:t xml:space="preserve">, </w:t>
      </w:r>
      <w:r w:rsidR="00871164" w:rsidRPr="0017787C">
        <w:rPr>
          <w:rFonts w:ascii="Times New Roman" w:hAnsi="Times New Roman" w:cs="Times New Roman"/>
          <w:sz w:val="28"/>
          <w:szCs w:val="28"/>
        </w:rPr>
        <w:t>ук</w:t>
      </w:r>
      <w:r w:rsidR="00871164" w:rsidRPr="0017787C">
        <w:rPr>
          <w:rFonts w:ascii="Times New Roman" w:hAnsi="Times New Roman" w:cs="Times New Roman"/>
          <w:sz w:val="28"/>
          <w:szCs w:val="28"/>
        </w:rPr>
        <w:t>а</w:t>
      </w:r>
      <w:r w:rsidR="00871164" w:rsidRPr="0017787C">
        <w:rPr>
          <w:rFonts w:ascii="Times New Roman" w:hAnsi="Times New Roman" w:cs="Times New Roman"/>
          <w:sz w:val="28"/>
          <w:szCs w:val="28"/>
        </w:rPr>
        <w:t>зан</w:t>
      </w:r>
      <w:r w:rsidR="00A749DE">
        <w:rPr>
          <w:rFonts w:ascii="Times New Roman" w:hAnsi="Times New Roman" w:cs="Times New Roman"/>
          <w:sz w:val="28"/>
          <w:szCs w:val="28"/>
        </w:rPr>
        <w:t xml:space="preserve">ных в </w:t>
      </w:r>
      <w:r w:rsidR="00871164" w:rsidRPr="0017787C">
        <w:rPr>
          <w:rFonts w:ascii="Times New Roman" w:hAnsi="Times New Roman" w:cs="Times New Roman"/>
          <w:sz w:val="28"/>
          <w:szCs w:val="28"/>
        </w:rPr>
        <w:t>дополни</w:t>
      </w:r>
      <w:r w:rsidR="00A749DE">
        <w:rPr>
          <w:rFonts w:ascii="Times New Roman" w:hAnsi="Times New Roman" w:cs="Times New Roman"/>
          <w:sz w:val="28"/>
          <w:szCs w:val="28"/>
        </w:rPr>
        <w:t xml:space="preserve">тельном </w:t>
      </w:r>
      <w:r w:rsidR="00871164" w:rsidRPr="0017787C">
        <w:rPr>
          <w:rFonts w:ascii="Times New Roman" w:hAnsi="Times New Roman" w:cs="Times New Roman"/>
          <w:sz w:val="28"/>
          <w:szCs w:val="28"/>
        </w:rPr>
        <w:t>соглашении,</w:t>
      </w:r>
      <w:r w:rsidR="007A0969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являю</w:t>
      </w:r>
      <w:r w:rsidR="00A749DE">
        <w:rPr>
          <w:rFonts w:ascii="Times New Roman" w:hAnsi="Times New Roman" w:cs="Times New Roman"/>
          <w:sz w:val="28"/>
          <w:szCs w:val="28"/>
        </w:rPr>
        <w:t xml:space="preserve">щемся неотъемлемой </w:t>
      </w:r>
      <w:r w:rsidR="00871164" w:rsidRPr="0017787C">
        <w:rPr>
          <w:rFonts w:ascii="Times New Roman" w:hAnsi="Times New Roman" w:cs="Times New Roman"/>
          <w:sz w:val="28"/>
          <w:szCs w:val="28"/>
        </w:rPr>
        <w:t>частью</w:t>
      </w:r>
      <w:r w:rsidR="007A0969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тр</w:t>
      </w:r>
      <w:r w:rsidR="00871164" w:rsidRPr="0017787C">
        <w:rPr>
          <w:rFonts w:ascii="Times New Roman" w:hAnsi="Times New Roman" w:cs="Times New Roman"/>
          <w:sz w:val="28"/>
          <w:szCs w:val="28"/>
        </w:rPr>
        <w:t>у</w:t>
      </w:r>
      <w:r w:rsidR="00871164" w:rsidRPr="0017787C">
        <w:rPr>
          <w:rFonts w:ascii="Times New Roman" w:hAnsi="Times New Roman" w:cs="Times New Roman"/>
          <w:sz w:val="28"/>
          <w:szCs w:val="28"/>
        </w:rPr>
        <w:t>до</w:t>
      </w:r>
      <w:r w:rsidR="007A0969">
        <w:rPr>
          <w:rFonts w:ascii="Times New Roman" w:hAnsi="Times New Roman" w:cs="Times New Roman"/>
          <w:sz w:val="28"/>
          <w:szCs w:val="28"/>
        </w:rPr>
        <w:t xml:space="preserve">вого </w:t>
      </w:r>
      <w:r w:rsidR="00871164" w:rsidRPr="0017787C">
        <w:rPr>
          <w:rFonts w:ascii="Times New Roman" w:hAnsi="Times New Roman" w:cs="Times New Roman"/>
          <w:sz w:val="28"/>
          <w:szCs w:val="28"/>
        </w:rPr>
        <w:t>дого</w:t>
      </w:r>
      <w:r w:rsidR="007A0969">
        <w:rPr>
          <w:rFonts w:ascii="Times New Roman" w:hAnsi="Times New Roman" w:cs="Times New Roman"/>
          <w:sz w:val="28"/>
          <w:szCs w:val="28"/>
        </w:rPr>
        <w:t xml:space="preserve">вора </w:t>
      </w:r>
      <w:r w:rsidR="00A749DE">
        <w:rPr>
          <w:rFonts w:ascii="Times New Roman" w:hAnsi="Times New Roman" w:cs="Times New Roman"/>
          <w:sz w:val="28"/>
          <w:szCs w:val="28"/>
        </w:rPr>
        <w:t xml:space="preserve">(в </w:t>
      </w:r>
      <w:r w:rsidR="00871164" w:rsidRPr="0017787C">
        <w:rPr>
          <w:rFonts w:ascii="Times New Roman" w:hAnsi="Times New Roman" w:cs="Times New Roman"/>
          <w:sz w:val="28"/>
          <w:szCs w:val="28"/>
        </w:rPr>
        <w:t>слу</w:t>
      </w:r>
      <w:r w:rsidR="00A749DE">
        <w:rPr>
          <w:rFonts w:ascii="Times New Roman" w:hAnsi="Times New Roman" w:cs="Times New Roman"/>
          <w:sz w:val="28"/>
          <w:szCs w:val="28"/>
        </w:rPr>
        <w:t xml:space="preserve">чае </w:t>
      </w:r>
      <w:r w:rsidR="00871164" w:rsidRPr="0017787C">
        <w:rPr>
          <w:rFonts w:ascii="Times New Roman" w:hAnsi="Times New Roman" w:cs="Times New Roman"/>
          <w:sz w:val="28"/>
          <w:szCs w:val="28"/>
        </w:rPr>
        <w:t>их</w:t>
      </w:r>
      <w:r w:rsidR="007A0969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>устано</w:t>
      </w:r>
      <w:r w:rsidR="00871164" w:rsidRPr="0017787C">
        <w:rPr>
          <w:rFonts w:ascii="Times New Roman" w:hAnsi="Times New Roman" w:cs="Times New Roman"/>
          <w:sz w:val="28"/>
          <w:szCs w:val="28"/>
        </w:rPr>
        <w:t>в</w:t>
      </w:r>
      <w:r w:rsidR="00871164" w:rsidRPr="0017787C">
        <w:rPr>
          <w:rFonts w:ascii="Times New Roman" w:hAnsi="Times New Roman" w:cs="Times New Roman"/>
          <w:sz w:val="28"/>
          <w:szCs w:val="28"/>
        </w:rPr>
        <w:t>ления);</w:t>
      </w:r>
    </w:p>
    <w:p w:rsidR="00EB40FF" w:rsidRPr="0044528C" w:rsidRDefault="00931AC7" w:rsidP="0044528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="007A0969">
        <w:rPr>
          <w:rFonts w:ascii="Times New Roman" w:hAnsi="Times New Roman" w:cs="Times New Roman"/>
          <w:sz w:val="28"/>
          <w:szCs w:val="28"/>
        </w:rPr>
        <w:t xml:space="preserve">) выполнять иные обязанности, </w:t>
      </w:r>
      <w:r w:rsidR="00583884">
        <w:rPr>
          <w:rFonts w:ascii="Times New Roman" w:hAnsi="Times New Roman" w:cs="Times New Roman"/>
          <w:sz w:val="28"/>
          <w:szCs w:val="28"/>
        </w:rPr>
        <w:t xml:space="preserve">предусмотренные </w:t>
      </w:r>
      <w:r w:rsidR="00871164" w:rsidRPr="0017787C"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7A0969">
        <w:rPr>
          <w:rFonts w:ascii="Times New Roman" w:hAnsi="Times New Roman" w:cs="Times New Roman"/>
          <w:sz w:val="28"/>
          <w:szCs w:val="28"/>
        </w:rPr>
        <w:t xml:space="preserve"> </w:t>
      </w:r>
      <w:r w:rsidR="00871164" w:rsidRPr="0017787C">
        <w:rPr>
          <w:rFonts w:ascii="Times New Roman" w:hAnsi="Times New Roman" w:cs="Times New Roman"/>
          <w:sz w:val="28"/>
          <w:szCs w:val="28"/>
        </w:rPr>
        <w:t xml:space="preserve">Российской Федерации и </w:t>
      </w:r>
      <w:r w:rsidR="007A0969">
        <w:rPr>
          <w:rFonts w:ascii="Times New Roman" w:hAnsi="Times New Roman" w:cs="Times New Roman"/>
          <w:sz w:val="28"/>
          <w:szCs w:val="28"/>
        </w:rPr>
        <w:t>наст</w:t>
      </w:r>
      <w:r w:rsidR="007A0969">
        <w:rPr>
          <w:rFonts w:ascii="Times New Roman" w:hAnsi="Times New Roman" w:cs="Times New Roman"/>
          <w:sz w:val="28"/>
          <w:szCs w:val="28"/>
        </w:rPr>
        <w:t>о</w:t>
      </w:r>
      <w:r w:rsidR="007A0969">
        <w:rPr>
          <w:rFonts w:ascii="Times New Roman" w:hAnsi="Times New Roman" w:cs="Times New Roman"/>
          <w:sz w:val="28"/>
          <w:szCs w:val="28"/>
        </w:rPr>
        <w:t xml:space="preserve">ящим </w:t>
      </w:r>
      <w:r w:rsidR="00871164" w:rsidRPr="0017787C">
        <w:rPr>
          <w:rFonts w:ascii="Times New Roman" w:hAnsi="Times New Roman" w:cs="Times New Roman"/>
          <w:sz w:val="28"/>
          <w:szCs w:val="28"/>
        </w:rPr>
        <w:t>уставом.</w:t>
      </w:r>
    </w:p>
    <w:p w:rsidR="001E37FD" w:rsidRPr="00883514" w:rsidRDefault="00A403D4" w:rsidP="0076411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7.18</w:t>
      </w:r>
      <w:r w:rsidR="00931AC7">
        <w:rPr>
          <w:sz w:val="28"/>
          <w:szCs w:val="28"/>
        </w:rPr>
        <w:t>. </w:t>
      </w:r>
      <w:r w:rsidR="00884F3C" w:rsidRPr="00883514">
        <w:rPr>
          <w:sz w:val="28"/>
          <w:szCs w:val="28"/>
        </w:rPr>
        <w:t>Директор Школы несет ответственность</w:t>
      </w:r>
      <w:r w:rsidR="00883514" w:rsidRPr="00883514">
        <w:rPr>
          <w:sz w:val="28"/>
          <w:szCs w:val="28"/>
        </w:rPr>
        <w:t xml:space="preserve"> в соответствии с законод</w:t>
      </w:r>
      <w:r w:rsidR="00883514" w:rsidRPr="00883514">
        <w:rPr>
          <w:sz w:val="28"/>
          <w:szCs w:val="28"/>
        </w:rPr>
        <w:t>а</w:t>
      </w:r>
      <w:r w:rsidR="00883514" w:rsidRPr="00883514">
        <w:rPr>
          <w:sz w:val="28"/>
          <w:szCs w:val="28"/>
        </w:rPr>
        <w:t>тельством Российской Федер</w:t>
      </w:r>
      <w:r w:rsidR="00883514" w:rsidRPr="00883514">
        <w:rPr>
          <w:sz w:val="28"/>
          <w:szCs w:val="28"/>
        </w:rPr>
        <w:t>а</w:t>
      </w:r>
      <w:r w:rsidR="00883514" w:rsidRPr="00883514">
        <w:rPr>
          <w:sz w:val="28"/>
          <w:szCs w:val="28"/>
        </w:rPr>
        <w:t>ции</w:t>
      </w:r>
      <w:r w:rsidR="001E37FD" w:rsidRPr="00883514">
        <w:rPr>
          <w:sz w:val="28"/>
          <w:szCs w:val="28"/>
        </w:rPr>
        <w:t>:</w:t>
      </w:r>
      <w:r w:rsidR="00884F3C" w:rsidRPr="00883514">
        <w:rPr>
          <w:sz w:val="28"/>
          <w:szCs w:val="28"/>
        </w:rPr>
        <w:t xml:space="preserve"> </w:t>
      </w:r>
    </w:p>
    <w:p w:rsidR="00883514" w:rsidRPr="00883514" w:rsidRDefault="00883514" w:rsidP="0076411B">
      <w:pPr>
        <w:ind w:firstLine="709"/>
        <w:jc w:val="both"/>
        <w:rPr>
          <w:sz w:val="28"/>
          <w:szCs w:val="28"/>
        </w:rPr>
      </w:pPr>
      <w:r w:rsidRPr="00883514">
        <w:rPr>
          <w:sz w:val="28"/>
          <w:szCs w:val="28"/>
        </w:rPr>
        <w:t>1) за неисполнение или ненадлежащее исполнение обязанностей, пред</w:t>
      </w:r>
      <w:r w:rsidRPr="00883514">
        <w:rPr>
          <w:sz w:val="28"/>
          <w:szCs w:val="28"/>
        </w:rPr>
        <w:t>у</w:t>
      </w:r>
      <w:r w:rsidRPr="00883514">
        <w:rPr>
          <w:sz w:val="28"/>
          <w:szCs w:val="28"/>
        </w:rPr>
        <w:t>смотренных законодательством Российской Федерации и настоящим трудовым догов</w:t>
      </w:r>
      <w:r w:rsidRPr="00883514">
        <w:rPr>
          <w:sz w:val="28"/>
          <w:szCs w:val="28"/>
        </w:rPr>
        <w:t>о</w:t>
      </w:r>
      <w:r w:rsidRPr="00883514">
        <w:rPr>
          <w:sz w:val="28"/>
          <w:szCs w:val="28"/>
        </w:rPr>
        <w:t>ром;</w:t>
      </w:r>
    </w:p>
    <w:p w:rsidR="0077653A" w:rsidRPr="008411AB" w:rsidRDefault="00883514" w:rsidP="0076411B">
      <w:pPr>
        <w:ind w:firstLine="709"/>
        <w:jc w:val="both"/>
        <w:rPr>
          <w:sz w:val="28"/>
          <w:szCs w:val="28"/>
        </w:rPr>
      </w:pPr>
      <w:r w:rsidRPr="00883514">
        <w:rPr>
          <w:sz w:val="28"/>
          <w:szCs w:val="28"/>
        </w:rPr>
        <w:t>2</w:t>
      </w:r>
      <w:r w:rsidR="001E37FD" w:rsidRPr="00883514">
        <w:rPr>
          <w:sz w:val="28"/>
          <w:szCs w:val="28"/>
        </w:rPr>
        <w:t>) </w:t>
      </w:r>
      <w:r w:rsidR="00884F3C" w:rsidRPr="00883514">
        <w:rPr>
          <w:sz w:val="28"/>
          <w:szCs w:val="28"/>
        </w:rPr>
        <w:t xml:space="preserve">за руководство образовательной, воспитательной работой и </w:t>
      </w:r>
      <w:r w:rsidR="00AE0927" w:rsidRPr="008411AB">
        <w:rPr>
          <w:sz w:val="28"/>
          <w:szCs w:val="28"/>
        </w:rPr>
        <w:t>админис</w:t>
      </w:r>
      <w:r w:rsidR="00AE0927" w:rsidRPr="008411AB">
        <w:rPr>
          <w:sz w:val="28"/>
          <w:szCs w:val="28"/>
        </w:rPr>
        <w:t>т</w:t>
      </w:r>
      <w:r w:rsidR="00AE0927" w:rsidRPr="008411AB">
        <w:rPr>
          <w:sz w:val="28"/>
          <w:szCs w:val="28"/>
        </w:rPr>
        <w:t>ративно</w:t>
      </w:r>
      <w:r w:rsidR="00884F3C" w:rsidRPr="008411AB">
        <w:rPr>
          <w:sz w:val="28"/>
          <w:szCs w:val="28"/>
        </w:rPr>
        <w:t>-хозяйственной деятельн</w:t>
      </w:r>
      <w:r w:rsidR="00884F3C" w:rsidRPr="008411AB">
        <w:rPr>
          <w:sz w:val="28"/>
          <w:szCs w:val="28"/>
        </w:rPr>
        <w:t>о</w:t>
      </w:r>
      <w:r w:rsidR="00884F3C" w:rsidRPr="008411AB">
        <w:rPr>
          <w:sz w:val="28"/>
          <w:szCs w:val="28"/>
        </w:rPr>
        <w:t>стью Школы</w:t>
      </w:r>
      <w:r w:rsidR="001E37FD" w:rsidRPr="008411AB">
        <w:rPr>
          <w:sz w:val="28"/>
          <w:szCs w:val="28"/>
        </w:rPr>
        <w:t>;</w:t>
      </w:r>
    </w:p>
    <w:p w:rsidR="001E37FD" w:rsidRPr="00883514" w:rsidRDefault="00883514" w:rsidP="0076411B">
      <w:pPr>
        <w:ind w:firstLine="709"/>
        <w:jc w:val="both"/>
        <w:rPr>
          <w:sz w:val="28"/>
          <w:szCs w:val="28"/>
        </w:rPr>
      </w:pPr>
      <w:r w:rsidRPr="00883514">
        <w:rPr>
          <w:sz w:val="28"/>
          <w:szCs w:val="28"/>
        </w:rPr>
        <w:t>3</w:t>
      </w:r>
      <w:r w:rsidR="001E37FD" w:rsidRPr="00883514">
        <w:rPr>
          <w:sz w:val="28"/>
          <w:szCs w:val="28"/>
        </w:rPr>
        <w:t>) </w:t>
      </w:r>
      <w:r w:rsidR="002551E5" w:rsidRPr="00883514">
        <w:rPr>
          <w:sz w:val="28"/>
          <w:szCs w:val="28"/>
        </w:rPr>
        <w:t xml:space="preserve">за жизнь, здоровье и благополучие вверенных ему обучающихся во время </w:t>
      </w:r>
      <w:r w:rsidR="001E37FD" w:rsidRPr="00883514">
        <w:rPr>
          <w:sz w:val="28"/>
          <w:szCs w:val="28"/>
        </w:rPr>
        <w:t xml:space="preserve">образовательного </w:t>
      </w:r>
      <w:r w:rsidR="002551E5" w:rsidRPr="00883514">
        <w:rPr>
          <w:sz w:val="28"/>
          <w:szCs w:val="28"/>
        </w:rPr>
        <w:t>проце</w:t>
      </w:r>
      <w:r w:rsidR="002551E5" w:rsidRPr="00883514">
        <w:rPr>
          <w:sz w:val="28"/>
          <w:szCs w:val="28"/>
        </w:rPr>
        <w:t>с</w:t>
      </w:r>
      <w:r w:rsidR="002551E5" w:rsidRPr="00883514">
        <w:rPr>
          <w:sz w:val="28"/>
          <w:szCs w:val="28"/>
        </w:rPr>
        <w:t xml:space="preserve">са, проведения внешкольных мероприятий; </w:t>
      </w:r>
    </w:p>
    <w:p w:rsidR="002551E5" w:rsidRPr="00883514" w:rsidRDefault="00883514" w:rsidP="0076411B">
      <w:pPr>
        <w:ind w:firstLine="709"/>
        <w:jc w:val="both"/>
        <w:rPr>
          <w:sz w:val="28"/>
          <w:szCs w:val="28"/>
        </w:rPr>
      </w:pPr>
      <w:r w:rsidRPr="00883514">
        <w:rPr>
          <w:sz w:val="28"/>
          <w:szCs w:val="28"/>
        </w:rPr>
        <w:t>4</w:t>
      </w:r>
      <w:r w:rsidR="001E37FD" w:rsidRPr="00883514">
        <w:rPr>
          <w:sz w:val="28"/>
          <w:szCs w:val="28"/>
        </w:rPr>
        <w:t>) </w:t>
      </w:r>
      <w:r w:rsidRPr="00883514">
        <w:rPr>
          <w:sz w:val="28"/>
          <w:szCs w:val="28"/>
        </w:rPr>
        <w:t>за наличие у Школы просроченной кредиторской задолженности, пр</w:t>
      </w:r>
      <w:r w:rsidRPr="00883514">
        <w:rPr>
          <w:sz w:val="28"/>
          <w:szCs w:val="28"/>
        </w:rPr>
        <w:t>е</w:t>
      </w:r>
      <w:r w:rsidRPr="00883514">
        <w:rPr>
          <w:sz w:val="28"/>
          <w:szCs w:val="28"/>
        </w:rPr>
        <w:t>вышающей предельно доп</w:t>
      </w:r>
      <w:r w:rsidRPr="00883514">
        <w:rPr>
          <w:sz w:val="28"/>
          <w:szCs w:val="28"/>
        </w:rPr>
        <w:t>у</w:t>
      </w:r>
      <w:r w:rsidRPr="00883514">
        <w:rPr>
          <w:sz w:val="28"/>
          <w:szCs w:val="28"/>
        </w:rPr>
        <w:t>стимое значение, установленное Управлением.</w:t>
      </w:r>
    </w:p>
    <w:p w:rsidR="00883514" w:rsidRPr="00883514" w:rsidRDefault="00883514" w:rsidP="0076411B">
      <w:pPr>
        <w:ind w:firstLine="709"/>
        <w:jc w:val="both"/>
        <w:rPr>
          <w:sz w:val="28"/>
          <w:szCs w:val="28"/>
        </w:rPr>
      </w:pPr>
      <w:r w:rsidRPr="00883514">
        <w:rPr>
          <w:sz w:val="28"/>
          <w:szCs w:val="28"/>
        </w:rPr>
        <w:t>5) Директор Школы несет полную материальную ответственность за пр</w:t>
      </w:r>
      <w:r w:rsidRPr="00883514">
        <w:rPr>
          <w:sz w:val="28"/>
          <w:szCs w:val="28"/>
        </w:rPr>
        <w:t>я</w:t>
      </w:r>
      <w:r w:rsidRPr="00883514">
        <w:rPr>
          <w:sz w:val="28"/>
          <w:szCs w:val="28"/>
        </w:rPr>
        <w:t>мой действительный ущерб, причиненный</w:t>
      </w:r>
      <w:r>
        <w:rPr>
          <w:sz w:val="28"/>
          <w:szCs w:val="28"/>
        </w:rPr>
        <w:t xml:space="preserve"> Школе</w:t>
      </w:r>
      <w:r w:rsidRPr="00883514">
        <w:rPr>
          <w:sz w:val="28"/>
          <w:szCs w:val="28"/>
        </w:rPr>
        <w:t>, в соответствии со </w:t>
      </w:r>
      <w:hyperlink r:id="rId8" w:tgtFrame="_blank" w:history="1">
        <w:r w:rsidRPr="00883514">
          <w:rPr>
            <w:sz w:val="28"/>
            <w:szCs w:val="28"/>
          </w:rPr>
          <w:t>статьей 277 Трудового кодекса Российской Федерации</w:t>
        </w:r>
      </w:hyperlink>
      <w:r w:rsidRPr="00883514">
        <w:rPr>
          <w:sz w:val="28"/>
          <w:szCs w:val="28"/>
        </w:rPr>
        <w:t>. Директор Школы может быть привлечен к дисциплинарной и материальной ответственности в порядке, уст</w:t>
      </w:r>
      <w:r w:rsidRPr="00883514">
        <w:rPr>
          <w:sz w:val="28"/>
          <w:szCs w:val="28"/>
        </w:rPr>
        <w:t>а</w:t>
      </w:r>
      <w:r w:rsidRPr="00883514">
        <w:rPr>
          <w:sz w:val="28"/>
          <w:szCs w:val="28"/>
        </w:rPr>
        <w:t>новленном </w:t>
      </w:r>
      <w:hyperlink r:id="rId9" w:tgtFrame="_blank" w:history="1">
        <w:r w:rsidRPr="00883514">
          <w:rPr>
            <w:sz w:val="28"/>
            <w:szCs w:val="28"/>
          </w:rPr>
          <w:t>Трудовым кодексом Российской Федерации</w:t>
        </w:r>
      </w:hyperlink>
      <w:r w:rsidRPr="00883514">
        <w:rPr>
          <w:sz w:val="28"/>
          <w:szCs w:val="28"/>
        </w:rPr>
        <w:t> и ин</w:t>
      </w:r>
      <w:r w:rsidRPr="00883514">
        <w:rPr>
          <w:sz w:val="28"/>
          <w:szCs w:val="28"/>
        </w:rPr>
        <w:t>ы</w:t>
      </w:r>
      <w:r w:rsidRPr="00883514">
        <w:rPr>
          <w:sz w:val="28"/>
          <w:szCs w:val="28"/>
        </w:rPr>
        <w:t>ми федеральными законами, а также к гражданско-правовой, административной и уголовной о</w:t>
      </w:r>
      <w:r w:rsidRPr="00883514">
        <w:rPr>
          <w:sz w:val="28"/>
          <w:szCs w:val="28"/>
        </w:rPr>
        <w:t>т</w:t>
      </w:r>
      <w:r w:rsidRPr="00883514">
        <w:rPr>
          <w:sz w:val="28"/>
          <w:szCs w:val="28"/>
        </w:rPr>
        <w:t>ветственности в порядке, установленном федеральными закон</w:t>
      </w:r>
      <w:r w:rsidRPr="00883514">
        <w:rPr>
          <w:sz w:val="28"/>
          <w:szCs w:val="28"/>
        </w:rPr>
        <w:t>а</w:t>
      </w:r>
      <w:r w:rsidRPr="00883514">
        <w:rPr>
          <w:sz w:val="28"/>
          <w:szCs w:val="28"/>
        </w:rPr>
        <w:t>ми.</w:t>
      </w:r>
    </w:p>
    <w:p w:rsidR="000E170C" w:rsidRPr="00883514" w:rsidRDefault="00A403D4" w:rsidP="000E170C">
      <w:pPr>
        <w:ind w:firstLine="709"/>
        <w:jc w:val="both"/>
        <w:rPr>
          <w:sz w:val="28"/>
          <w:szCs w:val="28"/>
        </w:rPr>
      </w:pPr>
      <w:bookmarkStart w:id="24" w:name="ОРГАНЫ_УПРАВЛЕНИЯ"/>
      <w:bookmarkEnd w:id="24"/>
      <w:r>
        <w:rPr>
          <w:sz w:val="28"/>
          <w:szCs w:val="28"/>
        </w:rPr>
        <w:t>7.19</w:t>
      </w:r>
      <w:r w:rsidR="005F72A3" w:rsidRPr="00883514">
        <w:rPr>
          <w:sz w:val="28"/>
          <w:szCs w:val="28"/>
        </w:rPr>
        <w:t>. </w:t>
      </w:r>
      <w:r w:rsidR="00DC5495" w:rsidRPr="00883514">
        <w:rPr>
          <w:sz w:val="28"/>
          <w:szCs w:val="28"/>
        </w:rPr>
        <w:t>В Школе формируются коллегиальные органы управления, к кот</w:t>
      </w:r>
      <w:r w:rsidR="00DC5495" w:rsidRPr="00883514">
        <w:rPr>
          <w:sz w:val="28"/>
          <w:szCs w:val="28"/>
        </w:rPr>
        <w:t>о</w:t>
      </w:r>
      <w:r w:rsidR="00DC5495" w:rsidRPr="00883514">
        <w:rPr>
          <w:sz w:val="28"/>
          <w:szCs w:val="28"/>
        </w:rPr>
        <w:t>рым относятся:</w:t>
      </w:r>
      <w:r w:rsidR="00DC5495" w:rsidRPr="00883514">
        <w:rPr>
          <w:bCs/>
          <w:sz w:val="28"/>
          <w:szCs w:val="28"/>
        </w:rPr>
        <w:t xml:space="preserve"> </w:t>
      </w:r>
    </w:p>
    <w:p w:rsidR="000E170C" w:rsidRPr="00883514" w:rsidRDefault="00230E6D" w:rsidP="004D369E">
      <w:pPr>
        <w:widowControl w:val="0"/>
        <w:tabs>
          <w:tab w:val="left" w:pos="709"/>
        </w:tabs>
        <w:overflowPunct/>
        <w:ind w:firstLine="696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lastRenderedPageBreak/>
        <w:t>1) </w:t>
      </w:r>
      <w:r w:rsidR="009F20AC" w:rsidRPr="00883514">
        <w:rPr>
          <w:sz w:val="28"/>
          <w:szCs w:val="28"/>
        </w:rPr>
        <w:t>общее собрание работников;</w:t>
      </w:r>
    </w:p>
    <w:p w:rsidR="000E170C" w:rsidRDefault="004D369E" w:rsidP="00813B0E">
      <w:pPr>
        <w:widowControl w:val="0"/>
        <w:overflowPunct/>
        <w:ind w:firstLine="696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2</w:t>
      </w:r>
      <w:r w:rsidR="001658DF">
        <w:rPr>
          <w:sz w:val="28"/>
          <w:szCs w:val="28"/>
        </w:rPr>
        <w:t>) </w:t>
      </w:r>
      <w:r w:rsidR="007B545D">
        <w:rPr>
          <w:sz w:val="28"/>
          <w:szCs w:val="28"/>
        </w:rPr>
        <w:t>п</w:t>
      </w:r>
      <w:r w:rsidR="00AC7594">
        <w:rPr>
          <w:sz w:val="28"/>
          <w:szCs w:val="28"/>
        </w:rPr>
        <w:t>едагогический совет.</w:t>
      </w:r>
    </w:p>
    <w:p w:rsidR="0088597C" w:rsidRPr="0088597C" w:rsidRDefault="00A403D4" w:rsidP="00C643D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7.20</w:t>
      </w:r>
      <w:r w:rsidR="00AB0B5A">
        <w:rPr>
          <w:sz w:val="28"/>
          <w:szCs w:val="28"/>
        </w:rPr>
        <w:t>. </w:t>
      </w:r>
      <w:r w:rsidR="00AB0B5A" w:rsidRPr="00AB0B5A">
        <w:rPr>
          <w:sz w:val="28"/>
          <w:szCs w:val="28"/>
        </w:rPr>
        <w:t>Структура, порядок формирования, срок полномочий и компетенция органов управления</w:t>
      </w:r>
      <w:r w:rsidR="00AB0B5A">
        <w:rPr>
          <w:sz w:val="28"/>
          <w:szCs w:val="28"/>
        </w:rPr>
        <w:t xml:space="preserve"> Шк</w:t>
      </w:r>
      <w:r w:rsidR="00AB0B5A">
        <w:rPr>
          <w:sz w:val="28"/>
          <w:szCs w:val="28"/>
        </w:rPr>
        <w:t>о</w:t>
      </w:r>
      <w:r w:rsidR="00AB0B5A">
        <w:rPr>
          <w:sz w:val="28"/>
          <w:szCs w:val="28"/>
        </w:rPr>
        <w:t>лой</w:t>
      </w:r>
      <w:r w:rsidR="00AB0B5A" w:rsidRPr="00AB0B5A">
        <w:rPr>
          <w:sz w:val="28"/>
          <w:szCs w:val="28"/>
        </w:rPr>
        <w:t xml:space="preserve">, порядок принятия ими решений и выступления от имени </w:t>
      </w:r>
      <w:r w:rsidR="00AB0B5A">
        <w:rPr>
          <w:sz w:val="28"/>
          <w:szCs w:val="28"/>
        </w:rPr>
        <w:t xml:space="preserve">Школы </w:t>
      </w:r>
      <w:r w:rsidR="00AB0B5A" w:rsidRPr="00AB0B5A">
        <w:rPr>
          <w:sz w:val="28"/>
          <w:szCs w:val="28"/>
        </w:rPr>
        <w:t xml:space="preserve">устанавливаются </w:t>
      </w:r>
      <w:r w:rsidR="00AB0B5A" w:rsidRPr="000E170C">
        <w:rPr>
          <w:sz w:val="28"/>
          <w:szCs w:val="28"/>
        </w:rPr>
        <w:t>настоящим</w:t>
      </w:r>
      <w:r w:rsidR="00AB0B5A" w:rsidRPr="00AB0B5A">
        <w:rPr>
          <w:sz w:val="28"/>
          <w:szCs w:val="28"/>
        </w:rPr>
        <w:t xml:space="preserve"> уставом в соответствии с законод</w:t>
      </w:r>
      <w:r w:rsidR="00AB0B5A" w:rsidRPr="00AB0B5A">
        <w:rPr>
          <w:sz w:val="28"/>
          <w:szCs w:val="28"/>
        </w:rPr>
        <w:t>а</w:t>
      </w:r>
      <w:r w:rsidR="00AB0B5A" w:rsidRPr="00AB0B5A">
        <w:rPr>
          <w:sz w:val="28"/>
          <w:szCs w:val="28"/>
        </w:rPr>
        <w:t>тельством Российской Федер</w:t>
      </w:r>
      <w:r w:rsidR="00AB0B5A" w:rsidRPr="00AB0B5A">
        <w:rPr>
          <w:sz w:val="28"/>
          <w:szCs w:val="28"/>
        </w:rPr>
        <w:t>а</w:t>
      </w:r>
      <w:r w:rsidR="00AB0B5A" w:rsidRPr="00AB0B5A">
        <w:rPr>
          <w:sz w:val="28"/>
          <w:szCs w:val="28"/>
        </w:rPr>
        <w:t>ции.</w:t>
      </w:r>
    </w:p>
    <w:p w:rsidR="007B545D" w:rsidRPr="004E1FDE" w:rsidRDefault="00A403D4" w:rsidP="007B54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7.21</w:t>
      </w:r>
      <w:r w:rsidR="00FA0240">
        <w:rPr>
          <w:sz w:val="28"/>
          <w:szCs w:val="28"/>
        </w:rPr>
        <w:t>. </w:t>
      </w:r>
      <w:r w:rsidR="00AB0B5A" w:rsidRPr="00AB0B5A">
        <w:rPr>
          <w:sz w:val="28"/>
          <w:szCs w:val="28"/>
        </w:rPr>
        <w:t xml:space="preserve">В целях учета мнения </w:t>
      </w:r>
      <w:r w:rsidR="00AB0B5A" w:rsidRPr="00ED0F7E">
        <w:rPr>
          <w:sz w:val="28"/>
          <w:szCs w:val="28"/>
        </w:rPr>
        <w:t>обучающихся,</w:t>
      </w:r>
      <w:r w:rsidR="00AB0B5A" w:rsidRPr="00AB0B5A">
        <w:rPr>
          <w:sz w:val="28"/>
          <w:szCs w:val="28"/>
        </w:rPr>
        <w:t xml:space="preserve"> родителей (законных предст</w:t>
      </w:r>
      <w:r w:rsidR="00AB0B5A" w:rsidRPr="00AB0B5A">
        <w:rPr>
          <w:sz w:val="28"/>
          <w:szCs w:val="28"/>
        </w:rPr>
        <w:t>а</w:t>
      </w:r>
      <w:r w:rsidR="00AB0B5A" w:rsidRPr="00AB0B5A">
        <w:rPr>
          <w:sz w:val="28"/>
          <w:szCs w:val="28"/>
        </w:rPr>
        <w:t xml:space="preserve">вителей) несовершеннолетних обучающихся и педагогических работников по вопросам управления </w:t>
      </w:r>
      <w:r w:rsidR="00EC6141">
        <w:rPr>
          <w:sz w:val="28"/>
          <w:szCs w:val="28"/>
        </w:rPr>
        <w:t xml:space="preserve">Школой </w:t>
      </w:r>
      <w:r w:rsidR="00AB0B5A" w:rsidRPr="00AB0B5A">
        <w:rPr>
          <w:sz w:val="28"/>
          <w:szCs w:val="28"/>
        </w:rPr>
        <w:t xml:space="preserve">и при принятии </w:t>
      </w:r>
      <w:r w:rsidR="00EC6141">
        <w:rPr>
          <w:sz w:val="28"/>
          <w:szCs w:val="28"/>
        </w:rPr>
        <w:t xml:space="preserve">Школой </w:t>
      </w:r>
      <w:r w:rsidR="00AB0B5A" w:rsidRPr="00AB0B5A">
        <w:rPr>
          <w:sz w:val="28"/>
          <w:szCs w:val="28"/>
        </w:rPr>
        <w:t>локальных нормати</w:t>
      </w:r>
      <w:r w:rsidR="00AB0B5A" w:rsidRPr="00AB0B5A">
        <w:rPr>
          <w:sz w:val="28"/>
          <w:szCs w:val="28"/>
        </w:rPr>
        <w:t>в</w:t>
      </w:r>
      <w:r w:rsidR="00AB0B5A" w:rsidRPr="00AB0B5A">
        <w:rPr>
          <w:sz w:val="28"/>
          <w:szCs w:val="28"/>
        </w:rPr>
        <w:t xml:space="preserve">ных актов, затрагивающих их права и законные интересы, </w:t>
      </w:r>
      <w:r w:rsidR="00AB0B5A" w:rsidRPr="00EC6141">
        <w:rPr>
          <w:sz w:val="28"/>
          <w:szCs w:val="28"/>
        </w:rPr>
        <w:t>по инициативе</w:t>
      </w:r>
      <w:r w:rsidR="00AB0B5A" w:rsidRPr="00AB0B5A">
        <w:rPr>
          <w:sz w:val="28"/>
          <w:szCs w:val="28"/>
        </w:rPr>
        <w:t xml:space="preserve"> род</w:t>
      </w:r>
      <w:r w:rsidR="00AB0B5A" w:rsidRPr="00AB0B5A">
        <w:rPr>
          <w:sz w:val="28"/>
          <w:szCs w:val="28"/>
        </w:rPr>
        <w:t>и</w:t>
      </w:r>
      <w:r w:rsidR="00230E6D">
        <w:rPr>
          <w:sz w:val="28"/>
          <w:szCs w:val="28"/>
        </w:rPr>
        <w:t xml:space="preserve">телей (законных представителей) </w:t>
      </w:r>
      <w:r w:rsidR="00AB0B5A" w:rsidRPr="00AB0B5A">
        <w:rPr>
          <w:sz w:val="28"/>
          <w:szCs w:val="28"/>
        </w:rPr>
        <w:t>несовершеннолетних обучающихся и педаг</w:t>
      </w:r>
      <w:r w:rsidR="00AB0B5A" w:rsidRPr="00AB0B5A">
        <w:rPr>
          <w:sz w:val="28"/>
          <w:szCs w:val="28"/>
        </w:rPr>
        <w:t>о</w:t>
      </w:r>
      <w:r w:rsidR="00AB0B5A" w:rsidRPr="00AB0B5A">
        <w:rPr>
          <w:sz w:val="28"/>
          <w:szCs w:val="28"/>
        </w:rPr>
        <w:t>гич</w:t>
      </w:r>
      <w:r w:rsidR="00AB0B5A" w:rsidRPr="00AB0B5A">
        <w:rPr>
          <w:sz w:val="28"/>
          <w:szCs w:val="28"/>
        </w:rPr>
        <w:t>е</w:t>
      </w:r>
      <w:r w:rsidR="00AB0B5A" w:rsidRPr="00AB0B5A">
        <w:rPr>
          <w:sz w:val="28"/>
          <w:szCs w:val="28"/>
        </w:rPr>
        <w:t>ских работников в</w:t>
      </w:r>
      <w:r w:rsidR="00EC6141">
        <w:rPr>
          <w:sz w:val="28"/>
          <w:szCs w:val="28"/>
        </w:rPr>
        <w:t xml:space="preserve"> Школе</w:t>
      </w:r>
      <w:r w:rsidR="00AB0B5A" w:rsidRPr="00AB0B5A">
        <w:rPr>
          <w:sz w:val="28"/>
          <w:szCs w:val="28"/>
        </w:rPr>
        <w:t>:</w:t>
      </w:r>
    </w:p>
    <w:p w:rsidR="007B545D" w:rsidRPr="0040319F" w:rsidRDefault="00230E6D" w:rsidP="004D36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Pr="0040319F">
        <w:rPr>
          <w:sz w:val="28"/>
          <w:szCs w:val="28"/>
        </w:rPr>
        <w:t>создае</w:t>
      </w:r>
      <w:r w:rsidR="007B545D" w:rsidRPr="0040319F">
        <w:rPr>
          <w:sz w:val="28"/>
          <w:szCs w:val="28"/>
        </w:rPr>
        <w:t xml:space="preserve">тся </w:t>
      </w:r>
      <w:r w:rsidRPr="0040319F">
        <w:rPr>
          <w:sz w:val="28"/>
          <w:szCs w:val="28"/>
        </w:rPr>
        <w:t>совет</w:t>
      </w:r>
      <w:r w:rsidR="007B545D" w:rsidRPr="0040319F">
        <w:rPr>
          <w:sz w:val="28"/>
          <w:szCs w:val="28"/>
        </w:rPr>
        <w:t xml:space="preserve"> родителей (законных представителей) несовершенн</w:t>
      </w:r>
      <w:r w:rsidR="007B545D" w:rsidRPr="0040319F">
        <w:rPr>
          <w:sz w:val="28"/>
          <w:szCs w:val="28"/>
        </w:rPr>
        <w:t>о</w:t>
      </w:r>
      <w:r w:rsidR="007B545D" w:rsidRPr="0040319F">
        <w:rPr>
          <w:sz w:val="28"/>
          <w:szCs w:val="28"/>
        </w:rPr>
        <w:t>летних обучающихся (далее –</w:t>
      </w:r>
      <w:r w:rsidRPr="0040319F">
        <w:rPr>
          <w:sz w:val="28"/>
          <w:szCs w:val="28"/>
        </w:rPr>
        <w:t> </w:t>
      </w:r>
      <w:r w:rsidR="007B545D" w:rsidRPr="0040319F">
        <w:rPr>
          <w:sz w:val="28"/>
          <w:szCs w:val="28"/>
        </w:rPr>
        <w:t>с</w:t>
      </w:r>
      <w:r w:rsidR="007B545D" w:rsidRPr="0040319F">
        <w:rPr>
          <w:sz w:val="28"/>
          <w:szCs w:val="28"/>
        </w:rPr>
        <w:t>о</w:t>
      </w:r>
      <w:r w:rsidRPr="0040319F">
        <w:rPr>
          <w:sz w:val="28"/>
          <w:szCs w:val="28"/>
        </w:rPr>
        <w:t>вет</w:t>
      </w:r>
      <w:r w:rsidR="007B545D" w:rsidRPr="0040319F">
        <w:rPr>
          <w:sz w:val="28"/>
          <w:szCs w:val="28"/>
        </w:rPr>
        <w:t xml:space="preserve"> родителей)</w:t>
      </w:r>
      <w:r w:rsidR="004D369E">
        <w:rPr>
          <w:sz w:val="28"/>
          <w:szCs w:val="28"/>
        </w:rPr>
        <w:t>.</w:t>
      </w:r>
    </w:p>
    <w:p w:rsidR="00263D80" w:rsidRDefault="00A403D4" w:rsidP="000E170C">
      <w:pPr>
        <w:ind w:firstLine="709"/>
        <w:jc w:val="both"/>
        <w:rPr>
          <w:sz w:val="28"/>
          <w:szCs w:val="28"/>
        </w:rPr>
      </w:pPr>
      <w:bookmarkStart w:id="25" w:name="Общее_собрание_работников"/>
      <w:bookmarkEnd w:id="25"/>
      <w:r>
        <w:rPr>
          <w:bCs/>
          <w:sz w:val="28"/>
          <w:szCs w:val="28"/>
        </w:rPr>
        <w:t>7.22</w:t>
      </w:r>
      <w:r w:rsidR="00263D80">
        <w:rPr>
          <w:sz w:val="28"/>
          <w:szCs w:val="28"/>
        </w:rPr>
        <w:t>. </w:t>
      </w:r>
      <w:r w:rsidR="00263D80">
        <w:rPr>
          <w:sz w:val="28"/>
        </w:rPr>
        <w:t xml:space="preserve">Общее </w:t>
      </w:r>
      <w:r w:rsidR="00263D80" w:rsidRPr="00456447">
        <w:rPr>
          <w:sz w:val="28"/>
        </w:rPr>
        <w:t>собра</w:t>
      </w:r>
      <w:r w:rsidR="00263D80">
        <w:rPr>
          <w:sz w:val="28"/>
        </w:rPr>
        <w:t>ние</w:t>
      </w:r>
      <w:r w:rsidR="00263D80" w:rsidRPr="00456447">
        <w:rPr>
          <w:sz w:val="28"/>
        </w:rPr>
        <w:t xml:space="preserve"> работников</w:t>
      </w:r>
      <w:r w:rsidR="00263D80" w:rsidRPr="00E952BF">
        <w:rPr>
          <w:sz w:val="28"/>
          <w:szCs w:val="28"/>
        </w:rPr>
        <w:t xml:space="preserve"> </w:t>
      </w:r>
      <w:r w:rsidR="00263D80">
        <w:rPr>
          <w:sz w:val="28"/>
          <w:szCs w:val="28"/>
        </w:rPr>
        <w:t>Школы (далее – </w:t>
      </w:r>
      <w:r w:rsidR="00263D80">
        <w:rPr>
          <w:sz w:val="28"/>
        </w:rPr>
        <w:t xml:space="preserve">Общее </w:t>
      </w:r>
      <w:r w:rsidR="00263D80" w:rsidRPr="00456447">
        <w:rPr>
          <w:sz w:val="28"/>
        </w:rPr>
        <w:t>собра</w:t>
      </w:r>
      <w:r w:rsidR="00263D80">
        <w:rPr>
          <w:sz w:val="28"/>
        </w:rPr>
        <w:t>ние)</w:t>
      </w:r>
      <w:r w:rsidR="00263D80">
        <w:rPr>
          <w:sz w:val="28"/>
          <w:szCs w:val="28"/>
        </w:rPr>
        <w:t xml:space="preserve"> </w:t>
      </w:r>
      <w:r w:rsidR="00263D80" w:rsidRPr="00E952BF">
        <w:rPr>
          <w:sz w:val="28"/>
          <w:szCs w:val="28"/>
        </w:rPr>
        <w:t>явл</w:t>
      </w:r>
      <w:r w:rsidR="00263D80" w:rsidRPr="00E952BF">
        <w:rPr>
          <w:sz w:val="28"/>
          <w:szCs w:val="28"/>
        </w:rPr>
        <w:t>я</w:t>
      </w:r>
      <w:r w:rsidR="00263D80" w:rsidRPr="00E952BF">
        <w:rPr>
          <w:sz w:val="28"/>
          <w:szCs w:val="28"/>
        </w:rPr>
        <w:t>ется коллегиальным орг</w:t>
      </w:r>
      <w:r w:rsidR="00263D80" w:rsidRPr="00E952BF">
        <w:rPr>
          <w:sz w:val="28"/>
          <w:szCs w:val="28"/>
        </w:rPr>
        <w:t>а</w:t>
      </w:r>
      <w:r w:rsidR="00263D80" w:rsidRPr="00E952BF">
        <w:rPr>
          <w:sz w:val="28"/>
          <w:szCs w:val="28"/>
        </w:rPr>
        <w:t>ном управления</w:t>
      </w:r>
      <w:r w:rsidR="00263D80">
        <w:rPr>
          <w:sz w:val="28"/>
          <w:szCs w:val="28"/>
        </w:rPr>
        <w:t xml:space="preserve"> Школой</w:t>
      </w:r>
      <w:r w:rsidR="00263D80" w:rsidRPr="00E952BF">
        <w:rPr>
          <w:sz w:val="28"/>
          <w:szCs w:val="28"/>
        </w:rPr>
        <w:t xml:space="preserve">, </w:t>
      </w:r>
      <w:r w:rsidR="00263D80" w:rsidRPr="00487E69">
        <w:rPr>
          <w:sz w:val="28"/>
          <w:szCs w:val="28"/>
        </w:rPr>
        <w:t>посредством которого</w:t>
      </w:r>
      <w:r w:rsidR="00263D80">
        <w:rPr>
          <w:sz w:val="28"/>
          <w:szCs w:val="28"/>
        </w:rPr>
        <w:t xml:space="preserve"> все работники Школы принимают</w:t>
      </w:r>
      <w:r w:rsidR="00263D80">
        <w:rPr>
          <w:color w:val="FF0000"/>
          <w:sz w:val="28"/>
          <w:szCs w:val="28"/>
        </w:rPr>
        <w:t xml:space="preserve"> </w:t>
      </w:r>
      <w:r w:rsidR="00263D80">
        <w:rPr>
          <w:sz w:val="28"/>
          <w:szCs w:val="28"/>
        </w:rPr>
        <w:t>непосредственное участие в решении основоп</w:t>
      </w:r>
      <w:r w:rsidR="00263D80">
        <w:rPr>
          <w:sz w:val="28"/>
          <w:szCs w:val="28"/>
        </w:rPr>
        <w:t>о</w:t>
      </w:r>
      <w:r w:rsidR="00263D80">
        <w:rPr>
          <w:sz w:val="28"/>
          <w:szCs w:val="28"/>
        </w:rPr>
        <w:t>лагающих вопросов жизнедеятельности Школы с целью содействия функци</w:t>
      </w:r>
      <w:r w:rsidR="00263D80">
        <w:rPr>
          <w:sz w:val="28"/>
          <w:szCs w:val="28"/>
        </w:rPr>
        <w:t>о</w:t>
      </w:r>
      <w:r w:rsidR="00263D80">
        <w:rPr>
          <w:sz w:val="28"/>
          <w:szCs w:val="28"/>
        </w:rPr>
        <w:t>ниров</w:t>
      </w:r>
      <w:r w:rsidR="00263D80">
        <w:rPr>
          <w:sz w:val="28"/>
          <w:szCs w:val="28"/>
        </w:rPr>
        <w:t>а</w:t>
      </w:r>
      <w:r w:rsidR="00263D80">
        <w:rPr>
          <w:sz w:val="28"/>
          <w:szCs w:val="28"/>
        </w:rPr>
        <w:t>нию и развитию Школы.</w:t>
      </w:r>
    </w:p>
    <w:p w:rsidR="00263D80" w:rsidRDefault="00263D80" w:rsidP="000E17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Общее собрание работает в тесном контакте с другими органами коллег</w:t>
      </w:r>
      <w:r>
        <w:rPr>
          <w:sz w:val="28"/>
          <w:szCs w:val="28"/>
        </w:rPr>
        <w:t>и</w:t>
      </w:r>
      <w:r>
        <w:rPr>
          <w:sz w:val="28"/>
          <w:szCs w:val="28"/>
        </w:rPr>
        <w:t>ального управления Шк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лой.</w:t>
      </w:r>
    </w:p>
    <w:p w:rsidR="0081371F" w:rsidRPr="000B35B3" w:rsidRDefault="0081371F" w:rsidP="000E170C">
      <w:pPr>
        <w:ind w:firstLine="709"/>
        <w:jc w:val="both"/>
        <w:rPr>
          <w:sz w:val="28"/>
          <w:szCs w:val="28"/>
        </w:rPr>
      </w:pPr>
      <w:r w:rsidRPr="000B35B3">
        <w:rPr>
          <w:sz w:val="28"/>
          <w:szCs w:val="28"/>
        </w:rPr>
        <w:t xml:space="preserve">Деятельность </w:t>
      </w:r>
      <w:r w:rsidRPr="000B35B3">
        <w:rPr>
          <w:sz w:val="28"/>
        </w:rPr>
        <w:t>Общего собрания</w:t>
      </w:r>
      <w:r w:rsidRPr="000B35B3">
        <w:rPr>
          <w:sz w:val="28"/>
          <w:szCs w:val="28"/>
        </w:rPr>
        <w:t xml:space="preserve"> регламентируется Положением об общем собрании работников Школы, принятым решением </w:t>
      </w:r>
      <w:r w:rsidRPr="000B35B3">
        <w:rPr>
          <w:sz w:val="28"/>
        </w:rPr>
        <w:t>Общего собрания</w:t>
      </w:r>
      <w:r w:rsidRPr="000B35B3">
        <w:rPr>
          <w:sz w:val="28"/>
          <w:szCs w:val="28"/>
        </w:rPr>
        <w:t xml:space="preserve"> и утве</w:t>
      </w:r>
      <w:r w:rsidRPr="000B35B3">
        <w:rPr>
          <w:sz w:val="28"/>
          <w:szCs w:val="28"/>
        </w:rPr>
        <w:t>р</w:t>
      </w:r>
      <w:r w:rsidRPr="000B35B3">
        <w:rPr>
          <w:sz w:val="28"/>
          <w:szCs w:val="28"/>
        </w:rPr>
        <w:t>жденным приказом директора Школы или уполномоченного им дол</w:t>
      </w:r>
      <w:r w:rsidRPr="000B35B3">
        <w:rPr>
          <w:sz w:val="28"/>
          <w:szCs w:val="28"/>
        </w:rPr>
        <w:t>ж</w:t>
      </w:r>
      <w:r w:rsidRPr="000B35B3">
        <w:rPr>
          <w:sz w:val="28"/>
          <w:szCs w:val="28"/>
        </w:rPr>
        <w:t>ностного лица.</w:t>
      </w:r>
    </w:p>
    <w:p w:rsidR="00263D80" w:rsidRDefault="00A403D4" w:rsidP="000E170C">
      <w:pPr>
        <w:ind w:firstLine="709"/>
        <w:jc w:val="both"/>
        <w:rPr>
          <w:sz w:val="28"/>
          <w:szCs w:val="28"/>
        </w:rPr>
      </w:pPr>
      <w:r w:rsidRPr="004D369E">
        <w:rPr>
          <w:sz w:val="28"/>
          <w:szCs w:val="28"/>
        </w:rPr>
        <w:t>7.23</w:t>
      </w:r>
      <w:r w:rsidR="00263D80" w:rsidRPr="004D369E">
        <w:rPr>
          <w:sz w:val="28"/>
          <w:szCs w:val="28"/>
        </w:rPr>
        <w:t xml:space="preserve">. </w:t>
      </w:r>
      <w:r w:rsidR="004179F0" w:rsidRPr="004D369E">
        <w:rPr>
          <w:sz w:val="28"/>
          <w:szCs w:val="28"/>
        </w:rPr>
        <w:t>З</w:t>
      </w:r>
      <w:r w:rsidR="00263D80" w:rsidRPr="004D369E">
        <w:rPr>
          <w:sz w:val="28"/>
          <w:szCs w:val="28"/>
        </w:rPr>
        <w:t xml:space="preserve">адачи и </w:t>
      </w:r>
      <w:r w:rsidR="00263D80" w:rsidRPr="004D369E">
        <w:rPr>
          <w:bCs/>
          <w:sz w:val="28"/>
          <w:szCs w:val="28"/>
        </w:rPr>
        <w:t>компете</w:t>
      </w:r>
      <w:r w:rsidR="00F236B6" w:rsidRPr="004D369E">
        <w:rPr>
          <w:bCs/>
          <w:sz w:val="28"/>
          <w:szCs w:val="28"/>
        </w:rPr>
        <w:t>нции О</w:t>
      </w:r>
      <w:r w:rsidR="00263D80" w:rsidRPr="004D369E">
        <w:rPr>
          <w:bCs/>
          <w:sz w:val="28"/>
          <w:szCs w:val="28"/>
        </w:rPr>
        <w:t>бщего</w:t>
      </w:r>
      <w:r w:rsidR="00263D80" w:rsidRPr="007B5901">
        <w:rPr>
          <w:bCs/>
          <w:sz w:val="28"/>
          <w:szCs w:val="28"/>
        </w:rPr>
        <w:t xml:space="preserve"> собрания</w:t>
      </w:r>
    </w:p>
    <w:p w:rsidR="004179F0" w:rsidRDefault="00577D73" w:rsidP="004179F0">
      <w:pPr>
        <w:ind w:firstLine="709"/>
        <w:rPr>
          <w:sz w:val="28"/>
          <w:szCs w:val="28"/>
        </w:rPr>
      </w:pPr>
      <w:r>
        <w:rPr>
          <w:sz w:val="28"/>
          <w:szCs w:val="28"/>
        </w:rPr>
        <w:t>7.23</w:t>
      </w:r>
      <w:r w:rsidR="004179F0" w:rsidRPr="004179F0">
        <w:rPr>
          <w:sz w:val="28"/>
          <w:szCs w:val="28"/>
        </w:rPr>
        <w:t xml:space="preserve">.1. </w:t>
      </w:r>
      <w:r w:rsidR="004179F0" w:rsidRPr="002D3397">
        <w:rPr>
          <w:sz w:val="28"/>
          <w:szCs w:val="28"/>
        </w:rPr>
        <w:t>Основными</w:t>
      </w:r>
      <w:r w:rsidR="004179F0">
        <w:rPr>
          <w:sz w:val="28"/>
          <w:szCs w:val="28"/>
        </w:rPr>
        <w:t xml:space="preserve"> задачами Общего собрания Школы являются:</w:t>
      </w:r>
    </w:p>
    <w:p w:rsidR="004179F0" w:rsidRPr="00C0538E" w:rsidRDefault="004179F0" w:rsidP="004179F0">
      <w:pPr>
        <w:pStyle w:val="af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C0538E">
        <w:rPr>
          <w:sz w:val="28"/>
          <w:szCs w:val="28"/>
        </w:rPr>
        <w:t>формирование стратегии развития</w:t>
      </w:r>
      <w:r>
        <w:rPr>
          <w:sz w:val="28"/>
          <w:szCs w:val="28"/>
        </w:rPr>
        <w:t xml:space="preserve"> Школы;</w:t>
      </w:r>
    </w:p>
    <w:p w:rsidR="004179F0" w:rsidRPr="009A360C" w:rsidRDefault="004179F0" w:rsidP="009A360C">
      <w:pPr>
        <w:pStyle w:val="af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C0538E">
        <w:rPr>
          <w:sz w:val="28"/>
          <w:szCs w:val="28"/>
        </w:rPr>
        <w:t>участие в совершенствовании содержания образовательных программ</w:t>
      </w:r>
      <w:r w:rsidR="009A360C">
        <w:rPr>
          <w:sz w:val="28"/>
          <w:szCs w:val="28"/>
        </w:rPr>
        <w:t xml:space="preserve"> </w:t>
      </w:r>
      <w:r w:rsidRPr="009A360C">
        <w:rPr>
          <w:sz w:val="28"/>
          <w:szCs w:val="28"/>
        </w:rPr>
        <w:t>и организации образов</w:t>
      </w:r>
      <w:r w:rsidRPr="009A360C">
        <w:rPr>
          <w:sz w:val="28"/>
          <w:szCs w:val="28"/>
        </w:rPr>
        <w:t>а</w:t>
      </w:r>
      <w:r w:rsidRPr="009A360C">
        <w:rPr>
          <w:sz w:val="28"/>
          <w:szCs w:val="28"/>
        </w:rPr>
        <w:t>тельного процесса;</w:t>
      </w:r>
    </w:p>
    <w:p w:rsidR="004179F0" w:rsidRPr="00F17487" w:rsidRDefault="004179F0" w:rsidP="004179F0">
      <w:pPr>
        <w:pStyle w:val="af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C0538E">
        <w:rPr>
          <w:sz w:val="28"/>
          <w:szCs w:val="28"/>
        </w:rPr>
        <w:t>содействие матер</w:t>
      </w:r>
      <w:r>
        <w:rPr>
          <w:sz w:val="28"/>
          <w:szCs w:val="28"/>
        </w:rPr>
        <w:t xml:space="preserve">иально-техническому обеспечению Школы </w:t>
      </w:r>
      <w:r w:rsidRPr="00F17487">
        <w:rPr>
          <w:sz w:val="28"/>
          <w:szCs w:val="28"/>
        </w:rPr>
        <w:t>(строител</w:t>
      </w:r>
      <w:r w:rsidRPr="00F17487">
        <w:rPr>
          <w:sz w:val="28"/>
          <w:szCs w:val="28"/>
        </w:rPr>
        <w:t>ь</w:t>
      </w:r>
      <w:r w:rsidRPr="00F17487">
        <w:rPr>
          <w:sz w:val="28"/>
          <w:szCs w:val="28"/>
        </w:rPr>
        <w:t>ству и ремонту объектов учебного,</w:t>
      </w:r>
      <w:r>
        <w:rPr>
          <w:sz w:val="28"/>
          <w:szCs w:val="28"/>
        </w:rPr>
        <w:t xml:space="preserve"> </w:t>
      </w:r>
      <w:r w:rsidRPr="00F17487">
        <w:rPr>
          <w:sz w:val="28"/>
          <w:szCs w:val="28"/>
        </w:rPr>
        <w:t>социально-бытового и иного назнач</w:t>
      </w:r>
      <w:r w:rsidRPr="00F17487">
        <w:rPr>
          <w:sz w:val="28"/>
          <w:szCs w:val="28"/>
        </w:rPr>
        <w:t>е</w:t>
      </w:r>
      <w:r w:rsidRPr="00F17487">
        <w:rPr>
          <w:sz w:val="28"/>
          <w:szCs w:val="28"/>
        </w:rPr>
        <w:t>ния, приобретению оборудования, инвентаря,</w:t>
      </w:r>
      <w:r>
        <w:rPr>
          <w:sz w:val="28"/>
          <w:szCs w:val="28"/>
        </w:rPr>
        <w:t xml:space="preserve"> </w:t>
      </w:r>
      <w:r w:rsidRPr="00F17487">
        <w:rPr>
          <w:sz w:val="28"/>
          <w:szCs w:val="28"/>
        </w:rPr>
        <w:t>технических средств об</w:t>
      </w:r>
      <w:r w:rsidRPr="00F17487">
        <w:rPr>
          <w:sz w:val="28"/>
          <w:szCs w:val="28"/>
        </w:rPr>
        <w:t>у</w:t>
      </w:r>
      <w:r w:rsidRPr="00F17487">
        <w:rPr>
          <w:sz w:val="28"/>
          <w:szCs w:val="28"/>
        </w:rPr>
        <w:t>чения, средств вычислительной и организационной</w:t>
      </w:r>
      <w:r>
        <w:rPr>
          <w:sz w:val="28"/>
          <w:szCs w:val="28"/>
        </w:rPr>
        <w:t xml:space="preserve"> </w:t>
      </w:r>
      <w:r w:rsidRPr="00F17487">
        <w:rPr>
          <w:sz w:val="28"/>
          <w:szCs w:val="28"/>
        </w:rPr>
        <w:t>техн</w:t>
      </w:r>
      <w:r w:rsidRPr="00F17487">
        <w:rPr>
          <w:sz w:val="28"/>
          <w:szCs w:val="28"/>
        </w:rPr>
        <w:t>и</w:t>
      </w:r>
      <w:r w:rsidRPr="00F17487">
        <w:rPr>
          <w:sz w:val="28"/>
          <w:szCs w:val="28"/>
        </w:rPr>
        <w:t>ки);</w:t>
      </w:r>
    </w:p>
    <w:p w:rsidR="004179F0" w:rsidRDefault="004179F0" w:rsidP="004179F0">
      <w:pPr>
        <w:pStyle w:val="af"/>
        <w:numPr>
          <w:ilvl w:val="0"/>
          <w:numId w:val="16"/>
        </w:numPr>
        <w:autoSpaceDE w:val="0"/>
        <w:autoSpaceDN w:val="0"/>
        <w:adjustRightInd w:val="0"/>
        <w:rPr>
          <w:sz w:val="28"/>
          <w:szCs w:val="28"/>
        </w:rPr>
      </w:pPr>
      <w:r w:rsidRPr="00C0538E">
        <w:rPr>
          <w:sz w:val="28"/>
          <w:szCs w:val="28"/>
        </w:rPr>
        <w:t>содействие социальной защите работников и обучающихся</w:t>
      </w:r>
      <w:r>
        <w:rPr>
          <w:sz w:val="28"/>
          <w:szCs w:val="28"/>
        </w:rPr>
        <w:t xml:space="preserve"> Шк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лы.</w:t>
      </w:r>
    </w:p>
    <w:p w:rsidR="004179F0" w:rsidRPr="00D357D2" w:rsidRDefault="00577D73" w:rsidP="009C5185">
      <w:pPr>
        <w:pStyle w:val="a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7.23</w:t>
      </w:r>
      <w:r w:rsidR="004179F0" w:rsidRPr="004179F0">
        <w:rPr>
          <w:sz w:val="28"/>
          <w:szCs w:val="28"/>
        </w:rPr>
        <w:t>.2. К компетенции Общего собрания относятся следующие вопр</w:t>
      </w:r>
      <w:r w:rsidR="004179F0" w:rsidRPr="004179F0">
        <w:rPr>
          <w:sz w:val="28"/>
          <w:szCs w:val="28"/>
        </w:rPr>
        <w:t>о</w:t>
      </w:r>
      <w:r w:rsidR="004179F0" w:rsidRPr="004179F0">
        <w:rPr>
          <w:sz w:val="28"/>
          <w:szCs w:val="28"/>
        </w:rPr>
        <w:t>сы:</w:t>
      </w:r>
    </w:p>
    <w:p w:rsidR="004179F0" w:rsidRPr="003525EB" w:rsidRDefault="009C5185" w:rsidP="00C27840">
      <w:pPr>
        <w:ind w:firstLine="709"/>
        <w:jc w:val="both"/>
        <w:rPr>
          <w:sz w:val="28"/>
        </w:rPr>
      </w:pPr>
      <w:r>
        <w:rPr>
          <w:sz w:val="28"/>
          <w:szCs w:val="28"/>
        </w:rPr>
        <w:t>1</w:t>
      </w:r>
      <w:r w:rsidR="004179F0" w:rsidRPr="00D357D2">
        <w:rPr>
          <w:sz w:val="28"/>
          <w:szCs w:val="28"/>
        </w:rPr>
        <w:t>) </w:t>
      </w:r>
      <w:r w:rsidR="004179F0" w:rsidRPr="00D357D2">
        <w:rPr>
          <w:sz w:val="28"/>
        </w:rPr>
        <w:t>рассмотрение и принятие устава Школы для внесения его на утвержд</w:t>
      </w:r>
      <w:r w:rsidR="00C27840">
        <w:rPr>
          <w:sz w:val="28"/>
        </w:rPr>
        <w:t>е</w:t>
      </w:r>
      <w:r w:rsidR="004179F0" w:rsidRPr="00D357D2">
        <w:rPr>
          <w:sz w:val="28"/>
        </w:rPr>
        <w:t>ние, изменений и дополнений, вносимых</w:t>
      </w:r>
      <w:r w:rsidR="004179F0" w:rsidRPr="003B05D0">
        <w:rPr>
          <w:sz w:val="28"/>
        </w:rPr>
        <w:t xml:space="preserve"> в него;</w:t>
      </w:r>
    </w:p>
    <w:p w:rsidR="004179F0" w:rsidRPr="006E2A83" w:rsidRDefault="002B2867" w:rsidP="0007343D">
      <w:pPr>
        <w:ind w:firstLine="709"/>
        <w:jc w:val="both"/>
        <w:rPr>
          <w:sz w:val="28"/>
          <w:szCs w:val="28"/>
        </w:rPr>
      </w:pPr>
      <w:r>
        <w:rPr>
          <w:sz w:val="28"/>
        </w:rPr>
        <w:t>2</w:t>
      </w:r>
      <w:r w:rsidR="00843AD6" w:rsidRPr="00926DD2">
        <w:rPr>
          <w:sz w:val="28"/>
        </w:rPr>
        <w:t>) </w:t>
      </w:r>
      <w:r w:rsidR="004179F0" w:rsidRPr="00926DD2">
        <w:rPr>
          <w:sz w:val="28"/>
        </w:rPr>
        <w:t xml:space="preserve">избрание представителей </w:t>
      </w:r>
      <w:r w:rsidR="00926DD2" w:rsidRPr="00926DD2">
        <w:rPr>
          <w:sz w:val="28"/>
        </w:rPr>
        <w:t xml:space="preserve">от </w:t>
      </w:r>
      <w:r w:rsidR="0015261B" w:rsidRPr="00926DD2">
        <w:rPr>
          <w:sz w:val="28"/>
          <w:szCs w:val="28"/>
        </w:rPr>
        <w:t>работ</w:t>
      </w:r>
      <w:r w:rsidR="009D0637">
        <w:rPr>
          <w:sz w:val="28"/>
          <w:szCs w:val="28"/>
        </w:rPr>
        <w:t xml:space="preserve">ников </w:t>
      </w:r>
      <w:r w:rsidR="000E0303" w:rsidRPr="006E2A83">
        <w:rPr>
          <w:sz w:val="28"/>
          <w:szCs w:val="28"/>
        </w:rPr>
        <w:t>в к</w:t>
      </w:r>
      <w:r w:rsidR="000E0303" w:rsidRPr="006E2A83">
        <w:rPr>
          <w:sz w:val="28"/>
          <w:szCs w:val="28"/>
        </w:rPr>
        <w:t>о</w:t>
      </w:r>
      <w:r w:rsidR="000E0303" w:rsidRPr="006E2A83">
        <w:rPr>
          <w:sz w:val="28"/>
          <w:szCs w:val="28"/>
        </w:rPr>
        <w:t>миссию по распределению выплат стимулирующего характера работн</w:t>
      </w:r>
      <w:r w:rsidR="000E0303" w:rsidRPr="006E2A83">
        <w:rPr>
          <w:sz w:val="28"/>
          <w:szCs w:val="28"/>
        </w:rPr>
        <w:t>и</w:t>
      </w:r>
      <w:r w:rsidR="000E0303" w:rsidRPr="006E2A83">
        <w:rPr>
          <w:sz w:val="28"/>
          <w:szCs w:val="28"/>
        </w:rPr>
        <w:t>кам Школы</w:t>
      </w:r>
      <w:r w:rsidR="004179F0" w:rsidRPr="006E2A83">
        <w:rPr>
          <w:sz w:val="28"/>
          <w:szCs w:val="28"/>
        </w:rPr>
        <w:t>;</w:t>
      </w:r>
    </w:p>
    <w:p w:rsidR="004179F0" w:rsidRDefault="0007343D" w:rsidP="00E31A1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E31A1E">
        <w:rPr>
          <w:sz w:val="28"/>
          <w:szCs w:val="28"/>
        </w:rPr>
        <w:t>) </w:t>
      </w:r>
      <w:r w:rsidR="00EA3696" w:rsidRPr="00EA3696">
        <w:rPr>
          <w:sz w:val="28"/>
          <w:szCs w:val="28"/>
        </w:rPr>
        <w:t>разработка</w:t>
      </w:r>
      <w:r w:rsidR="00E31A1E" w:rsidRPr="00EA3696">
        <w:rPr>
          <w:sz w:val="28"/>
          <w:szCs w:val="28"/>
        </w:rPr>
        <w:t xml:space="preserve"> </w:t>
      </w:r>
      <w:r w:rsidR="00E31A1E">
        <w:rPr>
          <w:sz w:val="28"/>
          <w:szCs w:val="28"/>
        </w:rPr>
        <w:t>и принятие п</w:t>
      </w:r>
      <w:r w:rsidR="004179F0">
        <w:rPr>
          <w:sz w:val="28"/>
          <w:szCs w:val="28"/>
        </w:rPr>
        <w:t>равил внутреннего трудового распорядка р</w:t>
      </w:r>
      <w:r w:rsidR="004179F0">
        <w:rPr>
          <w:sz w:val="28"/>
          <w:szCs w:val="28"/>
        </w:rPr>
        <w:t>а</w:t>
      </w:r>
      <w:r w:rsidR="004179F0">
        <w:rPr>
          <w:sz w:val="28"/>
          <w:szCs w:val="28"/>
        </w:rPr>
        <w:t>ботников Школы;</w:t>
      </w:r>
    </w:p>
    <w:p w:rsidR="004179F0" w:rsidRDefault="0007343D" w:rsidP="004179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179F0">
        <w:rPr>
          <w:sz w:val="28"/>
          <w:szCs w:val="28"/>
        </w:rPr>
        <w:t xml:space="preserve">) контроль </w:t>
      </w:r>
      <w:r w:rsidR="004179F0" w:rsidRPr="00B918C5">
        <w:rPr>
          <w:sz w:val="28"/>
          <w:szCs w:val="28"/>
        </w:rPr>
        <w:t>за выполнением устава</w:t>
      </w:r>
      <w:r w:rsidR="00E62DDA">
        <w:rPr>
          <w:sz w:val="28"/>
          <w:szCs w:val="28"/>
        </w:rPr>
        <w:t xml:space="preserve"> Школы, п</w:t>
      </w:r>
      <w:r w:rsidR="004179F0">
        <w:rPr>
          <w:sz w:val="28"/>
          <w:szCs w:val="28"/>
        </w:rPr>
        <w:t>равил внутреннего трудов</w:t>
      </w:r>
      <w:r w:rsidR="004179F0">
        <w:rPr>
          <w:sz w:val="28"/>
          <w:szCs w:val="28"/>
        </w:rPr>
        <w:t>о</w:t>
      </w:r>
      <w:r w:rsidR="004179F0">
        <w:rPr>
          <w:sz w:val="28"/>
          <w:szCs w:val="28"/>
        </w:rPr>
        <w:t>го распорядка, внесение пре</w:t>
      </w:r>
      <w:r w:rsidR="004179F0">
        <w:rPr>
          <w:sz w:val="28"/>
          <w:szCs w:val="28"/>
        </w:rPr>
        <w:t>д</w:t>
      </w:r>
      <w:r w:rsidR="004179F0">
        <w:rPr>
          <w:sz w:val="28"/>
          <w:szCs w:val="28"/>
        </w:rPr>
        <w:t>ложений по устранению их нарушений;</w:t>
      </w:r>
    </w:p>
    <w:p w:rsidR="003E7F7A" w:rsidRPr="00E14C73" w:rsidRDefault="0007343D" w:rsidP="004179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3E7F7A">
        <w:rPr>
          <w:sz w:val="28"/>
          <w:szCs w:val="28"/>
        </w:rPr>
        <w:t>) </w:t>
      </w:r>
      <w:r w:rsidR="00EA3696" w:rsidRPr="00EA3696">
        <w:rPr>
          <w:sz w:val="28"/>
          <w:szCs w:val="28"/>
        </w:rPr>
        <w:t>разработка</w:t>
      </w:r>
      <w:r w:rsidR="003E7F7A">
        <w:rPr>
          <w:sz w:val="28"/>
          <w:szCs w:val="28"/>
        </w:rPr>
        <w:t xml:space="preserve"> и принятие </w:t>
      </w:r>
      <w:r w:rsidR="003E7F7A" w:rsidRPr="00E14C73">
        <w:rPr>
          <w:sz w:val="28"/>
          <w:szCs w:val="28"/>
        </w:rPr>
        <w:t>локальных</w:t>
      </w:r>
      <w:r w:rsidR="003E7F7A">
        <w:rPr>
          <w:sz w:val="28"/>
          <w:szCs w:val="28"/>
        </w:rPr>
        <w:t xml:space="preserve"> нормативных актов Школы, </w:t>
      </w:r>
      <w:r w:rsidR="003E7F7A">
        <w:rPr>
          <w:color w:val="000000"/>
          <w:sz w:val="28"/>
        </w:rPr>
        <w:t>регул</w:t>
      </w:r>
      <w:r w:rsidR="003E7F7A">
        <w:rPr>
          <w:color w:val="000000"/>
          <w:sz w:val="28"/>
        </w:rPr>
        <w:t>и</w:t>
      </w:r>
      <w:r w:rsidR="003E7F7A">
        <w:rPr>
          <w:color w:val="000000"/>
          <w:sz w:val="28"/>
        </w:rPr>
        <w:t>рующих</w:t>
      </w:r>
      <w:r w:rsidR="003E7F7A" w:rsidRPr="00ED3ABA">
        <w:rPr>
          <w:color w:val="000000"/>
          <w:sz w:val="28"/>
        </w:rPr>
        <w:t xml:space="preserve"> трудовые отношения</w:t>
      </w:r>
      <w:r w:rsidR="003E7F7A">
        <w:rPr>
          <w:color w:val="000000"/>
          <w:sz w:val="28"/>
        </w:rPr>
        <w:t xml:space="preserve"> и иные, непосредственно связан</w:t>
      </w:r>
      <w:r w:rsidR="003E7F7A" w:rsidRPr="00ED3ABA">
        <w:rPr>
          <w:color w:val="000000"/>
          <w:sz w:val="28"/>
        </w:rPr>
        <w:t>ные с ними о</w:t>
      </w:r>
      <w:r w:rsidR="003E7F7A" w:rsidRPr="00ED3ABA">
        <w:rPr>
          <w:color w:val="000000"/>
          <w:sz w:val="28"/>
        </w:rPr>
        <w:t>т</w:t>
      </w:r>
      <w:r w:rsidR="003E7F7A" w:rsidRPr="00ED3ABA">
        <w:rPr>
          <w:color w:val="000000"/>
          <w:sz w:val="28"/>
        </w:rPr>
        <w:t>ношения</w:t>
      </w:r>
      <w:r w:rsidR="003E7F7A">
        <w:rPr>
          <w:color w:val="000000"/>
          <w:sz w:val="28"/>
        </w:rPr>
        <w:t>;</w:t>
      </w:r>
    </w:p>
    <w:p w:rsidR="004179F0" w:rsidRPr="0016532D" w:rsidRDefault="0007343D" w:rsidP="00A660ED">
      <w:pPr>
        <w:ind w:firstLine="709"/>
        <w:jc w:val="both"/>
        <w:rPr>
          <w:sz w:val="28"/>
        </w:rPr>
      </w:pPr>
      <w:r>
        <w:rPr>
          <w:sz w:val="28"/>
          <w:szCs w:val="28"/>
        </w:rPr>
        <w:t>6</w:t>
      </w:r>
      <w:r w:rsidR="004179F0">
        <w:rPr>
          <w:sz w:val="28"/>
          <w:szCs w:val="28"/>
        </w:rPr>
        <w:t>) обсуждение и принятие</w:t>
      </w:r>
      <w:r w:rsidR="00554D6F">
        <w:rPr>
          <w:sz w:val="28"/>
          <w:szCs w:val="28"/>
        </w:rPr>
        <w:t xml:space="preserve"> </w:t>
      </w:r>
      <w:r w:rsidR="00C64929">
        <w:rPr>
          <w:sz w:val="28"/>
          <w:szCs w:val="28"/>
        </w:rPr>
        <w:t>следующих Полож</w:t>
      </w:r>
      <w:r w:rsidR="00C64929">
        <w:rPr>
          <w:sz w:val="28"/>
          <w:szCs w:val="28"/>
        </w:rPr>
        <w:t>е</w:t>
      </w:r>
      <w:r w:rsidR="00C64929">
        <w:rPr>
          <w:sz w:val="28"/>
          <w:szCs w:val="28"/>
        </w:rPr>
        <w:t xml:space="preserve">ний: </w:t>
      </w:r>
      <w:r w:rsidR="00F236B6">
        <w:rPr>
          <w:sz w:val="28"/>
          <w:szCs w:val="28"/>
        </w:rPr>
        <w:t>Положения</w:t>
      </w:r>
      <w:r w:rsidR="00F236B6" w:rsidRPr="009664C5">
        <w:rPr>
          <w:sz w:val="28"/>
          <w:szCs w:val="28"/>
        </w:rPr>
        <w:t xml:space="preserve"> о режиме</w:t>
      </w:r>
      <w:r w:rsidR="00F236B6">
        <w:rPr>
          <w:sz w:val="28"/>
          <w:szCs w:val="28"/>
        </w:rPr>
        <w:t xml:space="preserve"> работы Школы,</w:t>
      </w:r>
      <w:r w:rsidR="00F236B6" w:rsidRPr="005E6B7D">
        <w:rPr>
          <w:sz w:val="28"/>
        </w:rPr>
        <w:t xml:space="preserve"> </w:t>
      </w:r>
      <w:r w:rsidR="002B2867" w:rsidRPr="005E6B7D">
        <w:rPr>
          <w:sz w:val="28"/>
        </w:rPr>
        <w:t xml:space="preserve">Положения об </w:t>
      </w:r>
      <w:r w:rsidR="002B2867" w:rsidRPr="005E6B7D">
        <w:rPr>
          <w:sz w:val="28"/>
          <w:szCs w:val="28"/>
        </w:rPr>
        <w:t xml:space="preserve">общем собрании работников </w:t>
      </w:r>
      <w:r w:rsidR="002B2867" w:rsidRPr="005E6B7D">
        <w:rPr>
          <w:sz w:val="28"/>
        </w:rPr>
        <w:t>Школы</w:t>
      </w:r>
      <w:r w:rsidR="002B2867">
        <w:rPr>
          <w:sz w:val="28"/>
        </w:rPr>
        <w:t>,</w:t>
      </w:r>
      <w:r w:rsidR="002B2867">
        <w:rPr>
          <w:sz w:val="28"/>
          <w:szCs w:val="28"/>
        </w:rPr>
        <w:t xml:space="preserve"> </w:t>
      </w:r>
      <w:r w:rsidR="004179F0">
        <w:rPr>
          <w:sz w:val="28"/>
          <w:szCs w:val="28"/>
        </w:rPr>
        <w:t>Полож</w:t>
      </w:r>
      <w:r w:rsidR="004179F0">
        <w:rPr>
          <w:sz w:val="28"/>
          <w:szCs w:val="28"/>
        </w:rPr>
        <w:t>е</w:t>
      </w:r>
      <w:r w:rsidR="004179F0">
        <w:rPr>
          <w:sz w:val="28"/>
          <w:szCs w:val="28"/>
        </w:rPr>
        <w:t>ния</w:t>
      </w:r>
      <w:r w:rsidR="004179F0" w:rsidRPr="006D6BF9">
        <w:rPr>
          <w:sz w:val="28"/>
          <w:szCs w:val="28"/>
        </w:rPr>
        <w:t xml:space="preserve"> о комиссии</w:t>
      </w:r>
      <w:r w:rsidR="004179F0" w:rsidRPr="006D6BF9">
        <w:rPr>
          <w:b/>
          <w:sz w:val="28"/>
          <w:szCs w:val="28"/>
        </w:rPr>
        <w:t xml:space="preserve"> </w:t>
      </w:r>
      <w:r w:rsidR="004179F0" w:rsidRPr="006D6BF9">
        <w:rPr>
          <w:sz w:val="28"/>
          <w:szCs w:val="28"/>
        </w:rPr>
        <w:t>по урегулированию споров между участни</w:t>
      </w:r>
      <w:r w:rsidR="004179F0">
        <w:rPr>
          <w:sz w:val="28"/>
          <w:szCs w:val="28"/>
        </w:rPr>
        <w:t xml:space="preserve">ками </w:t>
      </w:r>
      <w:r w:rsidR="004179F0" w:rsidRPr="006D6BF9">
        <w:rPr>
          <w:sz w:val="28"/>
          <w:szCs w:val="28"/>
        </w:rPr>
        <w:t>образовател</w:t>
      </w:r>
      <w:r w:rsidR="004179F0" w:rsidRPr="006D6BF9">
        <w:rPr>
          <w:sz w:val="28"/>
          <w:szCs w:val="28"/>
        </w:rPr>
        <w:t>ь</w:t>
      </w:r>
      <w:r w:rsidR="004179F0" w:rsidRPr="006D6BF9">
        <w:rPr>
          <w:sz w:val="28"/>
          <w:szCs w:val="28"/>
        </w:rPr>
        <w:t>ных отношений</w:t>
      </w:r>
      <w:r w:rsidR="004179F0">
        <w:rPr>
          <w:sz w:val="28"/>
          <w:szCs w:val="28"/>
        </w:rPr>
        <w:t xml:space="preserve"> </w:t>
      </w:r>
      <w:r w:rsidR="004179F0" w:rsidRPr="006D6BF9">
        <w:rPr>
          <w:sz w:val="28"/>
          <w:szCs w:val="28"/>
        </w:rPr>
        <w:t>в</w:t>
      </w:r>
      <w:r w:rsidR="0091389A">
        <w:rPr>
          <w:sz w:val="28"/>
          <w:szCs w:val="28"/>
        </w:rPr>
        <w:t xml:space="preserve"> Школе,</w:t>
      </w:r>
      <w:r w:rsidR="0091389A" w:rsidRPr="0091389A">
        <w:rPr>
          <w:color w:val="FF0000"/>
          <w:sz w:val="28"/>
          <w:szCs w:val="28"/>
        </w:rPr>
        <w:t xml:space="preserve"> </w:t>
      </w:r>
      <w:r w:rsidR="0091389A" w:rsidRPr="00CB4D36">
        <w:rPr>
          <w:sz w:val="28"/>
          <w:szCs w:val="28"/>
        </w:rPr>
        <w:t>Положения об обработке и защите персональных данных в Школе,</w:t>
      </w:r>
      <w:r w:rsidR="0091389A" w:rsidRPr="00CB4D36">
        <w:rPr>
          <w:sz w:val="28"/>
        </w:rPr>
        <w:t xml:space="preserve"> </w:t>
      </w:r>
      <w:r w:rsidR="0091389A" w:rsidRPr="00CB4D36">
        <w:rPr>
          <w:sz w:val="28"/>
          <w:szCs w:val="28"/>
        </w:rPr>
        <w:t>Положения о системе</w:t>
      </w:r>
      <w:r w:rsidR="0091389A" w:rsidRPr="0091389A">
        <w:rPr>
          <w:color w:val="FF0000"/>
          <w:sz w:val="28"/>
          <w:szCs w:val="28"/>
        </w:rPr>
        <w:t xml:space="preserve"> </w:t>
      </w:r>
      <w:r w:rsidR="0091389A" w:rsidRPr="009664C5">
        <w:rPr>
          <w:sz w:val="28"/>
          <w:szCs w:val="28"/>
        </w:rPr>
        <w:t>нормирования труда в Школе,</w:t>
      </w:r>
      <w:r w:rsidR="002B2867" w:rsidRPr="009664C5">
        <w:rPr>
          <w:sz w:val="28"/>
          <w:szCs w:val="28"/>
        </w:rPr>
        <w:t xml:space="preserve"> </w:t>
      </w:r>
      <w:r w:rsidR="002E7E86" w:rsidRPr="009664C5">
        <w:rPr>
          <w:sz w:val="28"/>
          <w:szCs w:val="28"/>
        </w:rPr>
        <w:t>П</w:t>
      </w:r>
      <w:r w:rsidR="002E7E86">
        <w:rPr>
          <w:sz w:val="28"/>
          <w:szCs w:val="28"/>
        </w:rPr>
        <w:t>олож</w:t>
      </w:r>
      <w:r w:rsidR="002E7E86">
        <w:rPr>
          <w:sz w:val="28"/>
          <w:szCs w:val="28"/>
        </w:rPr>
        <w:t>е</w:t>
      </w:r>
      <w:r w:rsidR="002E7E86">
        <w:rPr>
          <w:sz w:val="28"/>
          <w:szCs w:val="28"/>
        </w:rPr>
        <w:t>ния</w:t>
      </w:r>
      <w:r w:rsidR="002E7E86" w:rsidRPr="00E979FC">
        <w:rPr>
          <w:sz w:val="28"/>
          <w:szCs w:val="28"/>
        </w:rPr>
        <w:t xml:space="preserve"> о проведении самообследования Школой и утверждении отчета о результ</w:t>
      </w:r>
      <w:r w:rsidR="002E7E86" w:rsidRPr="00E979FC">
        <w:rPr>
          <w:sz w:val="28"/>
          <w:szCs w:val="28"/>
        </w:rPr>
        <w:t>а</w:t>
      </w:r>
      <w:r w:rsidR="002E7E86" w:rsidRPr="00E979FC">
        <w:rPr>
          <w:sz w:val="28"/>
          <w:szCs w:val="28"/>
        </w:rPr>
        <w:t>тах самообследования</w:t>
      </w:r>
      <w:r w:rsidR="002E7E86">
        <w:rPr>
          <w:sz w:val="28"/>
          <w:szCs w:val="28"/>
        </w:rPr>
        <w:t>,</w:t>
      </w:r>
      <w:r w:rsidR="002E7E86">
        <w:rPr>
          <w:color w:val="FF0000"/>
          <w:sz w:val="28"/>
          <w:szCs w:val="28"/>
        </w:rPr>
        <w:t xml:space="preserve"> </w:t>
      </w:r>
      <w:r w:rsidR="002B2867" w:rsidRPr="0016532D">
        <w:rPr>
          <w:sz w:val="28"/>
          <w:szCs w:val="28"/>
        </w:rPr>
        <w:t>Положения об организации и проведении публичн</w:t>
      </w:r>
      <w:r w:rsidR="002B2867" w:rsidRPr="0016532D">
        <w:rPr>
          <w:sz w:val="28"/>
          <w:szCs w:val="28"/>
        </w:rPr>
        <w:t>о</w:t>
      </w:r>
      <w:r w:rsidR="002B2867" w:rsidRPr="0016532D">
        <w:rPr>
          <w:sz w:val="28"/>
          <w:szCs w:val="28"/>
        </w:rPr>
        <w:t>го отчета</w:t>
      </w:r>
      <w:r w:rsidR="002E7E86" w:rsidRPr="0016532D">
        <w:rPr>
          <w:sz w:val="28"/>
          <w:szCs w:val="28"/>
        </w:rPr>
        <w:t>,</w:t>
      </w:r>
      <w:r w:rsidR="009664C5" w:rsidRPr="0016532D">
        <w:rPr>
          <w:sz w:val="28"/>
          <w:szCs w:val="28"/>
        </w:rPr>
        <w:t xml:space="preserve"> </w:t>
      </w:r>
      <w:r w:rsidR="009664C5">
        <w:rPr>
          <w:sz w:val="28"/>
          <w:szCs w:val="28"/>
        </w:rPr>
        <w:t>Положения</w:t>
      </w:r>
      <w:r w:rsidR="009664C5" w:rsidRPr="00E979FC">
        <w:rPr>
          <w:sz w:val="28"/>
          <w:szCs w:val="28"/>
        </w:rPr>
        <w:t xml:space="preserve"> «О создании и ведении официального сайта</w:t>
      </w:r>
      <w:r w:rsidR="009664C5" w:rsidRPr="00E979FC">
        <w:rPr>
          <w:b/>
          <w:sz w:val="28"/>
        </w:rPr>
        <w:t xml:space="preserve"> </w:t>
      </w:r>
      <w:r w:rsidR="009664C5" w:rsidRPr="00E979FC">
        <w:rPr>
          <w:sz w:val="28"/>
          <w:szCs w:val="28"/>
        </w:rPr>
        <w:t>Школы</w:t>
      </w:r>
      <w:r w:rsidR="009664C5" w:rsidRPr="00E979FC">
        <w:rPr>
          <w:b/>
          <w:sz w:val="28"/>
          <w:szCs w:val="28"/>
        </w:rPr>
        <w:t xml:space="preserve"> </w:t>
      </w:r>
      <w:r w:rsidR="00A660ED">
        <w:rPr>
          <w:sz w:val="28"/>
        </w:rPr>
        <w:t xml:space="preserve">в </w:t>
      </w:r>
      <w:r w:rsidR="009664C5" w:rsidRPr="00E979FC">
        <w:rPr>
          <w:sz w:val="28"/>
        </w:rPr>
        <w:t>и</w:t>
      </w:r>
      <w:r w:rsidR="009664C5" w:rsidRPr="00E979FC">
        <w:rPr>
          <w:sz w:val="28"/>
        </w:rPr>
        <w:t>н</w:t>
      </w:r>
      <w:r w:rsidR="009664C5" w:rsidRPr="00E979FC">
        <w:rPr>
          <w:sz w:val="28"/>
        </w:rPr>
        <w:t>формац</w:t>
      </w:r>
      <w:r w:rsidR="009664C5" w:rsidRPr="00E979FC">
        <w:rPr>
          <w:sz w:val="28"/>
        </w:rPr>
        <w:t>и</w:t>
      </w:r>
      <w:r w:rsidR="009664C5" w:rsidRPr="00E979FC">
        <w:rPr>
          <w:sz w:val="28"/>
        </w:rPr>
        <w:t>онно-телекоммуникационной сети «Интернет»</w:t>
      </w:r>
      <w:r w:rsidR="009664C5">
        <w:rPr>
          <w:sz w:val="28"/>
        </w:rPr>
        <w:t>.</w:t>
      </w:r>
    </w:p>
    <w:p w:rsidR="00947233" w:rsidRDefault="0007343D" w:rsidP="003E7F7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4179F0">
        <w:rPr>
          <w:sz w:val="28"/>
          <w:szCs w:val="28"/>
        </w:rPr>
        <w:t>) избрание представителей</w:t>
      </w:r>
      <w:r w:rsidR="004179F0" w:rsidRPr="00FE4C56">
        <w:rPr>
          <w:sz w:val="28"/>
          <w:szCs w:val="28"/>
        </w:rPr>
        <w:t xml:space="preserve"> от работников </w:t>
      </w:r>
      <w:r w:rsidR="004179F0">
        <w:rPr>
          <w:sz w:val="28"/>
          <w:szCs w:val="28"/>
        </w:rPr>
        <w:t xml:space="preserve">Школы в </w:t>
      </w:r>
      <w:r w:rsidR="004179F0" w:rsidRPr="006D6BF9">
        <w:rPr>
          <w:sz w:val="28"/>
          <w:szCs w:val="28"/>
        </w:rPr>
        <w:t>комисси</w:t>
      </w:r>
      <w:r w:rsidR="004179F0">
        <w:rPr>
          <w:sz w:val="28"/>
          <w:szCs w:val="28"/>
        </w:rPr>
        <w:t>ю</w:t>
      </w:r>
      <w:r w:rsidR="004179F0" w:rsidRPr="006D6BF9">
        <w:rPr>
          <w:b/>
          <w:sz w:val="28"/>
          <w:szCs w:val="28"/>
        </w:rPr>
        <w:t xml:space="preserve"> </w:t>
      </w:r>
      <w:r w:rsidR="004179F0" w:rsidRPr="006D6BF9">
        <w:rPr>
          <w:sz w:val="28"/>
          <w:szCs w:val="28"/>
        </w:rPr>
        <w:t>по урег</w:t>
      </w:r>
      <w:r w:rsidR="004179F0" w:rsidRPr="006D6BF9">
        <w:rPr>
          <w:sz w:val="28"/>
          <w:szCs w:val="28"/>
        </w:rPr>
        <w:t>у</w:t>
      </w:r>
      <w:r w:rsidR="00947233">
        <w:rPr>
          <w:sz w:val="28"/>
          <w:szCs w:val="28"/>
        </w:rPr>
        <w:t>-</w:t>
      </w:r>
    </w:p>
    <w:p w:rsidR="0091389A" w:rsidRPr="003E7F7A" w:rsidRDefault="004179F0" w:rsidP="00947233">
      <w:pPr>
        <w:jc w:val="both"/>
        <w:rPr>
          <w:sz w:val="28"/>
          <w:szCs w:val="28"/>
        </w:rPr>
      </w:pPr>
      <w:r w:rsidRPr="006D6BF9">
        <w:rPr>
          <w:sz w:val="28"/>
          <w:szCs w:val="28"/>
        </w:rPr>
        <w:t>лированию споров между участни</w:t>
      </w:r>
      <w:r>
        <w:rPr>
          <w:sz w:val="28"/>
          <w:szCs w:val="28"/>
        </w:rPr>
        <w:t xml:space="preserve">ками </w:t>
      </w:r>
      <w:r w:rsidRPr="006D6BF9">
        <w:rPr>
          <w:sz w:val="28"/>
          <w:szCs w:val="28"/>
        </w:rPr>
        <w:t>образовател</w:t>
      </w:r>
      <w:r w:rsidRPr="006D6BF9">
        <w:rPr>
          <w:sz w:val="28"/>
          <w:szCs w:val="28"/>
        </w:rPr>
        <w:t>ь</w:t>
      </w:r>
      <w:r w:rsidRPr="006D6BF9">
        <w:rPr>
          <w:sz w:val="28"/>
          <w:szCs w:val="28"/>
        </w:rPr>
        <w:t>ных отношений</w:t>
      </w:r>
      <w:r>
        <w:rPr>
          <w:sz w:val="28"/>
          <w:szCs w:val="28"/>
        </w:rPr>
        <w:t xml:space="preserve"> </w:t>
      </w:r>
      <w:r w:rsidRPr="006D6BF9">
        <w:rPr>
          <w:sz w:val="28"/>
          <w:szCs w:val="28"/>
        </w:rPr>
        <w:t>в</w:t>
      </w:r>
      <w:r>
        <w:rPr>
          <w:sz w:val="28"/>
          <w:szCs w:val="28"/>
        </w:rPr>
        <w:t xml:space="preserve"> Школе;</w:t>
      </w:r>
    </w:p>
    <w:p w:rsidR="004179F0" w:rsidRDefault="0007343D" w:rsidP="00C431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4179F0" w:rsidRPr="00ED3ABA">
        <w:rPr>
          <w:sz w:val="28"/>
          <w:szCs w:val="28"/>
        </w:rPr>
        <w:t>) рассмотрение вопросов охраны и безопасности условий тру</w:t>
      </w:r>
      <w:r w:rsidR="004179F0">
        <w:rPr>
          <w:sz w:val="28"/>
          <w:szCs w:val="28"/>
        </w:rPr>
        <w:t>да работн</w:t>
      </w:r>
      <w:r w:rsidR="004179F0">
        <w:rPr>
          <w:sz w:val="28"/>
          <w:szCs w:val="28"/>
        </w:rPr>
        <w:t>и</w:t>
      </w:r>
      <w:r w:rsidR="004179F0">
        <w:rPr>
          <w:sz w:val="28"/>
          <w:szCs w:val="28"/>
        </w:rPr>
        <w:t>ков, охраны жизни и здоровья обучающихся Школы</w:t>
      </w:r>
      <w:r w:rsidR="00E91872">
        <w:rPr>
          <w:sz w:val="28"/>
          <w:szCs w:val="28"/>
        </w:rPr>
        <w:t>, обсуждение и принятие</w:t>
      </w:r>
      <w:r w:rsidR="00E91872" w:rsidRPr="00E91872">
        <w:rPr>
          <w:sz w:val="28"/>
          <w:szCs w:val="28"/>
        </w:rPr>
        <w:t xml:space="preserve"> </w:t>
      </w:r>
      <w:r w:rsidR="00E91872" w:rsidRPr="00E14C73">
        <w:rPr>
          <w:sz w:val="28"/>
          <w:szCs w:val="28"/>
        </w:rPr>
        <w:t>локальных</w:t>
      </w:r>
      <w:r w:rsidR="00E91872">
        <w:rPr>
          <w:sz w:val="28"/>
          <w:szCs w:val="28"/>
        </w:rPr>
        <w:t xml:space="preserve"> нормативных актов по </w:t>
      </w:r>
      <w:r w:rsidR="00554D6F" w:rsidRPr="00ED3ABA">
        <w:rPr>
          <w:sz w:val="28"/>
          <w:szCs w:val="28"/>
        </w:rPr>
        <w:t>охран</w:t>
      </w:r>
      <w:r w:rsidR="00554D6F">
        <w:rPr>
          <w:sz w:val="28"/>
          <w:szCs w:val="28"/>
        </w:rPr>
        <w:t xml:space="preserve">е </w:t>
      </w:r>
      <w:r w:rsidR="00554D6F" w:rsidRPr="00ED3ABA">
        <w:rPr>
          <w:sz w:val="28"/>
          <w:szCs w:val="28"/>
        </w:rPr>
        <w:t>тру</w:t>
      </w:r>
      <w:r w:rsidR="00554D6F">
        <w:rPr>
          <w:sz w:val="28"/>
          <w:szCs w:val="28"/>
        </w:rPr>
        <w:t xml:space="preserve">да, </w:t>
      </w:r>
      <w:r w:rsidR="00554D6F" w:rsidRPr="00E979FC">
        <w:rPr>
          <w:sz w:val="28"/>
          <w:szCs w:val="28"/>
        </w:rPr>
        <w:t>технике безопасности, экстр</w:t>
      </w:r>
      <w:r w:rsidR="00554D6F" w:rsidRPr="00E979FC">
        <w:rPr>
          <w:sz w:val="28"/>
          <w:szCs w:val="28"/>
        </w:rPr>
        <w:t>е</w:t>
      </w:r>
      <w:r w:rsidR="00554D6F" w:rsidRPr="00E979FC">
        <w:rPr>
          <w:sz w:val="28"/>
          <w:szCs w:val="28"/>
        </w:rPr>
        <w:t>мизму, антитеррористической и п</w:t>
      </w:r>
      <w:r w:rsidR="00554D6F" w:rsidRPr="00E979FC">
        <w:rPr>
          <w:sz w:val="28"/>
          <w:szCs w:val="28"/>
        </w:rPr>
        <w:t>о</w:t>
      </w:r>
      <w:r w:rsidR="00554D6F" w:rsidRPr="00E979FC">
        <w:rPr>
          <w:sz w:val="28"/>
          <w:szCs w:val="28"/>
        </w:rPr>
        <w:t>жарной безопасности</w:t>
      </w:r>
      <w:r w:rsidR="004179F0">
        <w:rPr>
          <w:sz w:val="28"/>
          <w:szCs w:val="28"/>
        </w:rPr>
        <w:t>;</w:t>
      </w:r>
    </w:p>
    <w:p w:rsidR="004179F0" w:rsidRPr="00E14C73" w:rsidRDefault="0007343D" w:rsidP="004179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4179F0" w:rsidRPr="00E14C73">
        <w:rPr>
          <w:sz w:val="28"/>
          <w:szCs w:val="28"/>
        </w:rPr>
        <w:t>) </w:t>
      </w:r>
      <w:r w:rsidR="004179F0" w:rsidRPr="00E14C73">
        <w:rPr>
          <w:sz w:val="28"/>
        </w:rPr>
        <w:t xml:space="preserve">решение вопросов развития Школы и совершенствования </w:t>
      </w:r>
      <w:r w:rsidR="004179F0" w:rsidRPr="00E14C73">
        <w:rPr>
          <w:sz w:val="28"/>
          <w:szCs w:val="28"/>
        </w:rPr>
        <w:t>материал</w:t>
      </w:r>
      <w:r w:rsidR="004179F0" w:rsidRPr="00E14C73">
        <w:rPr>
          <w:sz w:val="28"/>
          <w:szCs w:val="28"/>
        </w:rPr>
        <w:t>ь</w:t>
      </w:r>
      <w:r w:rsidR="004179F0" w:rsidRPr="00E14C73">
        <w:rPr>
          <w:sz w:val="28"/>
          <w:szCs w:val="28"/>
        </w:rPr>
        <w:t>но-технического обеспечения Школы</w:t>
      </w:r>
      <w:r w:rsidR="004179F0" w:rsidRPr="00E14C73">
        <w:rPr>
          <w:sz w:val="28"/>
        </w:rPr>
        <w:t>;</w:t>
      </w:r>
    </w:p>
    <w:p w:rsidR="004179F0" w:rsidRPr="00E14C73" w:rsidRDefault="0007343D" w:rsidP="004179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4179F0" w:rsidRPr="00E14C73">
        <w:rPr>
          <w:sz w:val="28"/>
          <w:szCs w:val="28"/>
        </w:rPr>
        <w:t>) контроль за своевременностью предоставл</w:t>
      </w:r>
      <w:r w:rsidR="004179F0" w:rsidRPr="00E14C73">
        <w:rPr>
          <w:sz w:val="28"/>
          <w:szCs w:val="28"/>
        </w:rPr>
        <w:t>е</w:t>
      </w:r>
      <w:r w:rsidR="004179F0" w:rsidRPr="00E14C73">
        <w:rPr>
          <w:sz w:val="28"/>
          <w:szCs w:val="28"/>
        </w:rPr>
        <w:t>ния отдельным категориям обучающихся дополнительных льгот и видов материального обеспечения, пр</w:t>
      </w:r>
      <w:r w:rsidR="004179F0" w:rsidRPr="00E14C73">
        <w:rPr>
          <w:sz w:val="28"/>
          <w:szCs w:val="28"/>
        </w:rPr>
        <w:t>е</w:t>
      </w:r>
      <w:r w:rsidR="004179F0" w:rsidRPr="00E14C73">
        <w:rPr>
          <w:sz w:val="28"/>
          <w:szCs w:val="28"/>
        </w:rPr>
        <w:t>дусмотренных законодательством Российской Федерации и иными нормати</w:t>
      </w:r>
      <w:r w:rsidR="004179F0" w:rsidRPr="00E14C73">
        <w:rPr>
          <w:sz w:val="28"/>
          <w:szCs w:val="28"/>
        </w:rPr>
        <w:t>в</w:t>
      </w:r>
      <w:r w:rsidR="004179F0" w:rsidRPr="00E14C73">
        <w:rPr>
          <w:sz w:val="28"/>
          <w:szCs w:val="28"/>
        </w:rPr>
        <w:t>ными актами;</w:t>
      </w:r>
    </w:p>
    <w:p w:rsidR="004179F0" w:rsidRPr="00C27840" w:rsidRDefault="0007343D" w:rsidP="00C27840">
      <w:pPr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11</w:t>
      </w:r>
      <w:r w:rsidR="004179F0" w:rsidRPr="00E14C73">
        <w:rPr>
          <w:sz w:val="28"/>
          <w:szCs w:val="28"/>
        </w:rPr>
        <w:t>) содействие</w:t>
      </w:r>
      <w:r w:rsidR="004179F0">
        <w:rPr>
          <w:sz w:val="28"/>
          <w:szCs w:val="28"/>
        </w:rPr>
        <w:t xml:space="preserve"> организации и улучшению усл</w:t>
      </w:r>
      <w:r w:rsidR="004179F0">
        <w:rPr>
          <w:sz w:val="28"/>
          <w:szCs w:val="28"/>
        </w:rPr>
        <w:t>о</w:t>
      </w:r>
      <w:r w:rsidR="004179F0">
        <w:rPr>
          <w:sz w:val="28"/>
          <w:szCs w:val="28"/>
        </w:rPr>
        <w:t>вий труда педагогических</w:t>
      </w:r>
      <w:r w:rsidR="004179F0">
        <w:rPr>
          <w:color w:val="FF0000"/>
          <w:sz w:val="28"/>
          <w:szCs w:val="28"/>
        </w:rPr>
        <w:t xml:space="preserve"> </w:t>
      </w:r>
      <w:r w:rsidR="004179F0">
        <w:rPr>
          <w:sz w:val="28"/>
          <w:szCs w:val="28"/>
        </w:rPr>
        <w:t>и других работников Шк</w:t>
      </w:r>
      <w:r w:rsidR="004179F0">
        <w:rPr>
          <w:sz w:val="28"/>
          <w:szCs w:val="28"/>
        </w:rPr>
        <w:t>о</w:t>
      </w:r>
      <w:r w:rsidR="004179F0">
        <w:rPr>
          <w:sz w:val="28"/>
          <w:szCs w:val="28"/>
        </w:rPr>
        <w:t>лы;</w:t>
      </w:r>
    </w:p>
    <w:p w:rsidR="004179F0" w:rsidRPr="004B5B2E" w:rsidRDefault="0007343D" w:rsidP="004179F0">
      <w:pPr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12</w:t>
      </w:r>
      <w:r w:rsidR="004179F0" w:rsidRPr="004B5B2E">
        <w:rPr>
          <w:sz w:val="28"/>
          <w:szCs w:val="28"/>
        </w:rPr>
        <w:t>)</w:t>
      </w:r>
      <w:r w:rsidR="004179F0" w:rsidRPr="004B5B2E">
        <w:rPr>
          <w:sz w:val="28"/>
        </w:rPr>
        <w:t xml:space="preserve"> рассмотрение и внесение пред</w:t>
      </w:r>
      <w:r w:rsidR="00C27840">
        <w:rPr>
          <w:sz w:val="28"/>
        </w:rPr>
        <w:t xml:space="preserve">ложений о присвоении работникам </w:t>
      </w:r>
      <w:r w:rsidR="004179F0" w:rsidRPr="004B5B2E">
        <w:rPr>
          <w:sz w:val="28"/>
        </w:rPr>
        <w:t>Школы почётных званий, наград и прочих видов поощрений;</w:t>
      </w:r>
    </w:p>
    <w:p w:rsidR="004179F0" w:rsidRPr="00ED3ABA" w:rsidRDefault="0007343D" w:rsidP="004179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4179F0">
        <w:rPr>
          <w:sz w:val="28"/>
          <w:szCs w:val="28"/>
        </w:rPr>
        <w:t>) </w:t>
      </w:r>
      <w:r w:rsidR="004179F0" w:rsidRPr="00ED3ABA">
        <w:rPr>
          <w:sz w:val="28"/>
          <w:szCs w:val="28"/>
        </w:rPr>
        <w:t xml:space="preserve">заслушивание отчетов </w:t>
      </w:r>
      <w:r w:rsidR="004179F0" w:rsidRPr="00ED3ABA">
        <w:rPr>
          <w:sz w:val="28"/>
        </w:rPr>
        <w:t>директора Школы и его заместите</w:t>
      </w:r>
      <w:r w:rsidR="004179F0">
        <w:rPr>
          <w:sz w:val="28"/>
        </w:rPr>
        <w:t>лей</w:t>
      </w:r>
      <w:r w:rsidR="004179F0" w:rsidRPr="00ED3ABA">
        <w:rPr>
          <w:sz w:val="28"/>
        </w:rPr>
        <w:t xml:space="preserve">, </w:t>
      </w:r>
      <w:r w:rsidR="004179F0" w:rsidRPr="00ED3ABA">
        <w:rPr>
          <w:sz w:val="28"/>
          <w:szCs w:val="28"/>
        </w:rPr>
        <w:t>руков</w:t>
      </w:r>
      <w:r w:rsidR="004179F0" w:rsidRPr="00ED3ABA">
        <w:rPr>
          <w:sz w:val="28"/>
          <w:szCs w:val="28"/>
        </w:rPr>
        <w:t>о</w:t>
      </w:r>
      <w:r w:rsidR="004179F0" w:rsidRPr="00ED3ABA">
        <w:rPr>
          <w:sz w:val="28"/>
          <w:szCs w:val="28"/>
        </w:rPr>
        <w:t xml:space="preserve">дителей структурных подразделений </w:t>
      </w:r>
      <w:r w:rsidR="004179F0">
        <w:rPr>
          <w:sz w:val="28"/>
          <w:szCs w:val="28"/>
        </w:rPr>
        <w:t xml:space="preserve">(при наличии) </w:t>
      </w:r>
      <w:r w:rsidR="004179F0" w:rsidRPr="00ED3ABA">
        <w:rPr>
          <w:sz w:val="28"/>
          <w:szCs w:val="28"/>
        </w:rPr>
        <w:t>и органов управления</w:t>
      </w:r>
      <w:r w:rsidR="004179F0">
        <w:rPr>
          <w:sz w:val="28"/>
          <w:szCs w:val="28"/>
        </w:rPr>
        <w:t xml:space="preserve"> </w:t>
      </w:r>
      <w:r w:rsidR="004179F0" w:rsidRPr="00ED3ABA">
        <w:rPr>
          <w:sz w:val="28"/>
          <w:szCs w:val="28"/>
        </w:rPr>
        <w:t>Школой по вопросам их деятельности</w:t>
      </w:r>
      <w:r w:rsidR="004179F0">
        <w:rPr>
          <w:sz w:val="28"/>
          <w:szCs w:val="28"/>
        </w:rPr>
        <w:t>,</w:t>
      </w:r>
      <w:r w:rsidR="004179F0" w:rsidRPr="00ED3ABA">
        <w:rPr>
          <w:sz w:val="28"/>
        </w:rPr>
        <w:t xml:space="preserve"> реализации решений Шк</w:t>
      </w:r>
      <w:r w:rsidR="004179F0" w:rsidRPr="00ED3ABA">
        <w:rPr>
          <w:sz w:val="28"/>
        </w:rPr>
        <w:t>о</w:t>
      </w:r>
      <w:r w:rsidR="004179F0" w:rsidRPr="00ED3ABA">
        <w:rPr>
          <w:sz w:val="28"/>
        </w:rPr>
        <w:t>лы</w:t>
      </w:r>
      <w:r w:rsidR="004179F0">
        <w:rPr>
          <w:sz w:val="28"/>
        </w:rPr>
        <w:t>;</w:t>
      </w:r>
    </w:p>
    <w:p w:rsidR="00263D80" w:rsidRDefault="0007343D" w:rsidP="004179F0">
      <w:pPr>
        <w:tabs>
          <w:tab w:val="left" w:pos="720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4179F0" w:rsidRPr="00ED3ABA">
        <w:rPr>
          <w:sz w:val="28"/>
          <w:szCs w:val="28"/>
        </w:rPr>
        <w:t xml:space="preserve">) рассмотрение иных вопросов деятельности Школы, вынесенных на рассмотрение директором Школы, </w:t>
      </w:r>
      <w:r w:rsidR="004179F0">
        <w:rPr>
          <w:sz w:val="28"/>
          <w:szCs w:val="28"/>
        </w:rPr>
        <w:t>органами самоуправления.</w:t>
      </w:r>
    </w:p>
    <w:p w:rsidR="004179F0" w:rsidRPr="007B5901" w:rsidRDefault="00577D73" w:rsidP="004179F0">
      <w:pPr>
        <w:tabs>
          <w:tab w:val="left" w:pos="720"/>
        </w:tabs>
        <w:ind w:firstLine="708"/>
        <w:jc w:val="both"/>
        <w:rPr>
          <w:bCs/>
          <w:sz w:val="28"/>
          <w:szCs w:val="28"/>
        </w:rPr>
      </w:pPr>
      <w:r w:rsidRPr="007B5901">
        <w:rPr>
          <w:bCs/>
          <w:sz w:val="28"/>
          <w:szCs w:val="28"/>
        </w:rPr>
        <w:t>7.24</w:t>
      </w:r>
      <w:r w:rsidR="004179F0" w:rsidRPr="007B5901">
        <w:rPr>
          <w:bCs/>
          <w:sz w:val="28"/>
          <w:szCs w:val="28"/>
        </w:rPr>
        <w:t>. Состав и порядок работы общего собр</w:t>
      </w:r>
      <w:r w:rsidR="004179F0" w:rsidRPr="007B5901">
        <w:rPr>
          <w:bCs/>
          <w:sz w:val="28"/>
          <w:szCs w:val="28"/>
        </w:rPr>
        <w:t>а</w:t>
      </w:r>
      <w:r w:rsidR="004179F0" w:rsidRPr="007B5901">
        <w:rPr>
          <w:bCs/>
          <w:sz w:val="28"/>
          <w:szCs w:val="28"/>
        </w:rPr>
        <w:t>ния</w:t>
      </w:r>
      <w:r w:rsidR="009D0637" w:rsidRPr="007B5901">
        <w:rPr>
          <w:bCs/>
          <w:sz w:val="28"/>
          <w:szCs w:val="28"/>
        </w:rPr>
        <w:t xml:space="preserve"> </w:t>
      </w:r>
    </w:p>
    <w:p w:rsidR="004179F0" w:rsidRPr="00AF472E" w:rsidRDefault="00577D73" w:rsidP="004179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7.24</w:t>
      </w:r>
      <w:r w:rsidR="004179F0">
        <w:rPr>
          <w:sz w:val="28"/>
          <w:szCs w:val="28"/>
        </w:rPr>
        <w:t>.1. </w:t>
      </w:r>
      <w:r w:rsidR="004179F0" w:rsidRPr="00AF472E">
        <w:rPr>
          <w:sz w:val="28"/>
          <w:szCs w:val="28"/>
        </w:rPr>
        <w:t xml:space="preserve">В состав Общего собрания включаются все работники </w:t>
      </w:r>
      <w:r w:rsidR="004179F0">
        <w:rPr>
          <w:sz w:val="28"/>
          <w:szCs w:val="28"/>
        </w:rPr>
        <w:t>Школы.</w:t>
      </w:r>
    </w:p>
    <w:p w:rsidR="004179F0" w:rsidRPr="009F50F9" w:rsidRDefault="00577D73" w:rsidP="00A660E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7.24</w:t>
      </w:r>
      <w:r w:rsidR="004179F0">
        <w:rPr>
          <w:sz w:val="28"/>
          <w:szCs w:val="28"/>
        </w:rPr>
        <w:t>.2. </w:t>
      </w:r>
      <w:r w:rsidR="004179F0" w:rsidRPr="00AF472E">
        <w:rPr>
          <w:sz w:val="28"/>
          <w:szCs w:val="28"/>
        </w:rPr>
        <w:t xml:space="preserve">Каждый работник </w:t>
      </w:r>
      <w:r w:rsidR="004179F0">
        <w:rPr>
          <w:sz w:val="28"/>
          <w:szCs w:val="28"/>
        </w:rPr>
        <w:t xml:space="preserve">Школы </w:t>
      </w:r>
      <w:r w:rsidR="004179F0" w:rsidRPr="00AF472E">
        <w:rPr>
          <w:sz w:val="28"/>
          <w:szCs w:val="28"/>
        </w:rPr>
        <w:t>может</w:t>
      </w:r>
      <w:r w:rsidR="004179F0">
        <w:rPr>
          <w:sz w:val="28"/>
          <w:szCs w:val="28"/>
        </w:rPr>
        <w:t xml:space="preserve"> </w:t>
      </w:r>
      <w:r w:rsidR="004179F0" w:rsidRPr="00AF472E">
        <w:rPr>
          <w:sz w:val="28"/>
          <w:szCs w:val="28"/>
        </w:rPr>
        <w:t>потреб</w:t>
      </w:r>
      <w:r w:rsidR="004179F0" w:rsidRPr="00AF472E">
        <w:rPr>
          <w:sz w:val="28"/>
          <w:szCs w:val="28"/>
        </w:rPr>
        <w:t>о</w:t>
      </w:r>
      <w:r w:rsidR="004179F0" w:rsidRPr="00AF472E">
        <w:rPr>
          <w:sz w:val="28"/>
          <w:szCs w:val="28"/>
        </w:rPr>
        <w:t>вать обсуждения любого вопроса, относящегося к ко</w:t>
      </w:r>
      <w:r w:rsidR="004179F0" w:rsidRPr="00AF472E">
        <w:rPr>
          <w:sz w:val="28"/>
          <w:szCs w:val="28"/>
        </w:rPr>
        <w:t>м</w:t>
      </w:r>
      <w:r w:rsidR="004179F0" w:rsidRPr="00AF472E">
        <w:rPr>
          <w:sz w:val="28"/>
          <w:szCs w:val="28"/>
        </w:rPr>
        <w:t>петенции Общего</w:t>
      </w:r>
      <w:r w:rsidR="004179F0">
        <w:rPr>
          <w:sz w:val="28"/>
          <w:szCs w:val="28"/>
        </w:rPr>
        <w:t xml:space="preserve"> </w:t>
      </w:r>
      <w:r w:rsidR="004179F0" w:rsidRPr="00AF472E">
        <w:rPr>
          <w:sz w:val="28"/>
          <w:szCs w:val="28"/>
        </w:rPr>
        <w:t>собрания, если его</w:t>
      </w:r>
      <w:r w:rsidR="004179F0">
        <w:rPr>
          <w:sz w:val="28"/>
          <w:szCs w:val="28"/>
        </w:rPr>
        <w:t xml:space="preserve"> </w:t>
      </w:r>
      <w:r w:rsidR="004179F0" w:rsidRPr="009F50F9">
        <w:rPr>
          <w:sz w:val="28"/>
          <w:szCs w:val="28"/>
        </w:rPr>
        <w:t>предложение по</w:t>
      </w:r>
      <w:r w:rsidR="004179F0" w:rsidRPr="009F50F9">
        <w:rPr>
          <w:sz w:val="28"/>
          <w:szCs w:val="28"/>
        </w:rPr>
        <w:t>д</w:t>
      </w:r>
      <w:r w:rsidR="004179F0" w:rsidRPr="009F50F9">
        <w:rPr>
          <w:sz w:val="28"/>
          <w:szCs w:val="28"/>
        </w:rPr>
        <w:t>держит не менее 1/3 всех присутствующих.</w:t>
      </w:r>
    </w:p>
    <w:p w:rsidR="004179F0" w:rsidRPr="009F50F9" w:rsidRDefault="00577D73" w:rsidP="004179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7.24</w:t>
      </w:r>
      <w:r w:rsidR="004179F0">
        <w:rPr>
          <w:sz w:val="28"/>
          <w:szCs w:val="28"/>
        </w:rPr>
        <w:t>.3.</w:t>
      </w:r>
      <w:r w:rsidR="004179F0" w:rsidRPr="009F50F9">
        <w:rPr>
          <w:sz w:val="28"/>
          <w:szCs w:val="28"/>
        </w:rPr>
        <w:t> Общее собрание проводится не реже одн</w:t>
      </w:r>
      <w:r w:rsidR="004179F0" w:rsidRPr="009F50F9">
        <w:rPr>
          <w:sz w:val="28"/>
          <w:szCs w:val="28"/>
        </w:rPr>
        <w:t>о</w:t>
      </w:r>
      <w:r w:rsidR="004179F0" w:rsidRPr="009F50F9">
        <w:rPr>
          <w:sz w:val="28"/>
          <w:szCs w:val="28"/>
        </w:rPr>
        <w:t>го раза в год.</w:t>
      </w:r>
    </w:p>
    <w:p w:rsidR="004179F0" w:rsidRPr="009F50F9" w:rsidRDefault="004179F0" w:rsidP="00184053">
      <w:pPr>
        <w:ind w:firstLine="709"/>
        <w:jc w:val="both"/>
        <w:rPr>
          <w:sz w:val="28"/>
          <w:szCs w:val="28"/>
        </w:rPr>
      </w:pPr>
      <w:r w:rsidRPr="009F50F9">
        <w:rPr>
          <w:sz w:val="28"/>
          <w:szCs w:val="28"/>
        </w:rPr>
        <w:t>Внеочередной созыв Общего собрания может произойти по требованию директора Школы или по з</w:t>
      </w:r>
      <w:r w:rsidRPr="009F50F9">
        <w:rPr>
          <w:sz w:val="28"/>
          <w:szCs w:val="28"/>
        </w:rPr>
        <w:t>а</w:t>
      </w:r>
      <w:r w:rsidRPr="009F50F9">
        <w:rPr>
          <w:sz w:val="28"/>
          <w:szCs w:val="28"/>
        </w:rPr>
        <w:t>явлению не менее чем 1/3 членов Общего собрания, п</w:t>
      </w:r>
      <w:r w:rsidRPr="009F50F9">
        <w:rPr>
          <w:sz w:val="28"/>
          <w:szCs w:val="28"/>
        </w:rPr>
        <w:t>о</w:t>
      </w:r>
      <w:r w:rsidRPr="009F50F9">
        <w:rPr>
          <w:sz w:val="28"/>
          <w:szCs w:val="28"/>
        </w:rPr>
        <w:t>данному в письменном виде.</w:t>
      </w:r>
    </w:p>
    <w:p w:rsidR="004179F0" w:rsidRPr="009F50F9" w:rsidRDefault="00577D73" w:rsidP="009472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7.24</w:t>
      </w:r>
      <w:r w:rsidR="004179F0">
        <w:rPr>
          <w:sz w:val="28"/>
          <w:szCs w:val="28"/>
        </w:rPr>
        <w:t>.4.</w:t>
      </w:r>
      <w:r w:rsidR="004179F0" w:rsidRPr="009F50F9">
        <w:rPr>
          <w:sz w:val="28"/>
          <w:szCs w:val="28"/>
        </w:rPr>
        <w:t> Общее собрание считается правомочным, если на его заседании присутствует не менее ¾ списо</w:t>
      </w:r>
      <w:r w:rsidR="004179F0" w:rsidRPr="009F50F9">
        <w:rPr>
          <w:sz w:val="28"/>
          <w:szCs w:val="28"/>
        </w:rPr>
        <w:t>ч</w:t>
      </w:r>
      <w:r w:rsidR="004179F0" w:rsidRPr="009F50F9">
        <w:rPr>
          <w:sz w:val="28"/>
          <w:szCs w:val="28"/>
        </w:rPr>
        <w:t>ного состава работников Школы.</w:t>
      </w:r>
    </w:p>
    <w:p w:rsidR="004179F0" w:rsidRPr="00AF472E" w:rsidRDefault="00577D73" w:rsidP="004179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7.24</w:t>
      </w:r>
      <w:r w:rsidR="004179F0">
        <w:rPr>
          <w:sz w:val="28"/>
          <w:szCs w:val="28"/>
        </w:rPr>
        <w:t>.5.</w:t>
      </w:r>
      <w:r w:rsidR="004179F0" w:rsidRPr="009F50F9">
        <w:rPr>
          <w:sz w:val="28"/>
          <w:szCs w:val="28"/>
        </w:rPr>
        <w:t> На заседании Общего собрания</w:t>
      </w:r>
      <w:r w:rsidR="004179F0">
        <w:rPr>
          <w:sz w:val="28"/>
          <w:szCs w:val="28"/>
        </w:rPr>
        <w:t xml:space="preserve"> </w:t>
      </w:r>
      <w:r w:rsidR="004179F0" w:rsidRPr="00AF472E">
        <w:rPr>
          <w:sz w:val="28"/>
          <w:szCs w:val="28"/>
        </w:rPr>
        <w:t>открытым голосованием избирае</w:t>
      </w:r>
      <w:r w:rsidR="004179F0" w:rsidRPr="00AF472E">
        <w:rPr>
          <w:sz w:val="28"/>
          <w:szCs w:val="28"/>
        </w:rPr>
        <w:t>т</w:t>
      </w:r>
      <w:r w:rsidR="004179F0" w:rsidRPr="00AF472E">
        <w:rPr>
          <w:sz w:val="28"/>
          <w:szCs w:val="28"/>
        </w:rPr>
        <w:t>ся его председатель и</w:t>
      </w:r>
      <w:r w:rsidR="004179F0">
        <w:rPr>
          <w:sz w:val="28"/>
          <w:szCs w:val="28"/>
        </w:rPr>
        <w:t xml:space="preserve"> </w:t>
      </w:r>
      <w:r w:rsidR="004179F0" w:rsidRPr="00AF472E">
        <w:rPr>
          <w:sz w:val="28"/>
          <w:szCs w:val="28"/>
        </w:rPr>
        <w:t>секретарь.</w:t>
      </w:r>
    </w:p>
    <w:p w:rsidR="004179F0" w:rsidRPr="00AF472E" w:rsidRDefault="00577D73" w:rsidP="005172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7.24</w:t>
      </w:r>
      <w:r w:rsidR="004179F0">
        <w:rPr>
          <w:sz w:val="28"/>
          <w:szCs w:val="28"/>
        </w:rPr>
        <w:t xml:space="preserve">.6. Решения Общего собрания </w:t>
      </w:r>
      <w:r w:rsidR="004179F0" w:rsidRPr="00AF472E">
        <w:rPr>
          <w:sz w:val="28"/>
          <w:szCs w:val="28"/>
        </w:rPr>
        <w:t>принимаются открытым голосованием. Решение считается</w:t>
      </w:r>
      <w:r w:rsidR="004179F0">
        <w:rPr>
          <w:sz w:val="28"/>
          <w:szCs w:val="28"/>
        </w:rPr>
        <w:t xml:space="preserve"> </w:t>
      </w:r>
      <w:r w:rsidR="004179F0" w:rsidRPr="00AF472E">
        <w:rPr>
          <w:sz w:val="28"/>
          <w:szCs w:val="28"/>
        </w:rPr>
        <w:t>принятым, если за него проголосовало большинство пр</w:t>
      </w:r>
      <w:r w:rsidR="004179F0" w:rsidRPr="00AF472E">
        <w:rPr>
          <w:sz w:val="28"/>
          <w:szCs w:val="28"/>
        </w:rPr>
        <w:t>и</w:t>
      </w:r>
      <w:r w:rsidR="004179F0" w:rsidRPr="00AF472E">
        <w:rPr>
          <w:sz w:val="28"/>
          <w:szCs w:val="28"/>
        </w:rPr>
        <w:t>сутств</w:t>
      </w:r>
      <w:r w:rsidR="004179F0" w:rsidRPr="00AF472E">
        <w:rPr>
          <w:sz w:val="28"/>
          <w:szCs w:val="28"/>
        </w:rPr>
        <w:t>у</w:t>
      </w:r>
      <w:r w:rsidR="004179F0" w:rsidRPr="00AF472E">
        <w:rPr>
          <w:sz w:val="28"/>
          <w:szCs w:val="28"/>
        </w:rPr>
        <w:t>ющих на Общем</w:t>
      </w:r>
      <w:r w:rsidR="004179F0">
        <w:rPr>
          <w:sz w:val="28"/>
          <w:szCs w:val="28"/>
        </w:rPr>
        <w:t xml:space="preserve"> </w:t>
      </w:r>
      <w:r w:rsidR="004179F0" w:rsidRPr="00AF472E">
        <w:rPr>
          <w:sz w:val="28"/>
          <w:szCs w:val="28"/>
        </w:rPr>
        <w:t>собрании работников</w:t>
      </w:r>
      <w:r w:rsidR="004179F0">
        <w:rPr>
          <w:sz w:val="28"/>
          <w:szCs w:val="28"/>
        </w:rPr>
        <w:t xml:space="preserve"> Школы</w:t>
      </w:r>
      <w:r w:rsidR="004179F0" w:rsidRPr="00AF472E">
        <w:rPr>
          <w:sz w:val="28"/>
          <w:szCs w:val="28"/>
        </w:rPr>
        <w:t>.</w:t>
      </w:r>
    </w:p>
    <w:p w:rsidR="004179F0" w:rsidRPr="00AF472E" w:rsidRDefault="00577D73" w:rsidP="004179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7.24</w:t>
      </w:r>
      <w:r w:rsidR="004179F0">
        <w:rPr>
          <w:sz w:val="28"/>
          <w:szCs w:val="28"/>
        </w:rPr>
        <w:t>.7. </w:t>
      </w:r>
      <w:r w:rsidR="004179F0" w:rsidRPr="00AF472E">
        <w:rPr>
          <w:sz w:val="28"/>
          <w:szCs w:val="28"/>
        </w:rPr>
        <w:t>Организацию выполнения решений</w:t>
      </w:r>
      <w:r w:rsidR="004179F0">
        <w:rPr>
          <w:sz w:val="28"/>
          <w:szCs w:val="28"/>
        </w:rPr>
        <w:t xml:space="preserve"> Общего собрания </w:t>
      </w:r>
      <w:r w:rsidR="004179F0" w:rsidRPr="00AF472E">
        <w:rPr>
          <w:sz w:val="28"/>
          <w:szCs w:val="28"/>
        </w:rPr>
        <w:t>осуществл</w:t>
      </w:r>
      <w:r w:rsidR="004179F0" w:rsidRPr="00AF472E">
        <w:rPr>
          <w:sz w:val="28"/>
          <w:szCs w:val="28"/>
        </w:rPr>
        <w:t>я</w:t>
      </w:r>
      <w:r w:rsidR="004179F0" w:rsidRPr="00AF472E">
        <w:rPr>
          <w:sz w:val="28"/>
          <w:szCs w:val="28"/>
        </w:rPr>
        <w:t xml:space="preserve">ет директор </w:t>
      </w:r>
      <w:r w:rsidR="004179F0">
        <w:rPr>
          <w:sz w:val="28"/>
          <w:szCs w:val="28"/>
        </w:rPr>
        <w:t xml:space="preserve">Школы </w:t>
      </w:r>
      <w:r w:rsidR="004179F0" w:rsidRPr="00AF472E">
        <w:rPr>
          <w:sz w:val="28"/>
          <w:szCs w:val="28"/>
        </w:rPr>
        <w:t>и ответственные лица, указанные в решении Общего</w:t>
      </w:r>
      <w:r w:rsidR="004179F0">
        <w:rPr>
          <w:sz w:val="28"/>
          <w:szCs w:val="28"/>
        </w:rPr>
        <w:t xml:space="preserve"> </w:t>
      </w:r>
      <w:r w:rsidR="004179F0" w:rsidRPr="00AF472E">
        <w:rPr>
          <w:sz w:val="28"/>
          <w:szCs w:val="28"/>
        </w:rPr>
        <w:t>со</w:t>
      </w:r>
      <w:r w:rsidR="004179F0" w:rsidRPr="00AF472E">
        <w:rPr>
          <w:sz w:val="28"/>
          <w:szCs w:val="28"/>
        </w:rPr>
        <w:t>б</w:t>
      </w:r>
      <w:r w:rsidR="004179F0" w:rsidRPr="00AF472E">
        <w:rPr>
          <w:sz w:val="28"/>
          <w:szCs w:val="28"/>
        </w:rPr>
        <w:t>рания.</w:t>
      </w:r>
    </w:p>
    <w:p w:rsidR="004179F0" w:rsidRPr="00EB1BDE" w:rsidRDefault="00577D73" w:rsidP="004179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7.24</w:t>
      </w:r>
      <w:r w:rsidR="004179F0">
        <w:rPr>
          <w:sz w:val="28"/>
          <w:szCs w:val="28"/>
        </w:rPr>
        <w:t>.8. </w:t>
      </w:r>
      <w:r w:rsidR="004179F0" w:rsidRPr="00AF472E">
        <w:rPr>
          <w:sz w:val="28"/>
          <w:szCs w:val="28"/>
        </w:rPr>
        <w:t xml:space="preserve">В случае несогласия с решением Общего собрания директор </w:t>
      </w:r>
      <w:r w:rsidR="004179F0">
        <w:rPr>
          <w:sz w:val="28"/>
          <w:szCs w:val="28"/>
        </w:rPr>
        <w:t>Шк</w:t>
      </w:r>
      <w:r w:rsidR="004179F0">
        <w:rPr>
          <w:sz w:val="28"/>
          <w:szCs w:val="28"/>
        </w:rPr>
        <w:t>о</w:t>
      </w:r>
      <w:r w:rsidR="004179F0">
        <w:rPr>
          <w:sz w:val="28"/>
          <w:szCs w:val="28"/>
        </w:rPr>
        <w:t xml:space="preserve">лы </w:t>
      </w:r>
      <w:r w:rsidR="004179F0" w:rsidRPr="00AF472E">
        <w:rPr>
          <w:sz w:val="28"/>
          <w:szCs w:val="28"/>
        </w:rPr>
        <w:t>приостанавливает выполнение решения Общего собрания</w:t>
      </w:r>
      <w:r w:rsidR="004179F0">
        <w:rPr>
          <w:sz w:val="28"/>
          <w:szCs w:val="28"/>
        </w:rPr>
        <w:t xml:space="preserve"> </w:t>
      </w:r>
      <w:r w:rsidR="004179F0" w:rsidRPr="00AF472E">
        <w:rPr>
          <w:sz w:val="28"/>
          <w:szCs w:val="28"/>
        </w:rPr>
        <w:t>и извещает об этом</w:t>
      </w:r>
      <w:r w:rsidR="004179F0" w:rsidRPr="00A542D0">
        <w:rPr>
          <w:sz w:val="24"/>
          <w:szCs w:val="24"/>
        </w:rPr>
        <w:t xml:space="preserve"> </w:t>
      </w:r>
      <w:r w:rsidR="004179F0" w:rsidRPr="00A542D0">
        <w:rPr>
          <w:sz w:val="28"/>
          <w:szCs w:val="28"/>
        </w:rPr>
        <w:t>Управление</w:t>
      </w:r>
      <w:r w:rsidR="004179F0">
        <w:rPr>
          <w:sz w:val="28"/>
          <w:szCs w:val="28"/>
        </w:rPr>
        <w:t>, которое</w:t>
      </w:r>
      <w:r w:rsidR="004179F0" w:rsidRPr="00AF472E">
        <w:rPr>
          <w:sz w:val="28"/>
          <w:szCs w:val="28"/>
        </w:rPr>
        <w:t xml:space="preserve"> в трехдневный срок при участии</w:t>
      </w:r>
      <w:r w:rsidR="004179F0">
        <w:rPr>
          <w:sz w:val="28"/>
          <w:szCs w:val="28"/>
        </w:rPr>
        <w:t xml:space="preserve"> </w:t>
      </w:r>
      <w:r w:rsidR="004179F0" w:rsidRPr="00AF472E">
        <w:rPr>
          <w:sz w:val="28"/>
          <w:szCs w:val="28"/>
        </w:rPr>
        <w:t>заинтересованных ст</w:t>
      </w:r>
      <w:r w:rsidR="004179F0" w:rsidRPr="00AF472E">
        <w:rPr>
          <w:sz w:val="28"/>
          <w:szCs w:val="28"/>
        </w:rPr>
        <w:t>о</w:t>
      </w:r>
      <w:r w:rsidR="004179F0" w:rsidRPr="00AF472E">
        <w:rPr>
          <w:sz w:val="28"/>
          <w:szCs w:val="28"/>
        </w:rPr>
        <w:t>рон обязан</w:t>
      </w:r>
      <w:r w:rsidR="004179F0">
        <w:rPr>
          <w:sz w:val="28"/>
          <w:szCs w:val="28"/>
        </w:rPr>
        <w:t>о</w:t>
      </w:r>
      <w:r w:rsidR="004179F0" w:rsidRPr="00AF472E">
        <w:rPr>
          <w:sz w:val="28"/>
          <w:szCs w:val="28"/>
        </w:rPr>
        <w:t xml:space="preserve"> рассмотреть такое заявление, ознакомиться с</w:t>
      </w:r>
      <w:r w:rsidR="004179F0">
        <w:rPr>
          <w:sz w:val="28"/>
          <w:szCs w:val="28"/>
        </w:rPr>
        <w:t xml:space="preserve"> </w:t>
      </w:r>
      <w:r w:rsidR="004179F0" w:rsidRPr="00AF472E">
        <w:rPr>
          <w:sz w:val="28"/>
          <w:szCs w:val="28"/>
        </w:rPr>
        <w:t>мотивированным мнением большинст</w:t>
      </w:r>
      <w:r w:rsidR="004179F0">
        <w:rPr>
          <w:sz w:val="28"/>
          <w:szCs w:val="28"/>
        </w:rPr>
        <w:t xml:space="preserve">ва участников Общего собрания и </w:t>
      </w:r>
      <w:r w:rsidR="004179F0" w:rsidRPr="00AF472E">
        <w:rPr>
          <w:sz w:val="28"/>
          <w:szCs w:val="28"/>
        </w:rPr>
        <w:t>вынести окончательное решение по</w:t>
      </w:r>
      <w:r w:rsidR="004179F0">
        <w:rPr>
          <w:sz w:val="28"/>
          <w:szCs w:val="28"/>
        </w:rPr>
        <w:t xml:space="preserve"> </w:t>
      </w:r>
      <w:r w:rsidR="004179F0" w:rsidRPr="00AF472E">
        <w:rPr>
          <w:sz w:val="28"/>
          <w:szCs w:val="28"/>
        </w:rPr>
        <w:t>спорному вопросу.</w:t>
      </w:r>
    </w:p>
    <w:p w:rsidR="004179F0" w:rsidRPr="00AF472E" w:rsidRDefault="00577D73" w:rsidP="004179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7.24</w:t>
      </w:r>
      <w:r w:rsidR="004179F0">
        <w:rPr>
          <w:sz w:val="28"/>
          <w:szCs w:val="28"/>
        </w:rPr>
        <w:t>.9. </w:t>
      </w:r>
      <w:r w:rsidR="004179F0" w:rsidRPr="00AF472E">
        <w:rPr>
          <w:sz w:val="28"/>
          <w:szCs w:val="28"/>
        </w:rPr>
        <w:t>Решения Общего собрания</w:t>
      </w:r>
      <w:r w:rsidR="004179F0">
        <w:rPr>
          <w:sz w:val="28"/>
          <w:szCs w:val="28"/>
        </w:rPr>
        <w:t xml:space="preserve">, </w:t>
      </w:r>
      <w:r w:rsidR="004179F0" w:rsidRPr="00AF472E">
        <w:rPr>
          <w:sz w:val="28"/>
          <w:szCs w:val="28"/>
        </w:rPr>
        <w:t>приняты</w:t>
      </w:r>
      <w:r w:rsidR="004179F0">
        <w:rPr>
          <w:sz w:val="28"/>
          <w:szCs w:val="28"/>
        </w:rPr>
        <w:t xml:space="preserve">е в пределах его компетенции и в </w:t>
      </w:r>
      <w:r w:rsidR="004179F0" w:rsidRPr="00AF472E">
        <w:rPr>
          <w:sz w:val="28"/>
          <w:szCs w:val="28"/>
        </w:rPr>
        <w:t>соответствии с законодательством Российской Федерации, после утвержд</w:t>
      </w:r>
      <w:r w:rsidR="004179F0" w:rsidRPr="00AF472E">
        <w:rPr>
          <w:sz w:val="28"/>
          <w:szCs w:val="28"/>
        </w:rPr>
        <w:t>е</w:t>
      </w:r>
      <w:r w:rsidR="004179F0">
        <w:rPr>
          <w:sz w:val="28"/>
          <w:szCs w:val="28"/>
        </w:rPr>
        <w:t xml:space="preserve">ния их </w:t>
      </w:r>
      <w:r w:rsidR="004179F0" w:rsidRPr="00AF472E">
        <w:rPr>
          <w:sz w:val="28"/>
          <w:szCs w:val="28"/>
        </w:rPr>
        <w:t xml:space="preserve">директором </w:t>
      </w:r>
      <w:r w:rsidR="004179F0">
        <w:rPr>
          <w:sz w:val="28"/>
          <w:szCs w:val="28"/>
        </w:rPr>
        <w:t xml:space="preserve">Школы </w:t>
      </w:r>
      <w:r w:rsidR="004179F0" w:rsidRPr="00AF472E">
        <w:rPr>
          <w:sz w:val="28"/>
          <w:szCs w:val="28"/>
        </w:rPr>
        <w:t>являются обязательными для</w:t>
      </w:r>
      <w:r w:rsidR="004179F0">
        <w:rPr>
          <w:sz w:val="28"/>
          <w:szCs w:val="28"/>
        </w:rPr>
        <w:t xml:space="preserve"> </w:t>
      </w:r>
      <w:r w:rsidR="004179F0" w:rsidRPr="00AF472E">
        <w:rPr>
          <w:sz w:val="28"/>
          <w:szCs w:val="28"/>
        </w:rPr>
        <w:t>исполнения всеми участниками образовательного пр</w:t>
      </w:r>
      <w:r w:rsidR="004179F0" w:rsidRPr="00AF472E">
        <w:rPr>
          <w:sz w:val="28"/>
          <w:szCs w:val="28"/>
        </w:rPr>
        <w:t>о</w:t>
      </w:r>
      <w:r w:rsidR="004179F0" w:rsidRPr="00AF472E">
        <w:rPr>
          <w:sz w:val="28"/>
          <w:szCs w:val="28"/>
        </w:rPr>
        <w:t>цесса.</w:t>
      </w:r>
    </w:p>
    <w:p w:rsidR="004179F0" w:rsidRDefault="00577D73" w:rsidP="004179F0">
      <w:pPr>
        <w:tabs>
          <w:tab w:val="left" w:pos="720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7.24</w:t>
      </w:r>
      <w:r w:rsidR="004179F0">
        <w:rPr>
          <w:sz w:val="28"/>
          <w:szCs w:val="28"/>
        </w:rPr>
        <w:t xml:space="preserve">.10. Все решения Общего собрания </w:t>
      </w:r>
      <w:r w:rsidR="004179F0" w:rsidRPr="00AF472E">
        <w:rPr>
          <w:sz w:val="28"/>
          <w:szCs w:val="28"/>
        </w:rPr>
        <w:t>своевременно доводятся до свед</w:t>
      </w:r>
      <w:r w:rsidR="004179F0" w:rsidRPr="00AF472E">
        <w:rPr>
          <w:sz w:val="28"/>
          <w:szCs w:val="28"/>
        </w:rPr>
        <w:t>е</w:t>
      </w:r>
      <w:r w:rsidR="004179F0" w:rsidRPr="00AF472E">
        <w:rPr>
          <w:sz w:val="28"/>
          <w:szCs w:val="28"/>
        </w:rPr>
        <w:t>ния всех участников</w:t>
      </w:r>
      <w:r w:rsidR="004179F0">
        <w:rPr>
          <w:sz w:val="28"/>
          <w:szCs w:val="28"/>
        </w:rPr>
        <w:t xml:space="preserve"> </w:t>
      </w:r>
      <w:r w:rsidR="004179F0" w:rsidRPr="00AF472E">
        <w:rPr>
          <w:sz w:val="28"/>
          <w:szCs w:val="28"/>
        </w:rPr>
        <w:t>образ</w:t>
      </w:r>
      <w:r w:rsidR="004179F0" w:rsidRPr="00AF472E">
        <w:rPr>
          <w:sz w:val="28"/>
          <w:szCs w:val="28"/>
        </w:rPr>
        <w:t>о</w:t>
      </w:r>
      <w:r w:rsidR="004179F0" w:rsidRPr="00AF472E">
        <w:rPr>
          <w:sz w:val="28"/>
          <w:szCs w:val="28"/>
        </w:rPr>
        <w:t>вательного процесса.</w:t>
      </w:r>
    </w:p>
    <w:p w:rsidR="004179F0" w:rsidRPr="00E6434A" w:rsidRDefault="00577D73" w:rsidP="004179F0">
      <w:pPr>
        <w:tabs>
          <w:tab w:val="left" w:pos="720"/>
        </w:tabs>
        <w:ind w:firstLine="708"/>
        <w:jc w:val="both"/>
        <w:rPr>
          <w:sz w:val="28"/>
          <w:szCs w:val="28"/>
        </w:rPr>
      </w:pPr>
      <w:r w:rsidRPr="00E6434A">
        <w:rPr>
          <w:sz w:val="28"/>
          <w:szCs w:val="28"/>
        </w:rPr>
        <w:t>7.25</w:t>
      </w:r>
      <w:r w:rsidR="004179F0" w:rsidRPr="00E6434A">
        <w:rPr>
          <w:sz w:val="28"/>
          <w:szCs w:val="28"/>
        </w:rPr>
        <w:t>.</w:t>
      </w:r>
      <w:r w:rsidR="00F246B2" w:rsidRPr="00E6434A">
        <w:rPr>
          <w:sz w:val="28"/>
          <w:szCs w:val="28"/>
        </w:rPr>
        <w:t> Права и ответственность общего собрания</w:t>
      </w:r>
    </w:p>
    <w:p w:rsidR="00F246B2" w:rsidRDefault="00577D73" w:rsidP="00F246B2">
      <w:pPr>
        <w:widowControl w:val="0"/>
        <w:ind w:firstLine="709"/>
        <w:rPr>
          <w:sz w:val="28"/>
          <w:szCs w:val="28"/>
        </w:rPr>
      </w:pPr>
      <w:r>
        <w:rPr>
          <w:sz w:val="28"/>
          <w:szCs w:val="28"/>
        </w:rPr>
        <w:t>7.25</w:t>
      </w:r>
      <w:r w:rsidR="00F246B2">
        <w:rPr>
          <w:sz w:val="28"/>
          <w:szCs w:val="28"/>
        </w:rPr>
        <w:t>.1. </w:t>
      </w:r>
      <w:r w:rsidR="00F246B2" w:rsidRPr="00EB1BDE">
        <w:rPr>
          <w:sz w:val="28"/>
          <w:szCs w:val="28"/>
        </w:rPr>
        <w:t>Общее собрание имеет право:</w:t>
      </w:r>
    </w:p>
    <w:p w:rsidR="00F246B2" w:rsidRPr="00676613" w:rsidRDefault="00F246B2" w:rsidP="00F246B2">
      <w:pPr>
        <w:pStyle w:val="af"/>
        <w:widowControl w:val="0"/>
        <w:numPr>
          <w:ilvl w:val="0"/>
          <w:numId w:val="20"/>
        </w:numPr>
        <w:rPr>
          <w:color w:val="000000"/>
          <w:sz w:val="28"/>
          <w:szCs w:val="28"/>
        </w:rPr>
      </w:pPr>
      <w:r w:rsidRPr="00676613">
        <w:rPr>
          <w:sz w:val="28"/>
          <w:szCs w:val="28"/>
        </w:rPr>
        <w:t>рассматривать любые вопросы, относящиеся к его компетенции;</w:t>
      </w:r>
    </w:p>
    <w:p w:rsidR="00F246B2" w:rsidRDefault="00F246B2" w:rsidP="00F246B2">
      <w:pPr>
        <w:pStyle w:val="af"/>
        <w:numPr>
          <w:ilvl w:val="0"/>
          <w:numId w:val="18"/>
        </w:numPr>
        <w:jc w:val="both"/>
        <w:rPr>
          <w:sz w:val="28"/>
          <w:szCs w:val="28"/>
        </w:rPr>
      </w:pPr>
      <w:r w:rsidRPr="00EB1BDE">
        <w:rPr>
          <w:sz w:val="28"/>
          <w:szCs w:val="28"/>
        </w:rPr>
        <w:t>вносить предложения администрации, органам самоуправления Школы и получать информацию о результатах</w:t>
      </w:r>
      <w:r>
        <w:rPr>
          <w:sz w:val="28"/>
          <w:szCs w:val="28"/>
        </w:rPr>
        <w:t xml:space="preserve"> </w:t>
      </w:r>
      <w:r w:rsidRPr="00446318">
        <w:rPr>
          <w:sz w:val="28"/>
          <w:szCs w:val="28"/>
        </w:rPr>
        <w:t>рассмотрения</w:t>
      </w:r>
      <w:r>
        <w:rPr>
          <w:sz w:val="28"/>
          <w:szCs w:val="28"/>
        </w:rPr>
        <w:t xml:space="preserve"> этих предложений</w:t>
      </w:r>
      <w:r w:rsidRPr="00446318">
        <w:rPr>
          <w:sz w:val="28"/>
          <w:szCs w:val="28"/>
        </w:rPr>
        <w:t xml:space="preserve">; </w:t>
      </w:r>
    </w:p>
    <w:p w:rsidR="00F246B2" w:rsidRPr="00F246B2" w:rsidRDefault="00F246B2" w:rsidP="00F246B2">
      <w:pPr>
        <w:pStyle w:val="af"/>
        <w:numPr>
          <w:ilvl w:val="0"/>
          <w:numId w:val="18"/>
        </w:numPr>
        <w:jc w:val="both"/>
        <w:rPr>
          <w:sz w:val="28"/>
          <w:szCs w:val="28"/>
        </w:rPr>
      </w:pPr>
      <w:r w:rsidRPr="00F246B2">
        <w:rPr>
          <w:sz w:val="28"/>
          <w:szCs w:val="28"/>
        </w:rPr>
        <w:t>получать от директора Школы информацию по вопросам,</w:t>
      </w:r>
      <w:r w:rsidRPr="00F246B2">
        <w:rPr>
          <w:color w:val="FF0000"/>
          <w:sz w:val="28"/>
          <w:szCs w:val="28"/>
        </w:rPr>
        <w:t xml:space="preserve"> </w:t>
      </w:r>
      <w:r w:rsidRPr="00F246B2">
        <w:rPr>
          <w:sz w:val="28"/>
          <w:szCs w:val="28"/>
        </w:rPr>
        <w:t>непосредстве</w:t>
      </w:r>
      <w:r w:rsidRPr="00F246B2">
        <w:rPr>
          <w:sz w:val="28"/>
          <w:szCs w:val="28"/>
        </w:rPr>
        <w:t>н</w:t>
      </w:r>
      <w:r w:rsidRPr="00F246B2">
        <w:rPr>
          <w:sz w:val="28"/>
          <w:szCs w:val="28"/>
        </w:rPr>
        <w:t>но затрагивающим инт</w:t>
      </w:r>
      <w:r w:rsidRPr="00F246B2">
        <w:rPr>
          <w:sz w:val="28"/>
          <w:szCs w:val="28"/>
        </w:rPr>
        <w:t>е</w:t>
      </w:r>
      <w:r w:rsidRPr="00F246B2">
        <w:rPr>
          <w:sz w:val="28"/>
          <w:szCs w:val="28"/>
        </w:rPr>
        <w:t xml:space="preserve">ресы работников; </w:t>
      </w:r>
    </w:p>
    <w:p w:rsidR="00F246B2" w:rsidRPr="00E14C73" w:rsidRDefault="00F246B2" w:rsidP="00F246B2">
      <w:pPr>
        <w:pStyle w:val="af"/>
        <w:numPr>
          <w:ilvl w:val="0"/>
          <w:numId w:val="18"/>
        </w:numPr>
        <w:jc w:val="both"/>
        <w:rPr>
          <w:sz w:val="28"/>
          <w:szCs w:val="28"/>
        </w:rPr>
      </w:pPr>
      <w:r w:rsidRPr="00446318">
        <w:rPr>
          <w:sz w:val="28"/>
          <w:szCs w:val="28"/>
        </w:rPr>
        <w:t xml:space="preserve">обсуждать с директором Школы вопросы о работе Школы, вносить </w:t>
      </w:r>
      <w:r w:rsidRPr="00FE2FED">
        <w:rPr>
          <w:sz w:val="28"/>
          <w:szCs w:val="28"/>
        </w:rPr>
        <w:t>пре</w:t>
      </w:r>
      <w:r w:rsidRPr="00FE2FED">
        <w:rPr>
          <w:sz w:val="28"/>
          <w:szCs w:val="28"/>
        </w:rPr>
        <w:t>д</w:t>
      </w:r>
      <w:r w:rsidRPr="00FE2FED">
        <w:rPr>
          <w:sz w:val="28"/>
          <w:szCs w:val="28"/>
        </w:rPr>
        <w:t>ложения по ее совершенствованию;</w:t>
      </w:r>
      <w:r>
        <w:rPr>
          <w:sz w:val="28"/>
          <w:szCs w:val="28"/>
        </w:rPr>
        <w:t xml:space="preserve"> </w:t>
      </w:r>
      <w:r w:rsidRPr="00E14C73">
        <w:rPr>
          <w:sz w:val="28"/>
          <w:szCs w:val="28"/>
        </w:rPr>
        <w:t>принимать решения по вопросам улучшения условий обеспечения жизнедеятельн</w:t>
      </w:r>
      <w:r w:rsidRPr="00E14C73">
        <w:rPr>
          <w:sz w:val="28"/>
          <w:szCs w:val="28"/>
        </w:rPr>
        <w:t>о</w:t>
      </w:r>
      <w:r w:rsidRPr="00E14C73">
        <w:rPr>
          <w:sz w:val="28"/>
          <w:szCs w:val="28"/>
        </w:rPr>
        <w:t>сти коллектива Школы;</w:t>
      </w:r>
    </w:p>
    <w:p w:rsidR="00F246B2" w:rsidRDefault="00F246B2" w:rsidP="00F246B2">
      <w:pPr>
        <w:pStyle w:val="af"/>
        <w:numPr>
          <w:ilvl w:val="0"/>
          <w:numId w:val="18"/>
        </w:numPr>
        <w:jc w:val="both"/>
        <w:rPr>
          <w:sz w:val="28"/>
          <w:szCs w:val="28"/>
        </w:rPr>
      </w:pPr>
      <w:r w:rsidRPr="00446318">
        <w:rPr>
          <w:sz w:val="28"/>
          <w:szCs w:val="28"/>
        </w:rPr>
        <w:t xml:space="preserve">давать разъяснения и принимать меры по рассматриваемым </w:t>
      </w:r>
      <w:r>
        <w:rPr>
          <w:sz w:val="28"/>
          <w:szCs w:val="28"/>
        </w:rPr>
        <w:t>обращен</w:t>
      </w:r>
      <w:r>
        <w:rPr>
          <w:sz w:val="28"/>
          <w:szCs w:val="28"/>
        </w:rPr>
        <w:t>и</w:t>
      </w:r>
      <w:r w:rsidRPr="00446318">
        <w:rPr>
          <w:sz w:val="28"/>
          <w:szCs w:val="28"/>
        </w:rPr>
        <w:t>ям</w:t>
      </w:r>
      <w:r>
        <w:rPr>
          <w:sz w:val="28"/>
          <w:szCs w:val="28"/>
        </w:rPr>
        <w:t xml:space="preserve"> работников Школы</w:t>
      </w:r>
      <w:r w:rsidRPr="00446318">
        <w:rPr>
          <w:sz w:val="28"/>
          <w:szCs w:val="28"/>
        </w:rPr>
        <w:t>;</w:t>
      </w:r>
    </w:p>
    <w:p w:rsidR="00F246B2" w:rsidRPr="006D1985" w:rsidRDefault="00F246B2" w:rsidP="009D0637">
      <w:pPr>
        <w:pStyle w:val="af"/>
        <w:numPr>
          <w:ilvl w:val="0"/>
          <w:numId w:val="18"/>
        </w:numPr>
        <w:jc w:val="both"/>
        <w:rPr>
          <w:sz w:val="28"/>
          <w:szCs w:val="28"/>
        </w:rPr>
      </w:pPr>
      <w:r w:rsidRPr="008C5F28">
        <w:rPr>
          <w:sz w:val="28"/>
          <w:szCs w:val="28"/>
        </w:rPr>
        <w:t>создавать временные или постоянные комиссии, решающие конфликтные вопросы о труде и тр</w:t>
      </w:r>
      <w:r w:rsidRPr="008C5F28">
        <w:rPr>
          <w:sz w:val="28"/>
          <w:szCs w:val="28"/>
        </w:rPr>
        <w:t>у</w:t>
      </w:r>
      <w:r w:rsidRPr="008C5F28">
        <w:rPr>
          <w:sz w:val="28"/>
          <w:szCs w:val="28"/>
        </w:rPr>
        <w:t>довы</w:t>
      </w:r>
      <w:r w:rsidR="009D0637">
        <w:rPr>
          <w:sz w:val="28"/>
          <w:szCs w:val="28"/>
        </w:rPr>
        <w:t>х взаимоотношениях в коллективе.</w:t>
      </w:r>
    </w:p>
    <w:p w:rsidR="00F246B2" w:rsidRPr="00AF472E" w:rsidRDefault="00577D73" w:rsidP="00F246B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7.25</w:t>
      </w:r>
      <w:r w:rsidR="00F246B2">
        <w:rPr>
          <w:sz w:val="28"/>
          <w:szCs w:val="28"/>
        </w:rPr>
        <w:t>.2. </w:t>
      </w:r>
      <w:r w:rsidR="00F246B2" w:rsidRPr="00AF472E">
        <w:rPr>
          <w:sz w:val="28"/>
          <w:szCs w:val="28"/>
        </w:rPr>
        <w:t>Общее собрание несет ответственность:</w:t>
      </w:r>
    </w:p>
    <w:p w:rsidR="00F246B2" w:rsidRDefault="00F246B2" w:rsidP="00F246B2">
      <w:pPr>
        <w:pStyle w:val="af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CC5136">
        <w:rPr>
          <w:sz w:val="28"/>
          <w:szCs w:val="28"/>
        </w:rPr>
        <w:t>за соответствие принимаемых решений законодательству Российской</w:t>
      </w:r>
      <w:r>
        <w:rPr>
          <w:sz w:val="28"/>
          <w:szCs w:val="28"/>
        </w:rPr>
        <w:t xml:space="preserve"> </w:t>
      </w:r>
      <w:r w:rsidRPr="00CC5136">
        <w:rPr>
          <w:sz w:val="28"/>
          <w:szCs w:val="28"/>
        </w:rPr>
        <w:t>Ф</w:t>
      </w:r>
      <w:r w:rsidRPr="00CC5136">
        <w:rPr>
          <w:sz w:val="28"/>
          <w:szCs w:val="28"/>
        </w:rPr>
        <w:t>е</w:t>
      </w:r>
      <w:r w:rsidRPr="00CC5136">
        <w:rPr>
          <w:sz w:val="28"/>
          <w:szCs w:val="28"/>
        </w:rPr>
        <w:t>дерации;</w:t>
      </w:r>
    </w:p>
    <w:p w:rsidR="00F246B2" w:rsidRPr="00E14C73" w:rsidRDefault="00F246B2" w:rsidP="00F246B2">
      <w:pPr>
        <w:pStyle w:val="af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14C73">
        <w:rPr>
          <w:sz w:val="28"/>
          <w:szCs w:val="28"/>
        </w:rPr>
        <w:t xml:space="preserve">за </w:t>
      </w:r>
      <w:r w:rsidRPr="00E14C73">
        <w:rPr>
          <w:rFonts w:eastAsia="Constantia"/>
          <w:sz w:val="28"/>
          <w:szCs w:val="28"/>
        </w:rPr>
        <w:t>компетентность принимаемых решений;</w:t>
      </w:r>
    </w:p>
    <w:p w:rsidR="00F246B2" w:rsidRPr="00F223B8" w:rsidRDefault="00F246B2" w:rsidP="00F246B2">
      <w:pPr>
        <w:pStyle w:val="af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4D31B6">
        <w:rPr>
          <w:sz w:val="28"/>
          <w:szCs w:val="28"/>
        </w:rPr>
        <w:t>за организацию выполнения принятых решений</w:t>
      </w:r>
      <w:r>
        <w:rPr>
          <w:sz w:val="28"/>
          <w:szCs w:val="28"/>
        </w:rPr>
        <w:t xml:space="preserve">, </w:t>
      </w:r>
      <w:r w:rsidRPr="00446318">
        <w:rPr>
          <w:sz w:val="28"/>
          <w:szCs w:val="28"/>
        </w:rPr>
        <w:t>утвержденных приказом директора Школы</w:t>
      </w:r>
      <w:r w:rsidRPr="00986963">
        <w:rPr>
          <w:sz w:val="28"/>
          <w:szCs w:val="28"/>
        </w:rPr>
        <w:t xml:space="preserve"> </w:t>
      </w:r>
      <w:r w:rsidRPr="00E952BF">
        <w:rPr>
          <w:sz w:val="28"/>
          <w:szCs w:val="28"/>
        </w:rPr>
        <w:t>или уполномоченного им должностного лица</w:t>
      </w:r>
      <w:r>
        <w:rPr>
          <w:sz w:val="28"/>
          <w:szCs w:val="28"/>
        </w:rPr>
        <w:t>.</w:t>
      </w:r>
    </w:p>
    <w:p w:rsidR="00F246B2" w:rsidRPr="006D1985" w:rsidRDefault="00577D73" w:rsidP="00F246B2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7.25</w:t>
      </w:r>
      <w:r w:rsidR="00F246B2">
        <w:rPr>
          <w:sz w:val="28"/>
          <w:szCs w:val="28"/>
        </w:rPr>
        <w:t>.</w:t>
      </w:r>
      <w:r w:rsidR="00F246B2" w:rsidRPr="006D1985">
        <w:rPr>
          <w:sz w:val="28"/>
          <w:szCs w:val="28"/>
        </w:rPr>
        <w:t>3</w:t>
      </w:r>
      <w:r w:rsidR="00F246B2">
        <w:rPr>
          <w:sz w:val="28"/>
          <w:szCs w:val="28"/>
        </w:rPr>
        <w:t>.</w:t>
      </w:r>
      <w:r w:rsidR="00F246B2">
        <w:rPr>
          <w:b/>
          <w:sz w:val="28"/>
          <w:szCs w:val="28"/>
        </w:rPr>
        <w:t> </w:t>
      </w:r>
      <w:r w:rsidR="00F246B2" w:rsidRPr="000B08FC">
        <w:rPr>
          <w:sz w:val="28"/>
          <w:szCs w:val="28"/>
        </w:rPr>
        <w:t>Члены Общего собрания обязаны:</w:t>
      </w:r>
    </w:p>
    <w:p w:rsidR="00F246B2" w:rsidRPr="00543B62" w:rsidRDefault="00F246B2" w:rsidP="00F246B2">
      <w:pPr>
        <w:pStyle w:val="af"/>
        <w:numPr>
          <w:ilvl w:val="0"/>
          <w:numId w:val="19"/>
        </w:numPr>
        <w:jc w:val="both"/>
        <w:rPr>
          <w:sz w:val="28"/>
          <w:szCs w:val="28"/>
        </w:rPr>
      </w:pPr>
      <w:r w:rsidRPr="00543B62">
        <w:rPr>
          <w:sz w:val="28"/>
          <w:szCs w:val="28"/>
        </w:rPr>
        <w:t>присутствовать на всех заседаниях Общего с</w:t>
      </w:r>
      <w:r w:rsidRPr="00543B62">
        <w:rPr>
          <w:sz w:val="28"/>
          <w:szCs w:val="28"/>
        </w:rPr>
        <w:t>о</w:t>
      </w:r>
      <w:r w:rsidRPr="00543B62">
        <w:rPr>
          <w:sz w:val="28"/>
          <w:szCs w:val="28"/>
        </w:rPr>
        <w:t>брания;</w:t>
      </w:r>
    </w:p>
    <w:p w:rsidR="00F246B2" w:rsidRPr="00543B62" w:rsidRDefault="00F246B2" w:rsidP="00F246B2">
      <w:pPr>
        <w:pStyle w:val="af"/>
        <w:numPr>
          <w:ilvl w:val="0"/>
          <w:numId w:val="19"/>
        </w:numPr>
        <w:jc w:val="both"/>
        <w:rPr>
          <w:sz w:val="28"/>
          <w:szCs w:val="28"/>
        </w:rPr>
      </w:pPr>
      <w:r w:rsidRPr="00543B62">
        <w:rPr>
          <w:sz w:val="28"/>
          <w:szCs w:val="28"/>
        </w:rPr>
        <w:t>принимать активное участие в работе Общего с</w:t>
      </w:r>
      <w:r w:rsidRPr="00543B62">
        <w:rPr>
          <w:sz w:val="28"/>
          <w:szCs w:val="28"/>
        </w:rPr>
        <w:t>о</w:t>
      </w:r>
      <w:r w:rsidRPr="00543B62">
        <w:rPr>
          <w:sz w:val="28"/>
          <w:szCs w:val="28"/>
        </w:rPr>
        <w:t>брания;</w:t>
      </w:r>
    </w:p>
    <w:p w:rsidR="00F246B2" w:rsidRPr="00543B62" w:rsidRDefault="00F246B2" w:rsidP="00F246B2">
      <w:pPr>
        <w:pStyle w:val="af"/>
        <w:numPr>
          <w:ilvl w:val="0"/>
          <w:numId w:val="19"/>
        </w:numPr>
        <w:jc w:val="both"/>
        <w:rPr>
          <w:sz w:val="28"/>
          <w:szCs w:val="28"/>
        </w:rPr>
      </w:pPr>
      <w:r w:rsidRPr="00543B62">
        <w:rPr>
          <w:sz w:val="28"/>
          <w:szCs w:val="28"/>
        </w:rPr>
        <w:t>принимать решения по заявленным вопросам</w:t>
      </w:r>
      <w:r>
        <w:rPr>
          <w:sz w:val="28"/>
          <w:szCs w:val="28"/>
        </w:rPr>
        <w:t xml:space="preserve">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лосованием</w:t>
      </w:r>
      <w:r w:rsidRPr="00543B62">
        <w:rPr>
          <w:sz w:val="28"/>
          <w:szCs w:val="28"/>
        </w:rPr>
        <w:t>;</w:t>
      </w:r>
    </w:p>
    <w:p w:rsidR="007837F4" w:rsidRDefault="00F246B2" w:rsidP="00F246B2">
      <w:pPr>
        <w:pStyle w:val="af"/>
        <w:numPr>
          <w:ilvl w:val="0"/>
          <w:numId w:val="19"/>
        </w:numPr>
        <w:jc w:val="both"/>
        <w:rPr>
          <w:sz w:val="28"/>
          <w:szCs w:val="28"/>
        </w:rPr>
      </w:pPr>
      <w:r w:rsidRPr="00E14C73">
        <w:rPr>
          <w:sz w:val="28"/>
          <w:szCs w:val="28"/>
        </w:rPr>
        <w:lastRenderedPageBreak/>
        <w:t xml:space="preserve">претворять в жизнь решения Общего собрания, утвержденные приказом </w:t>
      </w:r>
    </w:p>
    <w:p w:rsidR="00F246B2" w:rsidRPr="00E14C73" w:rsidRDefault="00F246B2" w:rsidP="007837F4">
      <w:pPr>
        <w:pStyle w:val="af"/>
        <w:jc w:val="both"/>
        <w:rPr>
          <w:sz w:val="28"/>
          <w:szCs w:val="28"/>
        </w:rPr>
      </w:pPr>
      <w:r w:rsidRPr="00E14C73">
        <w:rPr>
          <w:sz w:val="28"/>
          <w:szCs w:val="28"/>
        </w:rPr>
        <w:t>директора Школы или уполномоченного им должностного лица;</w:t>
      </w:r>
    </w:p>
    <w:p w:rsidR="00F246B2" w:rsidRDefault="00F246B2" w:rsidP="00F246B2">
      <w:pPr>
        <w:pStyle w:val="af"/>
        <w:numPr>
          <w:ilvl w:val="0"/>
          <w:numId w:val="19"/>
        </w:numPr>
        <w:jc w:val="both"/>
        <w:rPr>
          <w:sz w:val="28"/>
          <w:szCs w:val="28"/>
        </w:rPr>
      </w:pPr>
      <w:r w:rsidRPr="00E14C73">
        <w:rPr>
          <w:sz w:val="28"/>
          <w:szCs w:val="28"/>
        </w:rPr>
        <w:t>отчитываться (при необходимости) о своей раб</w:t>
      </w:r>
      <w:r w:rsidRPr="00E14C73">
        <w:rPr>
          <w:sz w:val="28"/>
          <w:szCs w:val="28"/>
        </w:rPr>
        <w:t>о</w:t>
      </w:r>
      <w:r w:rsidRPr="00E14C73">
        <w:rPr>
          <w:sz w:val="28"/>
          <w:szCs w:val="28"/>
        </w:rPr>
        <w:t>те;</w:t>
      </w:r>
    </w:p>
    <w:p w:rsidR="00F246B2" w:rsidRDefault="00F246B2" w:rsidP="00F246B2">
      <w:pPr>
        <w:pStyle w:val="af"/>
        <w:numPr>
          <w:ilvl w:val="0"/>
          <w:numId w:val="19"/>
        </w:numPr>
        <w:jc w:val="both"/>
        <w:rPr>
          <w:sz w:val="28"/>
          <w:szCs w:val="28"/>
        </w:rPr>
      </w:pPr>
      <w:r w:rsidRPr="00F246B2">
        <w:rPr>
          <w:sz w:val="28"/>
          <w:szCs w:val="28"/>
        </w:rPr>
        <w:t>соблюдать этику дел</w:t>
      </w:r>
      <w:r w:rsidRPr="00F246B2">
        <w:rPr>
          <w:sz w:val="28"/>
          <w:szCs w:val="28"/>
        </w:rPr>
        <w:t>о</w:t>
      </w:r>
      <w:r w:rsidRPr="00F246B2">
        <w:rPr>
          <w:sz w:val="28"/>
          <w:szCs w:val="28"/>
        </w:rPr>
        <w:t>вого общения.</w:t>
      </w:r>
    </w:p>
    <w:p w:rsidR="00F246B2" w:rsidRPr="00E6434A" w:rsidRDefault="00577D73" w:rsidP="00F246B2">
      <w:pPr>
        <w:pStyle w:val="af"/>
        <w:jc w:val="both"/>
        <w:rPr>
          <w:bCs/>
          <w:sz w:val="28"/>
          <w:szCs w:val="28"/>
        </w:rPr>
      </w:pPr>
      <w:r w:rsidRPr="00E6434A">
        <w:rPr>
          <w:sz w:val="28"/>
          <w:szCs w:val="28"/>
        </w:rPr>
        <w:t>7.26</w:t>
      </w:r>
      <w:r w:rsidR="00F246B2" w:rsidRPr="00E6434A">
        <w:rPr>
          <w:sz w:val="28"/>
          <w:szCs w:val="28"/>
        </w:rPr>
        <w:t>. </w:t>
      </w:r>
      <w:r w:rsidR="00F246B2" w:rsidRPr="00E6434A">
        <w:rPr>
          <w:bCs/>
          <w:sz w:val="28"/>
          <w:szCs w:val="28"/>
        </w:rPr>
        <w:t>Делопроизводство общего собрания</w:t>
      </w:r>
    </w:p>
    <w:p w:rsidR="00F246B2" w:rsidRPr="00AF472E" w:rsidRDefault="00577D73" w:rsidP="00F246B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7.26</w:t>
      </w:r>
      <w:r w:rsidR="00F246B2">
        <w:rPr>
          <w:sz w:val="28"/>
          <w:szCs w:val="28"/>
        </w:rPr>
        <w:t>.1.</w:t>
      </w:r>
      <w:r w:rsidR="00F246B2" w:rsidRPr="00F246B2">
        <w:rPr>
          <w:sz w:val="28"/>
          <w:szCs w:val="28"/>
        </w:rPr>
        <w:t xml:space="preserve"> </w:t>
      </w:r>
      <w:r w:rsidR="00F246B2">
        <w:rPr>
          <w:sz w:val="28"/>
          <w:szCs w:val="28"/>
        </w:rPr>
        <w:t xml:space="preserve">Заседания Общего собрания </w:t>
      </w:r>
      <w:r w:rsidR="00F246B2" w:rsidRPr="00AF472E">
        <w:rPr>
          <w:sz w:val="28"/>
          <w:szCs w:val="28"/>
        </w:rPr>
        <w:t>оформляются протоколом, который ведет его секретарь.</w:t>
      </w:r>
    </w:p>
    <w:p w:rsidR="00F246B2" w:rsidRPr="00AF472E" w:rsidRDefault="00577D73" w:rsidP="00F246B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7.26</w:t>
      </w:r>
      <w:r w:rsidR="00F246B2">
        <w:rPr>
          <w:sz w:val="28"/>
          <w:szCs w:val="28"/>
        </w:rPr>
        <w:t xml:space="preserve">.2. В протоколе Общего собрания </w:t>
      </w:r>
      <w:r w:rsidR="00F246B2" w:rsidRPr="00AF472E">
        <w:rPr>
          <w:sz w:val="28"/>
          <w:szCs w:val="28"/>
        </w:rPr>
        <w:t>фиксир</w:t>
      </w:r>
      <w:r w:rsidR="00F246B2" w:rsidRPr="00AF472E">
        <w:rPr>
          <w:sz w:val="28"/>
          <w:szCs w:val="28"/>
        </w:rPr>
        <w:t>у</w:t>
      </w:r>
      <w:r w:rsidR="00F246B2" w:rsidRPr="00AF472E">
        <w:rPr>
          <w:sz w:val="28"/>
          <w:szCs w:val="28"/>
        </w:rPr>
        <w:t>ются:</w:t>
      </w:r>
    </w:p>
    <w:p w:rsidR="00F246B2" w:rsidRPr="00FE5612" w:rsidRDefault="00F246B2" w:rsidP="00F246B2">
      <w:pPr>
        <w:pStyle w:val="af"/>
        <w:numPr>
          <w:ilvl w:val="0"/>
          <w:numId w:val="2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FE5612">
        <w:rPr>
          <w:sz w:val="28"/>
          <w:szCs w:val="28"/>
        </w:rPr>
        <w:t>дата проведения;</w:t>
      </w:r>
    </w:p>
    <w:p w:rsidR="00F246B2" w:rsidRPr="005660F2" w:rsidRDefault="00F246B2" w:rsidP="00F246B2">
      <w:pPr>
        <w:pStyle w:val="af"/>
        <w:numPr>
          <w:ilvl w:val="0"/>
          <w:numId w:val="2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FE5612">
        <w:rPr>
          <w:sz w:val="28"/>
          <w:szCs w:val="28"/>
        </w:rPr>
        <w:t>количественное присутствие (отсутствие) членов Общего собрания</w:t>
      </w:r>
      <w:r w:rsidRPr="005660F2">
        <w:rPr>
          <w:sz w:val="28"/>
          <w:szCs w:val="28"/>
        </w:rPr>
        <w:t>;</w:t>
      </w:r>
    </w:p>
    <w:p w:rsidR="00F246B2" w:rsidRPr="00FE5612" w:rsidRDefault="00F246B2" w:rsidP="00F246B2">
      <w:pPr>
        <w:pStyle w:val="af"/>
        <w:numPr>
          <w:ilvl w:val="0"/>
          <w:numId w:val="2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FE5612">
        <w:rPr>
          <w:sz w:val="28"/>
          <w:szCs w:val="28"/>
        </w:rPr>
        <w:t>повестка дня;</w:t>
      </w:r>
    </w:p>
    <w:p w:rsidR="00F246B2" w:rsidRPr="00FE5612" w:rsidRDefault="00F246B2" w:rsidP="00F246B2">
      <w:pPr>
        <w:pStyle w:val="af"/>
        <w:numPr>
          <w:ilvl w:val="0"/>
          <w:numId w:val="2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FE5612">
        <w:rPr>
          <w:sz w:val="28"/>
          <w:szCs w:val="28"/>
        </w:rPr>
        <w:t>ход обсуждения вопросов;</w:t>
      </w:r>
    </w:p>
    <w:p w:rsidR="00F246B2" w:rsidRPr="00454F0A" w:rsidRDefault="00F246B2" w:rsidP="00F246B2">
      <w:pPr>
        <w:pStyle w:val="af"/>
        <w:numPr>
          <w:ilvl w:val="0"/>
          <w:numId w:val="2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FE5612">
        <w:rPr>
          <w:sz w:val="28"/>
          <w:szCs w:val="28"/>
        </w:rPr>
        <w:t>предложения, рекомендации и замечания членов Общего собрания</w:t>
      </w:r>
      <w:r w:rsidRPr="00454F0A">
        <w:rPr>
          <w:sz w:val="28"/>
          <w:szCs w:val="28"/>
        </w:rPr>
        <w:t>;</w:t>
      </w:r>
    </w:p>
    <w:p w:rsidR="00F246B2" w:rsidRPr="00E14C73" w:rsidRDefault="00F246B2" w:rsidP="00F246B2">
      <w:pPr>
        <w:pStyle w:val="af"/>
        <w:numPr>
          <w:ilvl w:val="0"/>
          <w:numId w:val="2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14C73">
        <w:rPr>
          <w:sz w:val="28"/>
          <w:szCs w:val="28"/>
        </w:rPr>
        <w:t>решение.</w:t>
      </w:r>
    </w:p>
    <w:p w:rsidR="003B3D5B" w:rsidRPr="00E6434A" w:rsidRDefault="00577D73" w:rsidP="00111651">
      <w:pPr>
        <w:pStyle w:val="af"/>
        <w:ind w:left="0" w:firstLine="720"/>
        <w:jc w:val="both"/>
        <w:rPr>
          <w:sz w:val="28"/>
          <w:szCs w:val="28"/>
        </w:rPr>
      </w:pPr>
      <w:r w:rsidRPr="00E6434A">
        <w:rPr>
          <w:sz w:val="28"/>
          <w:szCs w:val="28"/>
        </w:rPr>
        <w:t>7.26</w:t>
      </w:r>
      <w:r w:rsidR="00F246B2" w:rsidRPr="00E6434A">
        <w:rPr>
          <w:sz w:val="28"/>
          <w:szCs w:val="28"/>
        </w:rPr>
        <w:t>.3. Протоколы Общего собрания подписываются его председателем и секретарем и хранятся в Школе 3 года.</w:t>
      </w:r>
      <w:bookmarkStart w:id="26" w:name="УПРАВЛЯЮЩИЙ_СОВЕТ"/>
      <w:bookmarkEnd w:id="26"/>
    </w:p>
    <w:p w:rsidR="000E170C" w:rsidRDefault="000E170C" w:rsidP="000E170C">
      <w:pPr>
        <w:jc w:val="both"/>
        <w:rPr>
          <w:sz w:val="28"/>
          <w:szCs w:val="28"/>
        </w:rPr>
      </w:pPr>
      <w:r w:rsidRPr="000E170C">
        <w:rPr>
          <w:sz w:val="28"/>
          <w:szCs w:val="28"/>
        </w:rPr>
        <w:tab/>
      </w:r>
      <w:bookmarkStart w:id="27" w:name="ПЕДАГОГИЧЕСКИЙ_СОВЕТ"/>
      <w:bookmarkEnd w:id="27"/>
      <w:r w:rsidR="00111651">
        <w:rPr>
          <w:bCs/>
          <w:sz w:val="28"/>
          <w:szCs w:val="28"/>
        </w:rPr>
        <w:t>7.27</w:t>
      </w:r>
      <w:r w:rsidR="0097763D" w:rsidRPr="005751B4">
        <w:rPr>
          <w:sz w:val="28"/>
          <w:szCs w:val="28"/>
        </w:rPr>
        <w:t>.</w:t>
      </w:r>
      <w:r w:rsidR="0097763D" w:rsidRPr="00050E32">
        <w:rPr>
          <w:color w:val="FF0000"/>
          <w:sz w:val="28"/>
          <w:szCs w:val="28"/>
        </w:rPr>
        <w:t> </w:t>
      </w:r>
      <w:r w:rsidRPr="000E170C">
        <w:rPr>
          <w:sz w:val="28"/>
          <w:szCs w:val="28"/>
        </w:rPr>
        <w:t xml:space="preserve">В целях развития и совершенствования </w:t>
      </w:r>
      <w:r w:rsidR="002F7B91">
        <w:rPr>
          <w:sz w:val="28"/>
          <w:szCs w:val="28"/>
        </w:rPr>
        <w:t>обр</w:t>
      </w:r>
      <w:r w:rsidR="002F7B91">
        <w:rPr>
          <w:sz w:val="28"/>
          <w:szCs w:val="28"/>
        </w:rPr>
        <w:t>а</w:t>
      </w:r>
      <w:r w:rsidR="002F7B91">
        <w:rPr>
          <w:sz w:val="28"/>
          <w:szCs w:val="28"/>
        </w:rPr>
        <w:t xml:space="preserve">зовательного </w:t>
      </w:r>
      <w:r w:rsidRPr="000E170C">
        <w:rPr>
          <w:sz w:val="28"/>
          <w:szCs w:val="28"/>
        </w:rPr>
        <w:t xml:space="preserve">процесса, повышения профессионального мастерства и творческого роста </w:t>
      </w:r>
      <w:r w:rsidR="00A10560">
        <w:rPr>
          <w:sz w:val="28"/>
          <w:szCs w:val="28"/>
        </w:rPr>
        <w:t>педагогических работников</w:t>
      </w:r>
      <w:r w:rsidRPr="000E170C">
        <w:rPr>
          <w:sz w:val="28"/>
          <w:szCs w:val="28"/>
        </w:rPr>
        <w:t xml:space="preserve"> в Школе дейс</w:t>
      </w:r>
      <w:r w:rsidRPr="000E170C">
        <w:rPr>
          <w:sz w:val="28"/>
          <w:szCs w:val="28"/>
        </w:rPr>
        <w:t>т</w:t>
      </w:r>
      <w:r w:rsidRPr="000E170C">
        <w:rPr>
          <w:sz w:val="28"/>
          <w:szCs w:val="28"/>
        </w:rPr>
        <w:t xml:space="preserve">вует </w:t>
      </w:r>
      <w:r w:rsidR="0097763D">
        <w:rPr>
          <w:bCs/>
          <w:sz w:val="28"/>
          <w:szCs w:val="28"/>
        </w:rPr>
        <w:t>п</w:t>
      </w:r>
      <w:r w:rsidRPr="000C0E43">
        <w:rPr>
          <w:bCs/>
          <w:sz w:val="28"/>
          <w:szCs w:val="28"/>
        </w:rPr>
        <w:t>едагогический совет</w:t>
      </w:r>
      <w:r w:rsidRPr="000C0E43">
        <w:rPr>
          <w:sz w:val="28"/>
          <w:szCs w:val="28"/>
        </w:rPr>
        <w:t>.</w:t>
      </w:r>
    </w:p>
    <w:p w:rsidR="003476DF" w:rsidRDefault="00111651" w:rsidP="00D14CC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7.28</w:t>
      </w:r>
      <w:r w:rsidR="00A10560">
        <w:rPr>
          <w:sz w:val="28"/>
          <w:szCs w:val="28"/>
        </w:rPr>
        <w:t>. </w:t>
      </w:r>
      <w:r w:rsidR="00A10560" w:rsidRPr="00BA7EED">
        <w:rPr>
          <w:sz w:val="28"/>
          <w:szCs w:val="28"/>
        </w:rPr>
        <w:t xml:space="preserve">Педагогический совет является </w:t>
      </w:r>
      <w:r w:rsidR="00A10560" w:rsidRPr="00887EEA">
        <w:rPr>
          <w:sz w:val="28"/>
          <w:szCs w:val="28"/>
        </w:rPr>
        <w:t>коллегиал</w:t>
      </w:r>
      <w:r w:rsidR="00A10560" w:rsidRPr="00887EEA">
        <w:rPr>
          <w:sz w:val="28"/>
          <w:szCs w:val="28"/>
        </w:rPr>
        <w:t>ь</w:t>
      </w:r>
      <w:r w:rsidR="00A10560">
        <w:rPr>
          <w:sz w:val="28"/>
          <w:szCs w:val="28"/>
        </w:rPr>
        <w:t>ным органом</w:t>
      </w:r>
      <w:r w:rsidR="00A10560" w:rsidRPr="00887EEA">
        <w:rPr>
          <w:sz w:val="28"/>
          <w:szCs w:val="28"/>
        </w:rPr>
        <w:t xml:space="preserve"> управления</w:t>
      </w:r>
      <w:r w:rsidR="00A10560">
        <w:rPr>
          <w:sz w:val="28"/>
          <w:szCs w:val="28"/>
        </w:rPr>
        <w:t xml:space="preserve">, предусмотренным уставом </w:t>
      </w:r>
      <w:r w:rsidR="00A10560" w:rsidRPr="000E170C">
        <w:rPr>
          <w:sz w:val="28"/>
          <w:szCs w:val="28"/>
        </w:rPr>
        <w:t>Школы</w:t>
      </w:r>
      <w:r w:rsidR="00A10560">
        <w:rPr>
          <w:sz w:val="28"/>
          <w:szCs w:val="28"/>
        </w:rPr>
        <w:t>,</w:t>
      </w:r>
      <w:r w:rsidR="00A10560" w:rsidRPr="000E170C">
        <w:rPr>
          <w:sz w:val="28"/>
          <w:szCs w:val="28"/>
        </w:rPr>
        <w:t xml:space="preserve"> для рассмотрения основных вопросов обр</w:t>
      </w:r>
      <w:r w:rsidR="00A10560" w:rsidRPr="000E170C">
        <w:rPr>
          <w:sz w:val="28"/>
          <w:szCs w:val="28"/>
        </w:rPr>
        <w:t>а</w:t>
      </w:r>
      <w:r w:rsidR="00A10560" w:rsidRPr="000E170C">
        <w:rPr>
          <w:sz w:val="28"/>
          <w:szCs w:val="28"/>
        </w:rPr>
        <w:t>зовательного процесса.</w:t>
      </w:r>
      <w:r w:rsidR="003476DF" w:rsidRPr="003476DF">
        <w:rPr>
          <w:sz w:val="28"/>
          <w:szCs w:val="28"/>
        </w:rPr>
        <w:t xml:space="preserve"> </w:t>
      </w:r>
    </w:p>
    <w:p w:rsidR="00F42A74" w:rsidRDefault="00111651" w:rsidP="003476D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7.29</w:t>
      </w:r>
      <w:r w:rsidR="00675717">
        <w:rPr>
          <w:sz w:val="28"/>
          <w:szCs w:val="28"/>
        </w:rPr>
        <w:t>. </w:t>
      </w:r>
      <w:r w:rsidR="003476DF">
        <w:rPr>
          <w:sz w:val="28"/>
          <w:szCs w:val="28"/>
        </w:rPr>
        <w:t>С</w:t>
      </w:r>
      <w:r w:rsidR="003476DF" w:rsidRPr="002064DF">
        <w:rPr>
          <w:sz w:val="28"/>
          <w:szCs w:val="28"/>
        </w:rPr>
        <w:t>труктура, порядок формирования, срок полномочий</w:t>
      </w:r>
      <w:r w:rsidR="003476DF" w:rsidRPr="00C2357B">
        <w:rPr>
          <w:sz w:val="28"/>
          <w:szCs w:val="28"/>
        </w:rPr>
        <w:t xml:space="preserve"> и компетенция</w:t>
      </w:r>
      <w:r w:rsidR="003476DF">
        <w:rPr>
          <w:sz w:val="28"/>
          <w:szCs w:val="28"/>
        </w:rPr>
        <w:t xml:space="preserve"> п</w:t>
      </w:r>
      <w:r w:rsidR="003476DF" w:rsidRPr="000E170C">
        <w:rPr>
          <w:sz w:val="28"/>
          <w:szCs w:val="28"/>
        </w:rPr>
        <w:t>едагогического совета</w:t>
      </w:r>
      <w:r w:rsidR="003476DF" w:rsidRPr="00C2357B">
        <w:rPr>
          <w:sz w:val="28"/>
          <w:szCs w:val="28"/>
        </w:rPr>
        <w:t xml:space="preserve">, </w:t>
      </w:r>
      <w:r w:rsidR="003476DF">
        <w:rPr>
          <w:sz w:val="28"/>
          <w:szCs w:val="28"/>
        </w:rPr>
        <w:t>п</w:t>
      </w:r>
      <w:r w:rsidR="003476DF">
        <w:rPr>
          <w:sz w:val="28"/>
          <w:szCs w:val="28"/>
        </w:rPr>
        <w:t>о</w:t>
      </w:r>
      <w:r w:rsidR="003476DF">
        <w:rPr>
          <w:sz w:val="28"/>
          <w:szCs w:val="28"/>
        </w:rPr>
        <w:t>рядок принятия им</w:t>
      </w:r>
      <w:r w:rsidR="003476DF" w:rsidRPr="00C2357B">
        <w:rPr>
          <w:sz w:val="28"/>
          <w:szCs w:val="28"/>
        </w:rPr>
        <w:t xml:space="preserve"> решений и выступления от имени </w:t>
      </w:r>
      <w:r w:rsidR="003476DF">
        <w:rPr>
          <w:sz w:val="28"/>
          <w:szCs w:val="28"/>
        </w:rPr>
        <w:t xml:space="preserve">Школы </w:t>
      </w:r>
      <w:r w:rsidR="003476DF" w:rsidRPr="00C2357B">
        <w:rPr>
          <w:sz w:val="28"/>
          <w:szCs w:val="28"/>
        </w:rPr>
        <w:t xml:space="preserve">устанавливаются </w:t>
      </w:r>
      <w:r w:rsidR="003476DF">
        <w:rPr>
          <w:sz w:val="28"/>
          <w:szCs w:val="28"/>
        </w:rPr>
        <w:t xml:space="preserve">настоящим </w:t>
      </w:r>
      <w:r w:rsidR="003476DF" w:rsidRPr="00C2357B">
        <w:rPr>
          <w:sz w:val="28"/>
          <w:szCs w:val="28"/>
        </w:rPr>
        <w:t xml:space="preserve">уставом </w:t>
      </w:r>
      <w:r w:rsidR="003476DF" w:rsidRPr="00B25670">
        <w:rPr>
          <w:sz w:val="28"/>
          <w:szCs w:val="28"/>
        </w:rPr>
        <w:t>в соответствии с законодательс</w:t>
      </w:r>
      <w:r w:rsidR="003476DF" w:rsidRPr="00B25670">
        <w:rPr>
          <w:sz w:val="28"/>
          <w:szCs w:val="28"/>
        </w:rPr>
        <w:t>т</w:t>
      </w:r>
      <w:r w:rsidR="003476DF" w:rsidRPr="00B25670">
        <w:rPr>
          <w:sz w:val="28"/>
          <w:szCs w:val="28"/>
        </w:rPr>
        <w:t>вом Российской Фед</w:t>
      </w:r>
      <w:r w:rsidR="003476DF" w:rsidRPr="00B25670">
        <w:rPr>
          <w:sz w:val="28"/>
          <w:szCs w:val="28"/>
        </w:rPr>
        <w:t>е</w:t>
      </w:r>
      <w:r w:rsidR="003476DF" w:rsidRPr="00B25670">
        <w:rPr>
          <w:sz w:val="28"/>
          <w:szCs w:val="28"/>
        </w:rPr>
        <w:t>рации</w:t>
      </w:r>
      <w:r w:rsidR="003476DF">
        <w:rPr>
          <w:sz w:val="28"/>
          <w:szCs w:val="28"/>
        </w:rPr>
        <w:t>.</w:t>
      </w:r>
    </w:p>
    <w:p w:rsidR="00F42A74" w:rsidRPr="003476DF" w:rsidRDefault="00F42A74" w:rsidP="00F42A74">
      <w:pPr>
        <w:ind w:firstLine="709"/>
        <w:jc w:val="both"/>
        <w:rPr>
          <w:sz w:val="28"/>
          <w:szCs w:val="28"/>
        </w:rPr>
      </w:pPr>
      <w:r w:rsidRPr="003476DF">
        <w:rPr>
          <w:sz w:val="28"/>
          <w:szCs w:val="28"/>
        </w:rPr>
        <w:t>Деятельность педагогического совета регламентируется Положением о педагогическом</w:t>
      </w:r>
      <w:r w:rsidRPr="003476DF">
        <w:rPr>
          <w:bCs/>
          <w:sz w:val="28"/>
          <w:szCs w:val="28"/>
        </w:rPr>
        <w:t xml:space="preserve"> совете</w:t>
      </w:r>
      <w:r w:rsidR="00EF6CDF" w:rsidRPr="003476DF">
        <w:rPr>
          <w:bCs/>
          <w:sz w:val="28"/>
          <w:szCs w:val="28"/>
        </w:rPr>
        <w:t xml:space="preserve"> Школы</w:t>
      </w:r>
      <w:r w:rsidRPr="003476DF">
        <w:rPr>
          <w:sz w:val="28"/>
          <w:szCs w:val="28"/>
        </w:rPr>
        <w:t xml:space="preserve">, принятым решением </w:t>
      </w:r>
      <w:r w:rsidR="00675717" w:rsidRPr="003476DF">
        <w:rPr>
          <w:sz w:val="28"/>
          <w:szCs w:val="28"/>
        </w:rPr>
        <w:t xml:space="preserve">педагогического совета </w:t>
      </w:r>
      <w:r w:rsidRPr="003476DF">
        <w:rPr>
          <w:sz w:val="28"/>
          <w:szCs w:val="28"/>
        </w:rPr>
        <w:t>и утвержденным приказом директора Школы или уполномоченного им должн</w:t>
      </w:r>
      <w:r w:rsidRPr="003476DF">
        <w:rPr>
          <w:sz w:val="28"/>
          <w:szCs w:val="28"/>
        </w:rPr>
        <w:t>о</w:t>
      </w:r>
      <w:r w:rsidRPr="003476DF">
        <w:rPr>
          <w:sz w:val="28"/>
          <w:szCs w:val="28"/>
        </w:rPr>
        <w:t>стного лица.</w:t>
      </w:r>
    </w:p>
    <w:p w:rsidR="00A10560" w:rsidRDefault="00A10560" w:rsidP="00A105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 Решения п</w:t>
      </w:r>
      <w:r w:rsidRPr="000E170C">
        <w:rPr>
          <w:sz w:val="28"/>
          <w:szCs w:val="28"/>
        </w:rPr>
        <w:t xml:space="preserve">едагогического совета являются рекомендательными для </w:t>
      </w:r>
      <w:r>
        <w:rPr>
          <w:sz w:val="28"/>
          <w:szCs w:val="28"/>
        </w:rPr>
        <w:t>Школы. Решения п</w:t>
      </w:r>
      <w:r w:rsidRPr="000E170C">
        <w:rPr>
          <w:sz w:val="28"/>
          <w:szCs w:val="28"/>
        </w:rPr>
        <w:t>едагогического совета, утверждённые приказом директора Школы</w:t>
      </w:r>
      <w:r w:rsidRPr="00EB2231">
        <w:rPr>
          <w:sz w:val="28"/>
          <w:szCs w:val="28"/>
        </w:rPr>
        <w:t xml:space="preserve"> </w:t>
      </w:r>
      <w:r w:rsidRPr="00EA0F96">
        <w:rPr>
          <w:sz w:val="28"/>
          <w:szCs w:val="28"/>
        </w:rPr>
        <w:t>или уполномоченного им должностного лица</w:t>
      </w:r>
      <w:r w:rsidRPr="000E170C">
        <w:rPr>
          <w:sz w:val="28"/>
          <w:szCs w:val="28"/>
        </w:rPr>
        <w:t>, являются обязател</w:t>
      </w:r>
      <w:r w:rsidRPr="000E170C">
        <w:rPr>
          <w:sz w:val="28"/>
          <w:szCs w:val="28"/>
        </w:rPr>
        <w:t>ь</w:t>
      </w:r>
      <w:r w:rsidRPr="000E170C">
        <w:rPr>
          <w:sz w:val="28"/>
          <w:szCs w:val="28"/>
        </w:rPr>
        <w:t>ными для исполнения.</w:t>
      </w:r>
    </w:p>
    <w:p w:rsidR="00A10560" w:rsidRPr="00E6434A" w:rsidRDefault="00111651" w:rsidP="00A10560">
      <w:pPr>
        <w:ind w:firstLine="709"/>
        <w:jc w:val="both"/>
        <w:rPr>
          <w:bCs/>
          <w:sz w:val="28"/>
          <w:szCs w:val="28"/>
        </w:rPr>
      </w:pPr>
      <w:r w:rsidRPr="00E6434A">
        <w:rPr>
          <w:sz w:val="28"/>
          <w:szCs w:val="28"/>
        </w:rPr>
        <w:t>7.30</w:t>
      </w:r>
      <w:r w:rsidR="00A10560" w:rsidRPr="00E6434A">
        <w:rPr>
          <w:sz w:val="28"/>
          <w:szCs w:val="28"/>
        </w:rPr>
        <w:t>. </w:t>
      </w:r>
      <w:r w:rsidR="00A10560" w:rsidRPr="00E6434A">
        <w:rPr>
          <w:bCs/>
          <w:sz w:val="28"/>
          <w:szCs w:val="28"/>
        </w:rPr>
        <w:t>Задачи и содержание работы педагогич</w:t>
      </w:r>
      <w:r w:rsidR="00A10560" w:rsidRPr="00E6434A">
        <w:rPr>
          <w:bCs/>
          <w:sz w:val="28"/>
          <w:szCs w:val="28"/>
        </w:rPr>
        <w:t>е</w:t>
      </w:r>
      <w:r w:rsidR="00A10560" w:rsidRPr="00E6434A">
        <w:rPr>
          <w:bCs/>
          <w:sz w:val="28"/>
          <w:szCs w:val="28"/>
        </w:rPr>
        <w:t>ского совета</w:t>
      </w:r>
    </w:p>
    <w:p w:rsidR="00A10560" w:rsidRPr="000C0E43" w:rsidRDefault="00111651" w:rsidP="00A10560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7.30</w:t>
      </w:r>
      <w:r w:rsidR="00A10560">
        <w:rPr>
          <w:bCs/>
          <w:sz w:val="28"/>
          <w:szCs w:val="28"/>
        </w:rPr>
        <w:t>.1. Основными задачами п</w:t>
      </w:r>
      <w:r w:rsidR="00A10560" w:rsidRPr="000C0E43">
        <w:rPr>
          <w:bCs/>
          <w:sz w:val="28"/>
          <w:szCs w:val="28"/>
        </w:rPr>
        <w:t>едагогического с</w:t>
      </w:r>
      <w:r w:rsidR="00A10560" w:rsidRPr="000C0E43">
        <w:rPr>
          <w:bCs/>
          <w:sz w:val="28"/>
          <w:szCs w:val="28"/>
        </w:rPr>
        <w:t>о</w:t>
      </w:r>
      <w:r w:rsidR="00A10560" w:rsidRPr="000C0E43">
        <w:rPr>
          <w:bCs/>
          <w:sz w:val="28"/>
          <w:szCs w:val="28"/>
        </w:rPr>
        <w:t>вета</w:t>
      </w:r>
      <w:r w:rsidR="00A10560" w:rsidRPr="000C0E43">
        <w:rPr>
          <w:sz w:val="28"/>
          <w:szCs w:val="28"/>
        </w:rPr>
        <w:t xml:space="preserve"> </w:t>
      </w:r>
      <w:r w:rsidR="00A10560" w:rsidRPr="000C0E43">
        <w:rPr>
          <w:bCs/>
          <w:sz w:val="28"/>
          <w:szCs w:val="28"/>
        </w:rPr>
        <w:t>являются:</w:t>
      </w:r>
    </w:p>
    <w:p w:rsidR="00A10560" w:rsidRPr="000E170C" w:rsidRDefault="00A10560" w:rsidP="00A10560">
      <w:pPr>
        <w:widowControl w:val="0"/>
        <w:overflowPunct/>
        <w:ind w:left="-24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1) </w:t>
      </w:r>
      <w:r w:rsidRPr="000E170C">
        <w:rPr>
          <w:sz w:val="28"/>
          <w:szCs w:val="28"/>
        </w:rPr>
        <w:t xml:space="preserve">реализация </w:t>
      </w:r>
      <w:r w:rsidRPr="0044229F">
        <w:rPr>
          <w:sz w:val="28"/>
          <w:szCs w:val="28"/>
        </w:rPr>
        <w:t>государственной п</w:t>
      </w:r>
      <w:r w:rsidRPr="000E170C">
        <w:rPr>
          <w:sz w:val="28"/>
          <w:szCs w:val="28"/>
        </w:rPr>
        <w:t>олитики по в</w:t>
      </w:r>
      <w:r w:rsidRPr="000E170C">
        <w:rPr>
          <w:sz w:val="28"/>
          <w:szCs w:val="28"/>
        </w:rPr>
        <w:t>о</w:t>
      </w:r>
      <w:r w:rsidRPr="000E170C">
        <w:rPr>
          <w:sz w:val="28"/>
          <w:szCs w:val="28"/>
        </w:rPr>
        <w:t>просам образования;</w:t>
      </w:r>
    </w:p>
    <w:p w:rsidR="00A10560" w:rsidRPr="000E170C" w:rsidRDefault="00A10560" w:rsidP="00A10560">
      <w:pPr>
        <w:widowControl w:val="0"/>
        <w:overflowPunct/>
        <w:ind w:left="-24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2) </w:t>
      </w:r>
      <w:r w:rsidRPr="000E170C">
        <w:rPr>
          <w:sz w:val="28"/>
          <w:szCs w:val="28"/>
        </w:rPr>
        <w:t>ориентация деятельности педагогического коллектива Школы на с</w:t>
      </w:r>
      <w:r w:rsidRPr="000E170C">
        <w:rPr>
          <w:sz w:val="28"/>
          <w:szCs w:val="28"/>
        </w:rPr>
        <w:t>о</w:t>
      </w:r>
      <w:r w:rsidRPr="000E170C">
        <w:rPr>
          <w:sz w:val="28"/>
          <w:szCs w:val="28"/>
        </w:rPr>
        <w:t>вершенствование образовательн</w:t>
      </w:r>
      <w:r w:rsidRPr="000E170C">
        <w:rPr>
          <w:sz w:val="28"/>
          <w:szCs w:val="28"/>
        </w:rPr>
        <w:t>о</w:t>
      </w:r>
      <w:r w:rsidRPr="000E170C">
        <w:rPr>
          <w:sz w:val="28"/>
          <w:szCs w:val="28"/>
        </w:rPr>
        <w:t>го процесса;</w:t>
      </w:r>
    </w:p>
    <w:p w:rsidR="00A10560" w:rsidRPr="000E170C" w:rsidRDefault="00A10560" w:rsidP="00A10560">
      <w:pPr>
        <w:widowControl w:val="0"/>
        <w:tabs>
          <w:tab w:val="left" w:pos="720"/>
        </w:tabs>
        <w:overflowPunct/>
        <w:ind w:left="-24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3) </w:t>
      </w:r>
      <w:r w:rsidRPr="000E170C">
        <w:rPr>
          <w:sz w:val="28"/>
          <w:szCs w:val="28"/>
        </w:rPr>
        <w:t>разра</w:t>
      </w:r>
      <w:r>
        <w:rPr>
          <w:sz w:val="28"/>
          <w:szCs w:val="28"/>
        </w:rPr>
        <w:t>ботка содержания работы по общим методическим темам</w:t>
      </w:r>
      <w:r w:rsidRPr="000E170C">
        <w:rPr>
          <w:sz w:val="28"/>
          <w:szCs w:val="28"/>
        </w:rPr>
        <w:t xml:space="preserve"> Шк</w:t>
      </w:r>
      <w:r w:rsidRPr="000E170C">
        <w:rPr>
          <w:sz w:val="28"/>
          <w:szCs w:val="28"/>
        </w:rPr>
        <w:t>о</w:t>
      </w:r>
      <w:r w:rsidRPr="000E170C">
        <w:rPr>
          <w:sz w:val="28"/>
          <w:szCs w:val="28"/>
        </w:rPr>
        <w:t>лы;</w:t>
      </w:r>
    </w:p>
    <w:p w:rsidR="00A10560" w:rsidRPr="000E170C" w:rsidRDefault="00A10560" w:rsidP="00A10560">
      <w:pPr>
        <w:widowControl w:val="0"/>
        <w:tabs>
          <w:tab w:val="left" w:pos="720"/>
        </w:tabs>
        <w:overflowPunct/>
        <w:ind w:left="-24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4) </w:t>
      </w:r>
      <w:r w:rsidRPr="000E170C">
        <w:rPr>
          <w:sz w:val="28"/>
          <w:szCs w:val="28"/>
        </w:rPr>
        <w:t>внедрение в практическую деятельность педагогических работников достижений педагогической науки и передового педагогического опыта;</w:t>
      </w:r>
    </w:p>
    <w:p w:rsidR="00A10560" w:rsidRPr="000E170C" w:rsidRDefault="00A10560" w:rsidP="00A10560">
      <w:pPr>
        <w:widowControl w:val="0"/>
        <w:overflowPunct/>
        <w:ind w:left="-24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5) </w:t>
      </w:r>
      <w:r w:rsidRPr="000E170C">
        <w:rPr>
          <w:sz w:val="28"/>
          <w:szCs w:val="28"/>
        </w:rPr>
        <w:t>решение вопросов о приёме, переводе и выпуске обучающихся, осв</w:t>
      </w:r>
      <w:r w:rsidRPr="000E170C">
        <w:rPr>
          <w:sz w:val="28"/>
          <w:szCs w:val="28"/>
        </w:rPr>
        <w:t>о</w:t>
      </w:r>
      <w:r w:rsidRPr="000E170C">
        <w:rPr>
          <w:sz w:val="28"/>
          <w:szCs w:val="28"/>
        </w:rPr>
        <w:t>ивших образовательные пр</w:t>
      </w:r>
      <w:r w:rsidRPr="000E170C">
        <w:rPr>
          <w:sz w:val="28"/>
          <w:szCs w:val="28"/>
        </w:rPr>
        <w:t>о</w:t>
      </w:r>
      <w:r w:rsidRPr="000E170C">
        <w:rPr>
          <w:sz w:val="28"/>
          <w:szCs w:val="28"/>
        </w:rPr>
        <w:t>граммы, соответствующие лицензии Школы.</w:t>
      </w:r>
    </w:p>
    <w:p w:rsidR="00A10560" w:rsidRPr="000C0E43" w:rsidRDefault="00111651" w:rsidP="00A10560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7.30</w:t>
      </w:r>
      <w:r w:rsidR="0061125F">
        <w:rPr>
          <w:bCs/>
          <w:sz w:val="28"/>
          <w:szCs w:val="28"/>
        </w:rPr>
        <w:t>.</w:t>
      </w:r>
      <w:r w:rsidR="00A10560">
        <w:rPr>
          <w:bCs/>
          <w:sz w:val="28"/>
          <w:szCs w:val="28"/>
        </w:rPr>
        <w:t>2</w:t>
      </w:r>
      <w:r w:rsidR="0061125F">
        <w:rPr>
          <w:bCs/>
          <w:sz w:val="28"/>
          <w:szCs w:val="28"/>
        </w:rPr>
        <w:t>.</w:t>
      </w:r>
      <w:r w:rsidR="00A10560">
        <w:rPr>
          <w:bCs/>
          <w:sz w:val="28"/>
          <w:szCs w:val="28"/>
        </w:rPr>
        <w:t> </w:t>
      </w:r>
      <w:r w:rsidR="00A10560" w:rsidRPr="000C0E43">
        <w:rPr>
          <w:bCs/>
          <w:sz w:val="28"/>
          <w:szCs w:val="28"/>
        </w:rPr>
        <w:t>Педагогический совет осуществляет сл</w:t>
      </w:r>
      <w:r w:rsidR="00A10560" w:rsidRPr="000C0E43">
        <w:rPr>
          <w:bCs/>
          <w:sz w:val="28"/>
          <w:szCs w:val="28"/>
        </w:rPr>
        <w:t>е</w:t>
      </w:r>
      <w:r w:rsidR="00A10560" w:rsidRPr="000C0E43">
        <w:rPr>
          <w:bCs/>
          <w:sz w:val="28"/>
          <w:szCs w:val="28"/>
        </w:rPr>
        <w:t>дующие функции:</w:t>
      </w:r>
    </w:p>
    <w:p w:rsidR="00A10560" w:rsidRDefault="00A10560" w:rsidP="00A10560">
      <w:pPr>
        <w:widowControl w:val="0"/>
        <w:overflowPunct/>
        <w:ind w:firstLine="696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1) </w:t>
      </w:r>
      <w:r w:rsidRPr="000E170C">
        <w:rPr>
          <w:sz w:val="28"/>
          <w:szCs w:val="28"/>
        </w:rPr>
        <w:t>обсуждает и принимает решения по любым вопросам, касающимся с</w:t>
      </w:r>
      <w:r w:rsidRPr="000E170C">
        <w:rPr>
          <w:sz w:val="28"/>
          <w:szCs w:val="28"/>
        </w:rPr>
        <w:t>о</w:t>
      </w:r>
      <w:r w:rsidRPr="000E170C">
        <w:rPr>
          <w:sz w:val="28"/>
          <w:szCs w:val="28"/>
        </w:rPr>
        <w:t>держания образования;</w:t>
      </w:r>
    </w:p>
    <w:p w:rsidR="00106C04" w:rsidRPr="000E170C" w:rsidRDefault="00106C04" w:rsidP="00A10560">
      <w:pPr>
        <w:widowControl w:val="0"/>
        <w:overflowPunct/>
        <w:ind w:firstLine="696"/>
        <w:jc w:val="both"/>
        <w:textAlignment w:val="auto"/>
        <w:rPr>
          <w:sz w:val="28"/>
          <w:szCs w:val="28"/>
        </w:rPr>
      </w:pPr>
      <w:r>
        <w:rPr>
          <w:color w:val="000000"/>
          <w:sz w:val="28"/>
          <w:szCs w:val="28"/>
        </w:rPr>
        <w:t>2) </w:t>
      </w:r>
      <w:r w:rsidR="00B94695">
        <w:rPr>
          <w:color w:val="000000"/>
          <w:sz w:val="28"/>
          <w:szCs w:val="28"/>
        </w:rPr>
        <w:t>разрабатывает</w:t>
      </w:r>
      <w:r w:rsidR="00B94695">
        <w:rPr>
          <w:sz w:val="28"/>
          <w:szCs w:val="28"/>
        </w:rPr>
        <w:t xml:space="preserve"> </w:t>
      </w:r>
      <w:r w:rsidRPr="00A035E8">
        <w:rPr>
          <w:sz w:val="28"/>
          <w:szCs w:val="28"/>
        </w:rPr>
        <w:t>и</w:t>
      </w:r>
      <w:r w:rsidRPr="009B1317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принимает</w:t>
      </w:r>
      <w:r w:rsidRPr="004B43E9">
        <w:rPr>
          <w:sz w:val="28"/>
          <w:szCs w:val="28"/>
        </w:rPr>
        <w:t xml:space="preserve"> </w:t>
      </w:r>
      <w:r w:rsidRPr="008D1CF6">
        <w:rPr>
          <w:sz w:val="28"/>
          <w:szCs w:val="28"/>
        </w:rPr>
        <w:t>план</w:t>
      </w:r>
      <w:r>
        <w:rPr>
          <w:sz w:val="28"/>
          <w:szCs w:val="28"/>
        </w:rPr>
        <w:t>ы</w:t>
      </w:r>
      <w:r w:rsidRPr="008D1CF6">
        <w:rPr>
          <w:sz w:val="28"/>
          <w:szCs w:val="28"/>
        </w:rPr>
        <w:t xml:space="preserve"> работы Школы,</w:t>
      </w:r>
      <w:r>
        <w:rPr>
          <w:color w:val="FF0000"/>
          <w:sz w:val="28"/>
          <w:szCs w:val="28"/>
        </w:rPr>
        <w:t xml:space="preserve"> </w:t>
      </w:r>
      <w:r w:rsidR="005D2D9A">
        <w:rPr>
          <w:sz w:val="28"/>
          <w:szCs w:val="28"/>
        </w:rPr>
        <w:t>образовательную</w:t>
      </w:r>
      <w:r>
        <w:rPr>
          <w:sz w:val="28"/>
          <w:szCs w:val="28"/>
        </w:rPr>
        <w:t xml:space="preserve"> программ</w:t>
      </w:r>
      <w:r w:rsidR="005D2D9A">
        <w:rPr>
          <w:sz w:val="28"/>
          <w:szCs w:val="28"/>
        </w:rPr>
        <w:t>у –</w:t>
      </w:r>
      <w:r w:rsidR="00B94695">
        <w:rPr>
          <w:sz w:val="28"/>
          <w:szCs w:val="28"/>
        </w:rPr>
        <w:t> </w:t>
      </w:r>
      <w:r w:rsidRPr="004C7CC3">
        <w:rPr>
          <w:sz w:val="28"/>
          <w:szCs w:val="28"/>
        </w:rPr>
        <w:t>комплекс</w:t>
      </w:r>
      <w:r w:rsidRPr="00603BCB">
        <w:rPr>
          <w:color w:val="FF0000"/>
          <w:sz w:val="28"/>
          <w:szCs w:val="28"/>
        </w:rPr>
        <w:t xml:space="preserve"> </w:t>
      </w:r>
      <w:r w:rsidRPr="004C7CC3">
        <w:rPr>
          <w:sz w:val="28"/>
          <w:szCs w:val="28"/>
        </w:rPr>
        <w:t>основных характеристик образования (объем, содерж</w:t>
      </w:r>
      <w:r w:rsidRPr="004C7CC3">
        <w:rPr>
          <w:sz w:val="28"/>
          <w:szCs w:val="28"/>
        </w:rPr>
        <w:t>а</w:t>
      </w:r>
      <w:r w:rsidRPr="004C7CC3">
        <w:rPr>
          <w:sz w:val="28"/>
          <w:szCs w:val="28"/>
        </w:rPr>
        <w:t>ние, планируемые результаты), организационно-педагогических условий и в случ</w:t>
      </w:r>
      <w:r w:rsidRPr="004C7CC3">
        <w:rPr>
          <w:sz w:val="28"/>
          <w:szCs w:val="28"/>
        </w:rPr>
        <w:t>а</w:t>
      </w:r>
      <w:r w:rsidRPr="004C7CC3">
        <w:rPr>
          <w:sz w:val="28"/>
          <w:szCs w:val="28"/>
        </w:rPr>
        <w:t xml:space="preserve">ях, предусмотренных Федеральным законом </w:t>
      </w:r>
      <w:r w:rsidRPr="00A72A77">
        <w:rPr>
          <w:sz w:val="28"/>
          <w:szCs w:val="28"/>
        </w:rPr>
        <w:t>от 29.12.2012 № 2</w:t>
      </w:r>
      <w:r w:rsidRPr="007959FA">
        <w:rPr>
          <w:sz w:val="28"/>
          <w:szCs w:val="28"/>
        </w:rPr>
        <w:t>73-ФЗ «Об образовании в Российской Федерации»</w:t>
      </w:r>
      <w:r w:rsidRPr="004C7CC3">
        <w:rPr>
          <w:sz w:val="28"/>
          <w:szCs w:val="28"/>
        </w:rPr>
        <w:t>, форм аттест</w:t>
      </w:r>
      <w:r w:rsidRPr="004C7CC3">
        <w:rPr>
          <w:sz w:val="28"/>
          <w:szCs w:val="28"/>
        </w:rPr>
        <w:t>а</w:t>
      </w:r>
      <w:r w:rsidRPr="004C7CC3">
        <w:rPr>
          <w:sz w:val="28"/>
          <w:szCs w:val="28"/>
        </w:rPr>
        <w:t>ции,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</w:t>
      </w:r>
      <w:r w:rsidRPr="004C7CC3">
        <w:rPr>
          <w:sz w:val="28"/>
          <w:szCs w:val="28"/>
        </w:rPr>
        <w:t>н</w:t>
      </w:r>
      <w:r w:rsidRPr="004C7CC3">
        <w:rPr>
          <w:sz w:val="28"/>
          <w:szCs w:val="28"/>
        </w:rPr>
        <w:t>тов, а также оценочных и методических мат</w:t>
      </w:r>
      <w:r w:rsidRPr="004C7CC3">
        <w:rPr>
          <w:sz w:val="28"/>
          <w:szCs w:val="28"/>
        </w:rPr>
        <w:t>е</w:t>
      </w:r>
      <w:r w:rsidRPr="004C7CC3">
        <w:rPr>
          <w:sz w:val="28"/>
          <w:szCs w:val="28"/>
        </w:rPr>
        <w:t>риалов</w:t>
      </w:r>
      <w:r>
        <w:rPr>
          <w:sz w:val="28"/>
          <w:szCs w:val="28"/>
        </w:rPr>
        <w:t>;</w:t>
      </w:r>
    </w:p>
    <w:p w:rsidR="00A10560" w:rsidRDefault="00C6268C" w:rsidP="00A10560">
      <w:pPr>
        <w:widowControl w:val="0"/>
        <w:overflowPunct/>
        <w:ind w:firstLine="696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3</w:t>
      </w:r>
      <w:r w:rsidR="00A10560">
        <w:rPr>
          <w:sz w:val="28"/>
          <w:szCs w:val="28"/>
        </w:rPr>
        <w:t>) </w:t>
      </w:r>
      <w:r w:rsidR="00A10560" w:rsidRPr="000E170C">
        <w:rPr>
          <w:sz w:val="28"/>
          <w:szCs w:val="28"/>
        </w:rPr>
        <w:t>заслушивает информацию и отчёты педагогических работников</w:t>
      </w:r>
      <w:r w:rsidR="00A10560">
        <w:rPr>
          <w:sz w:val="28"/>
          <w:szCs w:val="28"/>
        </w:rPr>
        <w:t xml:space="preserve"> Шк</w:t>
      </w:r>
      <w:r w:rsidR="00A10560">
        <w:rPr>
          <w:sz w:val="28"/>
          <w:szCs w:val="28"/>
        </w:rPr>
        <w:t>о</w:t>
      </w:r>
      <w:r w:rsidR="00A10560">
        <w:rPr>
          <w:sz w:val="28"/>
          <w:szCs w:val="28"/>
        </w:rPr>
        <w:t xml:space="preserve">лы, доклады представителей </w:t>
      </w:r>
      <w:r w:rsidR="00A10560" w:rsidRPr="000E170C">
        <w:rPr>
          <w:sz w:val="28"/>
          <w:szCs w:val="28"/>
        </w:rPr>
        <w:t>о</w:t>
      </w:r>
      <w:r w:rsidR="00A10560" w:rsidRPr="000E170C">
        <w:rPr>
          <w:sz w:val="28"/>
          <w:szCs w:val="28"/>
        </w:rPr>
        <w:t>р</w:t>
      </w:r>
      <w:r w:rsidR="00A10560" w:rsidRPr="000E170C">
        <w:rPr>
          <w:sz w:val="28"/>
          <w:szCs w:val="28"/>
        </w:rPr>
        <w:t>ганизаций и учреждений, взаимодействующих с Школой по вопросам образования подрастающего поколения, в том числе с</w:t>
      </w:r>
      <w:r w:rsidR="00A10560" w:rsidRPr="000E170C">
        <w:rPr>
          <w:sz w:val="28"/>
          <w:szCs w:val="28"/>
        </w:rPr>
        <w:t>о</w:t>
      </w:r>
      <w:r w:rsidR="00A10560" w:rsidRPr="000E170C">
        <w:rPr>
          <w:sz w:val="28"/>
          <w:szCs w:val="28"/>
        </w:rPr>
        <w:t>общения о проверке соблюдения с</w:t>
      </w:r>
      <w:r w:rsidR="00A10560" w:rsidRPr="000E170C">
        <w:rPr>
          <w:sz w:val="28"/>
          <w:szCs w:val="28"/>
        </w:rPr>
        <w:t>а</w:t>
      </w:r>
      <w:r w:rsidR="00A10560" w:rsidRPr="000E170C">
        <w:rPr>
          <w:sz w:val="28"/>
          <w:szCs w:val="28"/>
        </w:rPr>
        <w:t>нитарно-гигиенического режима Школы, об охране труда, здоровья и жизни обучающихся и другие вопросы образовател</w:t>
      </w:r>
      <w:r w:rsidR="00A10560" w:rsidRPr="000E170C">
        <w:rPr>
          <w:sz w:val="28"/>
          <w:szCs w:val="28"/>
        </w:rPr>
        <w:t>ь</w:t>
      </w:r>
      <w:r w:rsidR="00A10560" w:rsidRPr="000E170C">
        <w:rPr>
          <w:sz w:val="28"/>
          <w:szCs w:val="28"/>
        </w:rPr>
        <w:t>ной деятельности Школы;</w:t>
      </w:r>
    </w:p>
    <w:p w:rsidR="00A37A5F" w:rsidRPr="000E170C" w:rsidRDefault="007A493F" w:rsidP="00A37A5F">
      <w:pPr>
        <w:widowControl w:val="0"/>
        <w:overflowPunct/>
        <w:ind w:firstLine="696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4) обсуждает и </w:t>
      </w:r>
      <w:r w:rsidRPr="000E170C">
        <w:rPr>
          <w:sz w:val="28"/>
          <w:szCs w:val="28"/>
        </w:rPr>
        <w:t>принимает</w:t>
      </w:r>
      <w:r w:rsidR="00975FAD">
        <w:rPr>
          <w:sz w:val="28"/>
          <w:szCs w:val="28"/>
        </w:rPr>
        <w:t xml:space="preserve"> </w:t>
      </w:r>
      <w:r w:rsidR="00975FAD" w:rsidRPr="00E66D0E">
        <w:rPr>
          <w:sz w:val="28"/>
          <w:szCs w:val="28"/>
        </w:rPr>
        <w:t>локальные нормативные акты по основным в</w:t>
      </w:r>
      <w:r w:rsidR="00975FAD" w:rsidRPr="00E66D0E">
        <w:rPr>
          <w:sz w:val="28"/>
          <w:szCs w:val="28"/>
        </w:rPr>
        <w:t>о</w:t>
      </w:r>
      <w:r w:rsidR="00975FAD" w:rsidRPr="00E66D0E">
        <w:rPr>
          <w:sz w:val="28"/>
          <w:szCs w:val="28"/>
        </w:rPr>
        <w:t>просам организации и осуществления образовательной деятельности, в том числе регламентирующие правила приема обучающихся, режим занятий об</w:t>
      </w:r>
      <w:r w:rsidR="00975FAD" w:rsidRPr="00E66D0E">
        <w:rPr>
          <w:sz w:val="28"/>
          <w:szCs w:val="28"/>
        </w:rPr>
        <w:t>у</w:t>
      </w:r>
      <w:r w:rsidR="00975FAD" w:rsidRPr="00E66D0E">
        <w:rPr>
          <w:sz w:val="28"/>
          <w:szCs w:val="28"/>
        </w:rPr>
        <w:t xml:space="preserve">чающихся, </w:t>
      </w:r>
      <w:r w:rsidR="00BE330A">
        <w:rPr>
          <w:sz w:val="28"/>
          <w:szCs w:val="28"/>
        </w:rPr>
        <w:t>п</w:t>
      </w:r>
      <w:r w:rsidR="00BE330A" w:rsidRPr="00E979FC">
        <w:rPr>
          <w:sz w:val="28"/>
          <w:szCs w:val="28"/>
        </w:rPr>
        <w:t>равила поведения обуч</w:t>
      </w:r>
      <w:r w:rsidR="00BE330A" w:rsidRPr="00E979FC">
        <w:rPr>
          <w:sz w:val="28"/>
          <w:szCs w:val="28"/>
        </w:rPr>
        <w:t>а</w:t>
      </w:r>
      <w:r w:rsidR="00BE330A" w:rsidRPr="00E979FC">
        <w:rPr>
          <w:sz w:val="28"/>
          <w:szCs w:val="28"/>
        </w:rPr>
        <w:t>ющихся Школы</w:t>
      </w:r>
      <w:r w:rsidR="00BE330A">
        <w:rPr>
          <w:sz w:val="28"/>
          <w:szCs w:val="28"/>
        </w:rPr>
        <w:t>,</w:t>
      </w:r>
      <w:r w:rsidR="00BE330A" w:rsidRPr="00E66D0E">
        <w:rPr>
          <w:sz w:val="28"/>
          <w:szCs w:val="28"/>
        </w:rPr>
        <w:t xml:space="preserve"> </w:t>
      </w:r>
      <w:r w:rsidR="00975FAD" w:rsidRPr="00E66D0E">
        <w:rPr>
          <w:sz w:val="28"/>
          <w:szCs w:val="28"/>
        </w:rPr>
        <w:t>формы, периодичность и порядок текущего контроля успеваемости и промежуточной аттестации об</w:t>
      </w:r>
      <w:r w:rsidR="00975FAD" w:rsidRPr="00E66D0E">
        <w:rPr>
          <w:sz w:val="28"/>
          <w:szCs w:val="28"/>
        </w:rPr>
        <w:t>у</w:t>
      </w:r>
      <w:r w:rsidR="00975FAD" w:rsidRPr="00E66D0E">
        <w:rPr>
          <w:sz w:val="28"/>
          <w:szCs w:val="28"/>
        </w:rPr>
        <w:t xml:space="preserve">чающихся, </w:t>
      </w:r>
      <w:r w:rsidR="00E90990">
        <w:rPr>
          <w:sz w:val="28"/>
          <w:szCs w:val="28"/>
        </w:rPr>
        <w:t>порядок и формы</w:t>
      </w:r>
      <w:r w:rsidR="00E90990" w:rsidRPr="00F345BC">
        <w:rPr>
          <w:sz w:val="28"/>
          <w:szCs w:val="28"/>
        </w:rPr>
        <w:t xml:space="preserve"> проведения итоговой аттестации обучающихся</w:t>
      </w:r>
      <w:r w:rsidR="00E90990">
        <w:rPr>
          <w:sz w:val="28"/>
          <w:szCs w:val="28"/>
        </w:rPr>
        <w:t>,</w:t>
      </w:r>
      <w:r w:rsidR="00E90990" w:rsidRPr="00BE330A">
        <w:rPr>
          <w:sz w:val="28"/>
          <w:szCs w:val="28"/>
        </w:rPr>
        <w:t xml:space="preserve"> </w:t>
      </w:r>
      <w:r w:rsidR="00EE77AA">
        <w:rPr>
          <w:sz w:val="28"/>
          <w:szCs w:val="28"/>
        </w:rPr>
        <w:t>критерии</w:t>
      </w:r>
      <w:r w:rsidR="00EE77AA" w:rsidRPr="00A50D11">
        <w:rPr>
          <w:sz w:val="28"/>
          <w:szCs w:val="28"/>
        </w:rPr>
        <w:t xml:space="preserve"> оценок при промежуточной аттестации, теку</w:t>
      </w:r>
      <w:r w:rsidR="00A36F01">
        <w:rPr>
          <w:sz w:val="28"/>
          <w:szCs w:val="28"/>
        </w:rPr>
        <w:t>щем контроле</w:t>
      </w:r>
      <w:r w:rsidR="00EE77AA" w:rsidRPr="00A50D11">
        <w:rPr>
          <w:sz w:val="28"/>
          <w:szCs w:val="28"/>
        </w:rPr>
        <w:t xml:space="preserve"> успева</w:t>
      </w:r>
      <w:r w:rsidR="00EE77AA" w:rsidRPr="00A50D11">
        <w:rPr>
          <w:sz w:val="28"/>
          <w:szCs w:val="28"/>
        </w:rPr>
        <w:t>е</w:t>
      </w:r>
      <w:r w:rsidR="00EE77AA" w:rsidRPr="00A50D11">
        <w:rPr>
          <w:sz w:val="28"/>
          <w:szCs w:val="28"/>
        </w:rPr>
        <w:t>мости обучающихся, итоговой аттестации об</w:t>
      </w:r>
      <w:r w:rsidR="00EE77AA" w:rsidRPr="00A50D11">
        <w:rPr>
          <w:sz w:val="28"/>
          <w:szCs w:val="28"/>
        </w:rPr>
        <w:t>у</w:t>
      </w:r>
      <w:r w:rsidR="00EE77AA" w:rsidRPr="00A50D11">
        <w:rPr>
          <w:sz w:val="28"/>
          <w:szCs w:val="28"/>
        </w:rPr>
        <w:t>чающихся</w:t>
      </w:r>
      <w:r w:rsidR="00EE77AA">
        <w:rPr>
          <w:sz w:val="28"/>
          <w:szCs w:val="28"/>
        </w:rPr>
        <w:t>,</w:t>
      </w:r>
      <w:r w:rsidR="00EE77AA" w:rsidRPr="00BE330A">
        <w:rPr>
          <w:sz w:val="28"/>
          <w:szCs w:val="28"/>
        </w:rPr>
        <w:t xml:space="preserve"> </w:t>
      </w:r>
      <w:r w:rsidR="00BE330A" w:rsidRPr="00BE330A">
        <w:rPr>
          <w:sz w:val="28"/>
          <w:szCs w:val="28"/>
        </w:rPr>
        <w:t>условия и порядок</w:t>
      </w:r>
      <w:r w:rsidR="00BE330A">
        <w:rPr>
          <w:sz w:val="28"/>
          <w:szCs w:val="28"/>
        </w:rPr>
        <w:t xml:space="preserve"> обучения</w:t>
      </w:r>
      <w:r w:rsidR="00BE330A" w:rsidRPr="00C8611C">
        <w:rPr>
          <w:sz w:val="28"/>
          <w:szCs w:val="28"/>
        </w:rPr>
        <w:t xml:space="preserve"> по индивидуальному </w:t>
      </w:r>
      <w:r w:rsidR="00BE330A">
        <w:rPr>
          <w:sz w:val="28"/>
          <w:szCs w:val="28"/>
        </w:rPr>
        <w:t xml:space="preserve">учебному </w:t>
      </w:r>
      <w:r w:rsidR="00BE330A" w:rsidRPr="00C8611C">
        <w:rPr>
          <w:sz w:val="28"/>
          <w:szCs w:val="28"/>
        </w:rPr>
        <w:t>плану</w:t>
      </w:r>
      <w:r w:rsidR="00BE330A">
        <w:rPr>
          <w:sz w:val="28"/>
          <w:szCs w:val="28"/>
        </w:rPr>
        <w:t>,</w:t>
      </w:r>
      <w:r w:rsidR="00BE330A" w:rsidRPr="00E66D0E">
        <w:rPr>
          <w:sz w:val="28"/>
          <w:szCs w:val="28"/>
        </w:rPr>
        <w:t xml:space="preserve"> </w:t>
      </w:r>
      <w:r w:rsidR="00A37A5F" w:rsidRPr="00E66D0E">
        <w:rPr>
          <w:sz w:val="28"/>
          <w:szCs w:val="28"/>
        </w:rPr>
        <w:t>порядок и основания</w:t>
      </w:r>
      <w:r w:rsidR="00A37A5F" w:rsidRPr="00EB2BE2">
        <w:rPr>
          <w:sz w:val="28"/>
          <w:szCs w:val="28"/>
        </w:rPr>
        <w:t xml:space="preserve"> индив</w:t>
      </w:r>
      <w:r w:rsidR="00A37A5F" w:rsidRPr="00EB2BE2">
        <w:rPr>
          <w:sz w:val="28"/>
          <w:szCs w:val="28"/>
        </w:rPr>
        <w:t>и</w:t>
      </w:r>
      <w:r w:rsidR="00A37A5F" w:rsidRPr="00EB2BE2">
        <w:rPr>
          <w:sz w:val="28"/>
          <w:szCs w:val="28"/>
        </w:rPr>
        <w:t>дуального обучения детей на дому</w:t>
      </w:r>
      <w:r w:rsidR="00A37A5F">
        <w:rPr>
          <w:sz w:val="28"/>
          <w:szCs w:val="28"/>
        </w:rPr>
        <w:t>,</w:t>
      </w:r>
      <w:r w:rsidR="00A37A5F" w:rsidRPr="00E66D0E">
        <w:rPr>
          <w:sz w:val="28"/>
          <w:szCs w:val="28"/>
        </w:rPr>
        <w:t xml:space="preserve"> </w:t>
      </w:r>
      <w:r w:rsidR="00975FAD" w:rsidRPr="00E66D0E">
        <w:rPr>
          <w:sz w:val="28"/>
          <w:szCs w:val="28"/>
        </w:rPr>
        <w:t>порядок и основания перевода, отчисления и восстановления обучающихся, порядок оформления возникновения, приост</w:t>
      </w:r>
      <w:r w:rsidR="00975FAD" w:rsidRPr="00E66D0E">
        <w:rPr>
          <w:sz w:val="28"/>
          <w:szCs w:val="28"/>
        </w:rPr>
        <w:t>а</w:t>
      </w:r>
      <w:r w:rsidR="00975FAD" w:rsidRPr="00E66D0E">
        <w:rPr>
          <w:sz w:val="28"/>
          <w:szCs w:val="28"/>
        </w:rPr>
        <w:t>новления и прекращения отношений между Школой и обучающимися и (или) родителями (законными представителями) несовершеннолетних обуча</w:t>
      </w:r>
      <w:r w:rsidR="00975FAD" w:rsidRPr="00E66D0E">
        <w:rPr>
          <w:sz w:val="28"/>
          <w:szCs w:val="28"/>
        </w:rPr>
        <w:t>ю</w:t>
      </w:r>
      <w:r w:rsidR="00975FAD" w:rsidRPr="00E66D0E">
        <w:rPr>
          <w:sz w:val="28"/>
          <w:szCs w:val="28"/>
        </w:rPr>
        <w:t>щихся</w:t>
      </w:r>
      <w:r w:rsidR="00975FAD">
        <w:rPr>
          <w:sz w:val="28"/>
          <w:szCs w:val="28"/>
        </w:rPr>
        <w:t>;</w:t>
      </w:r>
    </w:p>
    <w:p w:rsidR="00D06D0E" w:rsidRPr="00D06D0E" w:rsidRDefault="002045E3" w:rsidP="00FD139C">
      <w:pPr>
        <w:widowControl w:val="0"/>
        <w:overflowPunct/>
        <w:ind w:firstLine="696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5) обсуждает и </w:t>
      </w:r>
      <w:r w:rsidRPr="000E170C">
        <w:rPr>
          <w:sz w:val="28"/>
          <w:szCs w:val="28"/>
        </w:rPr>
        <w:t>принимает</w:t>
      </w:r>
      <w:r w:rsidRPr="002045E3">
        <w:rPr>
          <w:sz w:val="28"/>
          <w:szCs w:val="28"/>
        </w:rPr>
        <w:t xml:space="preserve"> </w:t>
      </w:r>
      <w:r w:rsidR="00C33028">
        <w:rPr>
          <w:sz w:val="28"/>
          <w:szCs w:val="28"/>
        </w:rPr>
        <w:t xml:space="preserve">следующие </w:t>
      </w:r>
      <w:r w:rsidR="001C6F67" w:rsidRPr="00E66D0E">
        <w:rPr>
          <w:sz w:val="28"/>
          <w:szCs w:val="28"/>
        </w:rPr>
        <w:t>локальные нормативные акты</w:t>
      </w:r>
      <w:r w:rsidR="001C6F67">
        <w:rPr>
          <w:sz w:val="28"/>
          <w:szCs w:val="28"/>
        </w:rPr>
        <w:t>:</w:t>
      </w:r>
      <w:r w:rsidR="001C6F67" w:rsidRPr="006D6BF9">
        <w:rPr>
          <w:sz w:val="28"/>
          <w:szCs w:val="28"/>
        </w:rPr>
        <w:t xml:space="preserve"> </w:t>
      </w:r>
      <w:r w:rsidR="00B34B53" w:rsidRPr="003476DF">
        <w:rPr>
          <w:sz w:val="28"/>
          <w:szCs w:val="28"/>
        </w:rPr>
        <w:t>П</w:t>
      </w:r>
      <w:r w:rsidR="00B34B53" w:rsidRPr="003476DF">
        <w:rPr>
          <w:sz w:val="28"/>
          <w:szCs w:val="28"/>
        </w:rPr>
        <w:t>о</w:t>
      </w:r>
      <w:r w:rsidR="00B34B53" w:rsidRPr="003476DF">
        <w:rPr>
          <w:sz w:val="28"/>
          <w:szCs w:val="28"/>
        </w:rPr>
        <w:t>ложени</w:t>
      </w:r>
      <w:r w:rsidR="00B34B53">
        <w:rPr>
          <w:sz w:val="28"/>
          <w:szCs w:val="28"/>
        </w:rPr>
        <w:t>е</w:t>
      </w:r>
      <w:r w:rsidR="00B34B53" w:rsidRPr="003476DF">
        <w:rPr>
          <w:sz w:val="28"/>
          <w:szCs w:val="28"/>
        </w:rPr>
        <w:t xml:space="preserve"> о педагогическом</w:t>
      </w:r>
      <w:r w:rsidR="00B34B53" w:rsidRPr="003476DF">
        <w:rPr>
          <w:bCs/>
          <w:sz w:val="28"/>
          <w:szCs w:val="28"/>
        </w:rPr>
        <w:t xml:space="preserve"> совете Школы</w:t>
      </w:r>
      <w:r w:rsidR="00B34B53">
        <w:rPr>
          <w:bCs/>
          <w:sz w:val="28"/>
          <w:szCs w:val="28"/>
        </w:rPr>
        <w:t>,</w:t>
      </w:r>
      <w:r w:rsidR="00B34B53" w:rsidRPr="002B2867">
        <w:rPr>
          <w:sz w:val="28"/>
          <w:szCs w:val="28"/>
        </w:rPr>
        <w:t xml:space="preserve"> </w:t>
      </w:r>
      <w:r w:rsidR="00AB6AB8" w:rsidRPr="002B2867">
        <w:rPr>
          <w:sz w:val="28"/>
          <w:szCs w:val="28"/>
        </w:rPr>
        <w:t>Положение о режиме рабочего вр</w:t>
      </w:r>
      <w:r w:rsidR="00AB6AB8" w:rsidRPr="002B2867">
        <w:rPr>
          <w:sz w:val="28"/>
          <w:szCs w:val="28"/>
        </w:rPr>
        <w:t>е</w:t>
      </w:r>
      <w:r w:rsidR="00AB6AB8" w:rsidRPr="002B2867">
        <w:rPr>
          <w:sz w:val="28"/>
          <w:szCs w:val="28"/>
        </w:rPr>
        <w:t>мени и времени отдыха педагогических работников Школы и с</w:t>
      </w:r>
      <w:r w:rsidR="00AB6AB8" w:rsidRPr="002B2867">
        <w:rPr>
          <w:sz w:val="28"/>
          <w:szCs w:val="28"/>
        </w:rPr>
        <w:t>о</w:t>
      </w:r>
      <w:r w:rsidR="00AB6AB8" w:rsidRPr="002B2867">
        <w:rPr>
          <w:sz w:val="28"/>
          <w:szCs w:val="28"/>
        </w:rPr>
        <w:t>отношении их учебной (преподавательской) и другой педагогической работы в пределах р</w:t>
      </w:r>
      <w:r w:rsidR="00AB6AB8" w:rsidRPr="002B2867">
        <w:rPr>
          <w:sz w:val="28"/>
          <w:szCs w:val="28"/>
        </w:rPr>
        <w:t>а</w:t>
      </w:r>
      <w:r w:rsidR="00AB6AB8" w:rsidRPr="002B2867">
        <w:rPr>
          <w:sz w:val="28"/>
          <w:szCs w:val="28"/>
        </w:rPr>
        <w:t xml:space="preserve">бочей недели или учебного года, </w:t>
      </w:r>
      <w:r w:rsidR="00B1007E" w:rsidRPr="00B1007E">
        <w:rPr>
          <w:sz w:val="28"/>
          <w:szCs w:val="28"/>
        </w:rPr>
        <w:t>Правила внутреннего распорядка обучающи</w:t>
      </w:r>
      <w:r w:rsidR="00B1007E" w:rsidRPr="00B1007E">
        <w:rPr>
          <w:sz w:val="28"/>
          <w:szCs w:val="28"/>
        </w:rPr>
        <w:t>х</w:t>
      </w:r>
      <w:r w:rsidR="00B1007E" w:rsidRPr="00B1007E">
        <w:rPr>
          <w:sz w:val="28"/>
          <w:szCs w:val="28"/>
        </w:rPr>
        <w:t xml:space="preserve">ся Школы, </w:t>
      </w:r>
      <w:r w:rsidR="00E215B5" w:rsidRPr="00127737">
        <w:rPr>
          <w:sz w:val="28"/>
          <w:szCs w:val="28"/>
        </w:rPr>
        <w:t>Положение об</w:t>
      </w:r>
      <w:r w:rsidR="00E215B5">
        <w:rPr>
          <w:sz w:val="28"/>
          <w:szCs w:val="28"/>
        </w:rPr>
        <w:t xml:space="preserve"> организации </w:t>
      </w:r>
      <w:r w:rsidR="00E215B5" w:rsidRPr="00127737">
        <w:rPr>
          <w:sz w:val="28"/>
          <w:szCs w:val="28"/>
        </w:rPr>
        <w:t>об</w:t>
      </w:r>
      <w:r w:rsidR="00E215B5">
        <w:rPr>
          <w:sz w:val="28"/>
          <w:szCs w:val="28"/>
        </w:rPr>
        <w:t>разовательной деятельности для об</w:t>
      </w:r>
      <w:r w:rsidR="00E215B5" w:rsidRPr="00127737">
        <w:rPr>
          <w:sz w:val="28"/>
          <w:szCs w:val="28"/>
        </w:rPr>
        <w:t>у</w:t>
      </w:r>
      <w:r w:rsidR="00E215B5" w:rsidRPr="00127737">
        <w:rPr>
          <w:sz w:val="28"/>
          <w:szCs w:val="28"/>
        </w:rPr>
        <w:t>ча</w:t>
      </w:r>
      <w:r w:rsidR="00E215B5">
        <w:rPr>
          <w:sz w:val="28"/>
          <w:szCs w:val="28"/>
        </w:rPr>
        <w:t xml:space="preserve">ющихся с </w:t>
      </w:r>
      <w:r w:rsidR="00E215B5" w:rsidRPr="00127737">
        <w:rPr>
          <w:sz w:val="28"/>
          <w:szCs w:val="28"/>
        </w:rPr>
        <w:t>ограниченными возможностями здоровья, детей-инвалидов и инв</w:t>
      </w:r>
      <w:r w:rsidR="00E215B5" w:rsidRPr="00127737">
        <w:rPr>
          <w:sz w:val="28"/>
          <w:szCs w:val="28"/>
        </w:rPr>
        <w:t>а</w:t>
      </w:r>
      <w:r w:rsidR="00E215B5" w:rsidRPr="00127737">
        <w:rPr>
          <w:sz w:val="28"/>
          <w:szCs w:val="28"/>
        </w:rPr>
        <w:t>лидов</w:t>
      </w:r>
      <w:r w:rsidR="00E215B5">
        <w:rPr>
          <w:sz w:val="28"/>
          <w:szCs w:val="28"/>
        </w:rPr>
        <w:t>,</w:t>
      </w:r>
      <w:r w:rsidR="00E215B5" w:rsidRPr="00B1007E">
        <w:rPr>
          <w:sz w:val="28"/>
          <w:szCs w:val="28"/>
        </w:rPr>
        <w:t xml:space="preserve"> </w:t>
      </w:r>
      <w:r w:rsidR="00A0014D" w:rsidRPr="00B1007E">
        <w:rPr>
          <w:sz w:val="28"/>
          <w:szCs w:val="28"/>
        </w:rPr>
        <w:t>Порядок зачета Школой результатов освоения обучающимися уче</w:t>
      </w:r>
      <w:r w:rsidR="00A0014D" w:rsidRPr="00B1007E">
        <w:rPr>
          <w:sz w:val="28"/>
          <w:szCs w:val="28"/>
        </w:rPr>
        <w:t>б</w:t>
      </w:r>
      <w:r w:rsidR="00A0014D" w:rsidRPr="00B1007E">
        <w:rPr>
          <w:sz w:val="28"/>
          <w:szCs w:val="28"/>
        </w:rPr>
        <w:t>ных предметов, курсов, дисциплин</w:t>
      </w:r>
      <w:r w:rsidR="00A0014D" w:rsidRPr="00E979FC">
        <w:rPr>
          <w:sz w:val="28"/>
          <w:szCs w:val="28"/>
        </w:rPr>
        <w:t xml:space="preserve"> (модулей), дополнительных образователь</w:t>
      </w:r>
      <w:r w:rsidR="00D31959">
        <w:rPr>
          <w:sz w:val="28"/>
          <w:szCs w:val="28"/>
        </w:rPr>
        <w:t xml:space="preserve">ных программ </w:t>
      </w:r>
      <w:r w:rsidR="00A0014D" w:rsidRPr="00E979FC">
        <w:rPr>
          <w:sz w:val="28"/>
          <w:szCs w:val="28"/>
        </w:rPr>
        <w:t>в других организациях, осуществляющих образовательную деятел</w:t>
      </w:r>
      <w:r w:rsidR="00A0014D" w:rsidRPr="00E979FC">
        <w:rPr>
          <w:sz w:val="28"/>
          <w:szCs w:val="28"/>
        </w:rPr>
        <w:t>ь</w:t>
      </w:r>
      <w:r w:rsidR="00A0014D" w:rsidRPr="00E979FC">
        <w:rPr>
          <w:sz w:val="28"/>
          <w:szCs w:val="28"/>
        </w:rPr>
        <w:t>ность</w:t>
      </w:r>
      <w:r w:rsidR="00A0014D">
        <w:rPr>
          <w:sz w:val="28"/>
          <w:szCs w:val="28"/>
        </w:rPr>
        <w:t xml:space="preserve">, </w:t>
      </w:r>
      <w:r w:rsidR="00A0014D" w:rsidRPr="00976DEA">
        <w:rPr>
          <w:sz w:val="28"/>
          <w:szCs w:val="28"/>
        </w:rPr>
        <w:t>Порядок индивидуального учета результатов освоения обучающимися Школы дополнительных общеобразовательных программ, хранения в а</w:t>
      </w:r>
      <w:r w:rsidR="00A0014D" w:rsidRPr="00976DEA">
        <w:rPr>
          <w:sz w:val="28"/>
          <w:szCs w:val="28"/>
        </w:rPr>
        <w:t>р</w:t>
      </w:r>
      <w:r w:rsidR="00A0014D" w:rsidRPr="00976DEA">
        <w:rPr>
          <w:sz w:val="28"/>
          <w:szCs w:val="28"/>
        </w:rPr>
        <w:t>хивах информации об этих результатах на бумажных и (или) электронных н</w:t>
      </w:r>
      <w:r w:rsidR="00A0014D" w:rsidRPr="00976DEA">
        <w:rPr>
          <w:sz w:val="28"/>
          <w:szCs w:val="28"/>
        </w:rPr>
        <w:t>о</w:t>
      </w:r>
      <w:r w:rsidR="00A0014D" w:rsidRPr="00976DEA">
        <w:rPr>
          <w:sz w:val="28"/>
          <w:szCs w:val="28"/>
        </w:rPr>
        <w:t>сителях</w:t>
      </w:r>
      <w:r w:rsidR="00A0014D">
        <w:rPr>
          <w:sz w:val="28"/>
          <w:szCs w:val="28"/>
        </w:rPr>
        <w:t xml:space="preserve">, </w:t>
      </w:r>
      <w:r w:rsidR="00A0014D" w:rsidRPr="00E979FC">
        <w:rPr>
          <w:sz w:val="28"/>
          <w:szCs w:val="28"/>
        </w:rPr>
        <w:t xml:space="preserve">Положение </w:t>
      </w:r>
      <w:r w:rsidR="00A0014D" w:rsidRPr="006772AA">
        <w:rPr>
          <w:sz w:val="28"/>
          <w:szCs w:val="28"/>
        </w:rPr>
        <w:t>о внутренней системе оценки качества образования</w:t>
      </w:r>
      <w:r w:rsidR="00A0014D">
        <w:rPr>
          <w:sz w:val="28"/>
          <w:szCs w:val="28"/>
        </w:rPr>
        <w:t>,</w:t>
      </w:r>
      <w:r w:rsidR="00A0014D" w:rsidRPr="00E626BA">
        <w:rPr>
          <w:sz w:val="28"/>
          <w:szCs w:val="28"/>
        </w:rPr>
        <w:t xml:space="preserve"> </w:t>
      </w:r>
      <w:r w:rsidR="00A0014D" w:rsidRPr="00E979FC">
        <w:rPr>
          <w:sz w:val="28"/>
          <w:szCs w:val="28"/>
        </w:rPr>
        <w:t>Поло</w:t>
      </w:r>
      <w:r w:rsidR="00B85758">
        <w:rPr>
          <w:sz w:val="28"/>
          <w:szCs w:val="28"/>
        </w:rPr>
        <w:t xml:space="preserve">жение </w:t>
      </w:r>
      <w:r w:rsidR="00A0014D">
        <w:rPr>
          <w:sz w:val="28"/>
          <w:szCs w:val="28"/>
        </w:rPr>
        <w:t>о порядке</w:t>
      </w:r>
      <w:r w:rsidR="00A0014D" w:rsidRPr="00E979FC">
        <w:rPr>
          <w:sz w:val="28"/>
          <w:szCs w:val="28"/>
        </w:rPr>
        <w:t xml:space="preserve"> выдачи</w:t>
      </w:r>
      <w:r w:rsidR="00A0014D" w:rsidRPr="00E979FC">
        <w:rPr>
          <w:color w:val="FF0000"/>
          <w:sz w:val="28"/>
          <w:szCs w:val="28"/>
        </w:rPr>
        <w:t xml:space="preserve"> </w:t>
      </w:r>
      <w:r w:rsidR="00A0014D" w:rsidRPr="00976DEA">
        <w:rPr>
          <w:sz w:val="28"/>
          <w:szCs w:val="28"/>
        </w:rPr>
        <w:t>лицам, освоившим</w:t>
      </w:r>
      <w:r w:rsidR="00A0014D" w:rsidRPr="00E979FC">
        <w:rPr>
          <w:color w:val="FF0000"/>
          <w:sz w:val="28"/>
          <w:szCs w:val="28"/>
        </w:rPr>
        <w:t xml:space="preserve"> </w:t>
      </w:r>
      <w:r w:rsidR="00A0014D" w:rsidRPr="00E979FC">
        <w:rPr>
          <w:sz w:val="28"/>
          <w:szCs w:val="28"/>
        </w:rPr>
        <w:t>дополнительные общеобразовательные о</w:t>
      </w:r>
      <w:r w:rsidR="00A0014D" w:rsidRPr="00E979FC">
        <w:rPr>
          <w:sz w:val="28"/>
          <w:szCs w:val="28"/>
        </w:rPr>
        <w:t>б</w:t>
      </w:r>
      <w:r w:rsidR="00A0014D" w:rsidRPr="00E979FC">
        <w:rPr>
          <w:sz w:val="28"/>
          <w:szCs w:val="28"/>
        </w:rPr>
        <w:lastRenderedPageBreak/>
        <w:t>щеразвивающие программы в области искусств,</w:t>
      </w:r>
      <w:r w:rsidR="00A0014D" w:rsidRPr="00E979FC">
        <w:rPr>
          <w:color w:val="FF0000"/>
          <w:sz w:val="28"/>
          <w:szCs w:val="28"/>
        </w:rPr>
        <w:t xml:space="preserve"> </w:t>
      </w:r>
      <w:r w:rsidR="00A0014D" w:rsidRPr="00E979FC">
        <w:rPr>
          <w:sz w:val="28"/>
          <w:szCs w:val="28"/>
        </w:rPr>
        <w:t>документов об обучении</w:t>
      </w:r>
      <w:r w:rsidR="00A0014D">
        <w:rPr>
          <w:sz w:val="28"/>
          <w:szCs w:val="28"/>
        </w:rPr>
        <w:t xml:space="preserve">, </w:t>
      </w:r>
      <w:r w:rsidR="002E45DD">
        <w:rPr>
          <w:sz w:val="28"/>
          <w:szCs w:val="28"/>
        </w:rPr>
        <w:t>П</w:t>
      </w:r>
      <w:r w:rsidR="002E45DD">
        <w:rPr>
          <w:sz w:val="28"/>
          <w:szCs w:val="28"/>
        </w:rPr>
        <w:t>о</w:t>
      </w:r>
      <w:r w:rsidR="002E45DD">
        <w:rPr>
          <w:sz w:val="28"/>
          <w:szCs w:val="28"/>
        </w:rPr>
        <w:t xml:space="preserve">ложение о </w:t>
      </w:r>
      <w:r w:rsidR="00697B05" w:rsidRPr="00D556F1">
        <w:rPr>
          <w:sz w:val="28"/>
          <w:szCs w:val="28"/>
        </w:rPr>
        <w:t>сетевой форме организации д</w:t>
      </w:r>
      <w:r w:rsidR="00697B05" w:rsidRPr="00D556F1">
        <w:rPr>
          <w:sz w:val="28"/>
          <w:szCs w:val="28"/>
        </w:rPr>
        <w:t>о</w:t>
      </w:r>
      <w:r w:rsidR="00697B05" w:rsidRPr="00D556F1">
        <w:rPr>
          <w:sz w:val="28"/>
          <w:szCs w:val="28"/>
        </w:rPr>
        <w:t>полнительного образования в</w:t>
      </w:r>
      <w:r w:rsidR="00697B05">
        <w:rPr>
          <w:sz w:val="28"/>
          <w:szCs w:val="28"/>
        </w:rPr>
        <w:t xml:space="preserve"> Школе, </w:t>
      </w:r>
      <w:r w:rsidRPr="006D6BF9">
        <w:rPr>
          <w:sz w:val="28"/>
          <w:szCs w:val="28"/>
        </w:rPr>
        <w:t>Положение о</w:t>
      </w:r>
      <w:r>
        <w:rPr>
          <w:sz w:val="28"/>
          <w:szCs w:val="28"/>
        </w:rPr>
        <w:t xml:space="preserve"> библиотеке Школы, П</w:t>
      </w:r>
      <w:r w:rsidRPr="004D020F">
        <w:rPr>
          <w:sz w:val="28"/>
          <w:szCs w:val="28"/>
        </w:rPr>
        <w:t xml:space="preserve">равила пользования </w:t>
      </w:r>
      <w:r w:rsidRPr="00833FC5">
        <w:rPr>
          <w:sz w:val="28"/>
          <w:szCs w:val="28"/>
        </w:rPr>
        <w:t>библиоте</w:t>
      </w:r>
      <w:r w:rsidRPr="00833FC5">
        <w:rPr>
          <w:sz w:val="28"/>
          <w:szCs w:val="28"/>
        </w:rPr>
        <w:t>ч</w:t>
      </w:r>
      <w:r w:rsidRPr="00833FC5">
        <w:rPr>
          <w:sz w:val="28"/>
          <w:szCs w:val="28"/>
        </w:rPr>
        <w:t>но-информационными</w:t>
      </w:r>
      <w:r>
        <w:rPr>
          <w:bCs/>
          <w:sz w:val="28"/>
          <w:szCs w:val="28"/>
        </w:rPr>
        <w:t xml:space="preserve"> </w:t>
      </w:r>
      <w:r w:rsidRPr="00833FC5">
        <w:rPr>
          <w:sz w:val="28"/>
          <w:szCs w:val="28"/>
        </w:rPr>
        <w:t>ресурсами, учебной базой</w:t>
      </w:r>
      <w:r>
        <w:rPr>
          <w:sz w:val="28"/>
          <w:szCs w:val="28"/>
        </w:rPr>
        <w:t xml:space="preserve"> Школы, </w:t>
      </w:r>
      <w:r w:rsidR="006F7C04" w:rsidRPr="006D6BF9">
        <w:rPr>
          <w:sz w:val="28"/>
          <w:szCs w:val="28"/>
        </w:rPr>
        <w:t xml:space="preserve">Положение </w:t>
      </w:r>
      <w:r w:rsidR="006F7C04">
        <w:rPr>
          <w:sz w:val="28"/>
          <w:szCs w:val="28"/>
        </w:rPr>
        <w:t>о</w:t>
      </w:r>
      <w:r w:rsidR="006F7C04" w:rsidRPr="00C236B9">
        <w:rPr>
          <w:sz w:val="28"/>
          <w:szCs w:val="28"/>
        </w:rPr>
        <w:t xml:space="preserve"> </w:t>
      </w:r>
      <w:r w:rsidR="006F7C04">
        <w:rPr>
          <w:sz w:val="28"/>
          <w:szCs w:val="28"/>
        </w:rPr>
        <w:t>внутр</w:t>
      </w:r>
      <w:r w:rsidR="006F7C04">
        <w:rPr>
          <w:sz w:val="28"/>
          <w:szCs w:val="28"/>
        </w:rPr>
        <w:t>и</w:t>
      </w:r>
      <w:r w:rsidR="006F7C04">
        <w:rPr>
          <w:sz w:val="28"/>
          <w:szCs w:val="28"/>
        </w:rPr>
        <w:t>школьном контроле в Школе,</w:t>
      </w:r>
      <w:r w:rsidR="00164D7E">
        <w:rPr>
          <w:sz w:val="28"/>
          <w:szCs w:val="28"/>
        </w:rPr>
        <w:t xml:space="preserve"> </w:t>
      </w:r>
      <w:r w:rsidR="001C6F67" w:rsidRPr="00017FEA">
        <w:rPr>
          <w:sz w:val="28"/>
          <w:szCs w:val="28"/>
        </w:rPr>
        <w:t xml:space="preserve">Положение о </w:t>
      </w:r>
      <w:r w:rsidR="00820809" w:rsidRPr="00017FEA">
        <w:rPr>
          <w:sz w:val="28"/>
          <w:szCs w:val="28"/>
        </w:rPr>
        <w:t>методическом объединении педаг</w:t>
      </w:r>
      <w:r w:rsidR="00820809" w:rsidRPr="00017FEA">
        <w:rPr>
          <w:sz w:val="28"/>
          <w:szCs w:val="28"/>
        </w:rPr>
        <w:t>о</w:t>
      </w:r>
      <w:r w:rsidR="00820809" w:rsidRPr="00017FEA">
        <w:rPr>
          <w:sz w:val="28"/>
          <w:szCs w:val="28"/>
        </w:rPr>
        <w:t>гических работников Школы,</w:t>
      </w:r>
      <w:r w:rsidR="00820809" w:rsidRPr="005968C0">
        <w:rPr>
          <w:color w:val="FF0000"/>
          <w:sz w:val="28"/>
          <w:szCs w:val="28"/>
        </w:rPr>
        <w:t xml:space="preserve"> </w:t>
      </w:r>
      <w:r w:rsidR="00DF59BC" w:rsidRPr="00FD139C">
        <w:rPr>
          <w:sz w:val="28"/>
          <w:szCs w:val="28"/>
        </w:rPr>
        <w:t>Положение об аттестации педагогических рабо</w:t>
      </w:r>
      <w:r w:rsidR="00DF59BC" w:rsidRPr="00FD139C">
        <w:rPr>
          <w:sz w:val="28"/>
          <w:szCs w:val="28"/>
        </w:rPr>
        <w:t>т</w:t>
      </w:r>
      <w:r w:rsidR="00DF59BC" w:rsidRPr="00FD139C">
        <w:rPr>
          <w:sz w:val="28"/>
          <w:szCs w:val="28"/>
        </w:rPr>
        <w:t>ников Школы</w:t>
      </w:r>
      <w:r w:rsidR="004F7D92" w:rsidRPr="00FD139C">
        <w:rPr>
          <w:sz w:val="28"/>
          <w:szCs w:val="28"/>
        </w:rPr>
        <w:t xml:space="preserve"> на соответствие занимаемой</w:t>
      </w:r>
      <w:r w:rsidR="004F7D92" w:rsidRPr="004F7D92">
        <w:rPr>
          <w:sz w:val="28"/>
          <w:szCs w:val="28"/>
        </w:rPr>
        <w:t xml:space="preserve"> должности</w:t>
      </w:r>
      <w:r w:rsidR="004F7D92">
        <w:rPr>
          <w:sz w:val="28"/>
          <w:szCs w:val="28"/>
        </w:rPr>
        <w:t>,</w:t>
      </w:r>
      <w:r w:rsidR="00FD139C">
        <w:rPr>
          <w:sz w:val="28"/>
          <w:szCs w:val="28"/>
        </w:rPr>
        <w:t xml:space="preserve"> </w:t>
      </w:r>
      <w:r w:rsidR="00600F0A" w:rsidRPr="00E979FC">
        <w:rPr>
          <w:sz w:val="28"/>
          <w:szCs w:val="28"/>
        </w:rPr>
        <w:t>Положение о соблюд</w:t>
      </w:r>
      <w:r w:rsidR="00600F0A" w:rsidRPr="00E979FC">
        <w:rPr>
          <w:sz w:val="28"/>
          <w:szCs w:val="28"/>
        </w:rPr>
        <w:t>е</w:t>
      </w:r>
      <w:r w:rsidR="00600F0A" w:rsidRPr="00E979FC">
        <w:rPr>
          <w:sz w:val="28"/>
          <w:szCs w:val="28"/>
        </w:rPr>
        <w:t>нии норм профессиональной этики педагогическими работниками Шк</w:t>
      </w:r>
      <w:r w:rsidR="00600F0A">
        <w:rPr>
          <w:sz w:val="28"/>
          <w:szCs w:val="28"/>
        </w:rPr>
        <w:t xml:space="preserve">олы, </w:t>
      </w:r>
      <w:r w:rsidR="00D06D0E" w:rsidRPr="00C97755">
        <w:rPr>
          <w:sz w:val="28"/>
          <w:szCs w:val="28"/>
        </w:rPr>
        <w:t>П</w:t>
      </w:r>
      <w:r w:rsidR="00D06D0E" w:rsidRPr="00C97755">
        <w:rPr>
          <w:sz w:val="28"/>
          <w:szCs w:val="28"/>
        </w:rPr>
        <w:t>о</w:t>
      </w:r>
      <w:r w:rsidR="00D06D0E" w:rsidRPr="00C97755">
        <w:rPr>
          <w:sz w:val="28"/>
          <w:szCs w:val="28"/>
        </w:rPr>
        <w:t>рядок посещения обучающимися по их выбору мероприятий, не предусмотре</w:t>
      </w:r>
      <w:r w:rsidR="00D06D0E" w:rsidRPr="00C97755">
        <w:rPr>
          <w:sz w:val="28"/>
          <w:szCs w:val="28"/>
        </w:rPr>
        <w:t>н</w:t>
      </w:r>
      <w:r w:rsidR="00D06D0E" w:rsidRPr="00C97755">
        <w:rPr>
          <w:sz w:val="28"/>
          <w:szCs w:val="28"/>
        </w:rPr>
        <w:t>ных учебным планом Школы</w:t>
      </w:r>
      <w:r w:rsidR="00BE330A" w:rsidRPr="00D06D0E">
        <w:rPr>
          <w:sz w:val="28"/>
          <w:szCs w:val="28"/>
        </w:rPr>
        <w:t xml:space="preserve">, </w:t>
      </w:r>
      <w:r w:rsidR="00BE330A" w:rsidRPr="00E979FC">
        <w:rPr>
          <w:sz w:val="28"/>
          <w:szCs w:val="28"/>
        </w:rPr>
        <w:t>Положение о порядке ознакомления со свид</w:t>
      </w:r>
      <w:r w:rsidR="00BE330A" w:rsidRPr="00E979FC">
        <w:rPr>
          <w:sz w:val="28"/>
          <w:szCs w:val="28"/>
        </w:rPr>
        <w:t>е</w:t>
      </w:r>
      <w:r w:rsidR="00BE330A" w:rsidRPr="00E979FC">
        <w:rPr>
          <w:sz w:val="28"/>
          <w:szCs w:val="28"/>
        </w:rPr>
        <w:t>тельством о государственной регистрации, с уставом, с лицензией на осущест</w:t>
      </w:r>
      <w:r w:rsidR="00BE330A" w:rsidRPr="00E979FC">
        <w:rPr>
          <w:sz w:val="28"/>
          <w:szCs w:val="28"/>
        </w:rPr>
        <w:t>в</w:t>
      </w:r>
      <w:r w:rsidR="00BE330A" w:rsidRPr="00E979FC">
        <w:rPr>
          <w:sz w:val="28"/>
          <w:szCs w:val="28"/>
        </w:rPr>
        <w:t>ление образовательной деятельности, с учебной документацией, другими док</w:t>
      </w:r>
      <w:r w:rsidR="00BE330A" w:rsidRPr="00E979FC">
        <w:rPr>
          <w:sz w:val="28"/>
          <w:szCs w:val="28"/>
        </w:rPr>
        <w:t>у</w:t>
      </w:r>
      <w:r w:rsidR="00BE330A" w:rsidRPr="00E979FC">
        <w:rPr>
          <w:sz w:val="28"/>
          <w:szCs w:val="28"/>
        </w:rPr>
        <w:t>ментами, регламентирующими организацию и ос</w:t>
      </w:r>
      <w:r w:rsidR="00BE330A" w:rsidRPr="00E979FC">
        <w:rPr>
          <w:sz w:val="28"/>
          <w:szCs w:val="28"/>
        </w:rPr>
        <w:t>у</w:t>
      </w:r>
      <w:r w:rsidR="00BE330A" w:rsidRPr="00E979FC">
        <w:rPr>
          <w:sz w:val="28"/>
          <w:szCs w:val="28"/>
        </w:rPr>
        <w:t>ществление образовательной деятельности в Школе</w:t>
      </w:r>
      <w:r w:rsidR="004216D8">
        <w:rPr>
          <w:sz w:val="28"/>
          <w:szCs w:val="28"/>
        </w:rPr>
        <w:t>,</w:t>
      </w:r>
      <w:r w:rsidR="00860706">
        <w:rPr>
          <w:sz w:val="28"/>
          <w:szCs w:val="28"/>
        </w:rPr>
        <w:t xml:space="preserve"> </w:t>
      </w:r>
      <w:r w:rsidR="00D06D0E" w:rsidRPr="00C97755">
        <w:rPr>
          <w:sz w:val="28"/>
          <w:szCs w:val="28"/>
        </w:rPr>
        <w:t>Порядок ре</w:t>
      </w:r>
      <w:r w:rsidR="00D06D0E" w:rsidRPr="00C97755">
        <w:rPr>
          <w:sz w:val="28"/>
          <w:szCs w:val="28"/>
        </w:rPr>
        <w:t>а</w:t>
      </w:r>
      <w:r w:rsidR="00D06D0E" w:rsidRPr="00C97755">
        <w:rPr>
          <w:sz w:val="28"/>
          <w:szCs w:val="28"/>
        </w:rPr>
        <w:t>лизации права педагогических работников</w:t>
      </w:r>
      <w:r w:rsidR="00D06D0E">
        <w:rPr>
          <w:sz w:val="28"/>
          <w:szCs w:val="28"/>
        </w:rPr>
        <w:t xml:space="preserve"> на бесплатное </w:t>
      </w:r>
      <w:r w:rsidR="00D06D0E" w:rsidRPr="00C97755">
        <w:rPr>
          <w:sz w:val="28"/>
          <w:szCs w:val="28"/>
        </w:rPr>
        <w:t>пользование образо</w:t>
      </w:r>
      <w:r w:rsidR="00D06D0E">
        <w:rPr>
          <w:sz w:val="28"/>
          <w:szCs w:val="28"/>
        </w:rPr>
        <w:t xml:space="preserve">вательными и </w:t>
      </w:r>
      <w:r w:rsidR="00D06D0E" w:rsidRPr="00C97755">
        <w:rPr>
          <w:sz w:val="28"/>
          <w:szCs w:val="28"/>
        </w:rPr>
        <w:t>методическими услугами Школы</w:t>
      </w:r>
      <w:r w:rsidR="00D06D0E">
        <w:rPr>
          <w:sz w:val="28"/>
          <w:szCs w:val="28"/>
        </w:rPr>
        <w:t xml:space="preserve">, </w:t>
      </w:r>
      <w:r w:rsidR="00D06D0E" w:rsidRPr="00E979FC">
        <w:rPr>
          <w:sz w:val="28"/>
          <w:szCs w:val="28"/>
        </w:rPr>
        <w:t>Положение</w:t>
      </w:r>
      <w:r w:rsidR="00D06D0E" w:rsidRPr="00C97755">
        <w:rPr>
          <w:sz w:val="28"/>
          <w:szCs w:val="28"/>
        </w:rPr>
        <w:t xml:space="preserve"> </w:t>
      </w:r>
      <w:r w:rsidR="00D06D0E">
        <w:rPr>
          <w:sz w:val="28"/>
          <w:szCs w:val="28"/>
        </w:rPr>
        <w:t>о порядке</w:t>
      </w:r>
      <w:r w:rsidR="00D06D0E" w:rsidRPr="00C97755">
        <w:rPr>
          <w:sz w:val="28"/>
          <w:szCs w:val="28"/>
        </w:rPr>
        <w:t xml:space="preserve"> доступа педагогических работников </w:t>
      </w:r>
      <w:r w:rsidR="00D06D0E">
        <w:rPr>
          <w:sz w:val="28"/>
          <w:szCs w:val="28"/>
        </w:rPr>
        <w:t xml:space="preserve">Школы </w:t>
      </w:r>
      <w:r w:rsidR="00D06D0E" w:rsidRPr="00C97755">
        <w:rPr>
          <w:sz w:val="28"/>
          <w:szCs w:val="28"/>
        </w:rPr>
        <w:t>к информационно-телекоммуникационным сетям и базам данных, учебным и м</w:t>
      </w:r>
      <w:r w:rsidR="00D06D0E" w:rsidRPr="00C97755">
        <w:rPr>
          <w:sz w:val="28"/>
          <w:szCs w:val="28"/>
        </w:rPr>
        <w:t>е</w:t>
      </w:r>
      <w:r w:rsidR="00D06D0E" w:rsidRPr="00C97755">
        <w:rPr>
          <w:sz w:val="28"/>
          <w:szCs w:val="28"/>
        </w:rPr>
        <w:t>тодическим материалам, материально-техническим средствам</w:t>
      </w:r>
      <w:r w:rsidR="00AB6AB8">
        <w:rPr>
          <w:sz w:val="28"/>
          <w:szCs w:val="28"/>
        </w:rPr>
        <w:t>;</w:t>
      </w:r>
    </w:p>
    <w:p w:rsidR="00A10560" w:rsidRPr="000E170C" w:rsidRDefault="00975FAD" w:rsidP="00A10560">
      <w:pPr>
        <w:widowControl w:val="0"/>
        <w:overflowPunct/>
        <w:ind w:firstLine="696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5</w:t>
      </w:r>
      <w:r w:rsidR="00A10560">
        <w:rPr>
          <w:sz w:val="28"/>
          <w:szCs w:val="28"/>
        </w:rPr>
        <w:t>) </w:t>
      </w:r>
      <w:r w:rsidR="00A10560" w:rsidRPr="000E170C">
        <w:rPr>
          <w:sz w:val="28"/>
          <w:szCs w:val="28"/>
        </w:rPr>
        <w:t>принимает решение о проведении промежуточной аттестации по р</w:t>
      </w:r>
      <w:r w:rsidR="00A10560" w:rsidRPr="000E170C">
        <w:rPr>
          <w:sz w:val="28"/>
          <w:szCs w:val="28"/>
        </w:rPr>
        <w:t>е</w:t>
      </w:r>
      <w:r w:rsidR="00A10560" w:rsidRPr="000E170C">
        <w:rPr>
          <w:sz w:val="28"/>
          <w:szCs w:val="28"/>
        </w:rPr>
        <w:t>зультатам учебного года, о допуске обучающихся к итоговой аттестации</w:t>
      </w:r>
      <w:r w:rsidR="00A10560" w:rsidRPr="0044229F">
        <w:rPr>
          <w:sz w:val="28"/>
          <w:szCs w:val="28"/>
        </w:rPr>
        <w:t>, пер</w:t>
      </w:r>
      <w:r w:rsidR="00A10560" w:rsidRPr="0044229F">
        <w:rPr>
          <w:sz w:val="28"/>
          <w:szCs w:val="28"/>
        </w:rPr>
        <w:t>е</w:t>
      </w:r>
      <w:r w:rsidR="00A10560" w:rsidRPr="0044229F">
        <w:rPr>
          <w:sz w:val="28"/>
          <w:szCs w:val="28"/>
        </w:rPr>
        <w:t>воде об</w:t>
      </w:r>
      <w:r w:rsidR="00A10560" w:rsidRPr="0044229F">
        <w:rPr>
          <w:sz w:val="28"/>
          <w:szCs w:val="28"/>
        </w:rPr>
        <w:t>у</w:t>
      </w:r>
      <w:r w:rsidR="00A10560" w:rsidRPr="0044229F">
        <w:rPr>
          <w:sz w:val="28"/>
          <w:szCs w:val="28"/>
        </w:rPr>
        <w:t>чающихся в следующий класс, условном переводе в следующий класс или оставлении их на повторный год обучения; выдаче соответствующих</w:t>
      </w:r>
      <w:r w:rsidR="00A10560" w:rsidRPr="000E170C">
        <w:rPr>
          <w:sz w:val="28"/>
          <w:szCs w:val="28"/>
        </w:rPr>
        <w:t xml:space="preserve"> док</w:t>
      </w:r>
      <w:r w:rsidR="00A10560" w:rsidRPr="000E170C">
        <w:rPr>
          <w:sz w:val="28"/>
          <w:szCs w:val="28"/>
        </w:rPr>
        <w:t>у</w:t>
      </w:r>
      <w:r w:rsidR="00A10560" w:rsidRPr="000E170C">
        <w:rPr>
          <w:sz w:val="28"/>
          <w:szCs w:val="28"/>
        </w:rPr>
        <w:t>ментов об</w:t>
      </w:r>
      <w:r w:rsidR="00A10560">
        <w:rPr>
          <w:sz w:val="28"/>
          <w:szCs w:val="28"/>
        </w:rPr>
        <w:t xml:space="preserve"> освоении образовательных программ</w:t>
      </w:r>
      <w:r w:rsidR="00A10560" w:rsidRPr="000E170C">
        <w:rPr>
          <w:sz w:val="28"/>
          <w:szCs w:val="28"/>
        </w:rPr>
        <w:t>, награждении обучающихся за успехи в обучении грамотами, п</w:t>
      </w:r>
      <w:r w:rsidR="00A10560" w:rsidRPr="000E170C">
        <w:rPr>
          <w:sz w:val="28"/>
          <w:szCs w:val="28"/>
        </w:rPr>
        <w:t>о</w:t>
      </w:r>
      <w:r w:rsidR="00A10560" w:rsidRPr="000E170C">
        <w:rPr>
          <w:sz w:val="28"/>
          <w:szCs w:val="28"/>
        </w:rPr>
        <w:t>хвальными листами;</w:t>
      </w:r>
    </w:p>
    <w:p w:rsidR="00A10560" w:rsidRPr="00D03C67" w:rsidRDefault="00975FAD" w:rsidP="00A10560">
      <w:pPr>
        <w:widowControl w:val="0"/>
        <w:tabs>
          <w:tab w:val="left" w:pos="720"/>
        </w:tabs>
        <w:overflowPunct/>
        <w:ind w:firstLine="696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6</w:t>
      </w:r>
      <w:r w:rsidR="00A10560">
        <w:rPr>
          <w:sz w:val="28"/>
          <w:szCs w:val="28"/>
        </w:rPr>
        <w:t>) </w:t>
      </w:r>
      <w:r w:rsidR="008B7D29" w:rsidRPr="00D03C67">
        <w:rPr>
          <w:sz w:val="28"/>
          <w:szCs w:val="28"/>
        </w:rPr>
        <w:t>принимает решения</w:t>
      </w:r>
      <w:r w:rsidR="00A10560" w:rsidRPr="00D03C67">
        <w:rPr>
          <w:sz w:val="28"/>
          <w:szCs w:val="28"/>
        </w:rPr>
        <w:t xml:space="preserve"> об исключении обучающихся из Школы, когда иные меры педагогического и дисциплинарного воздействия исчерпаны, в п</w:t>
      </w:r>
      <w:r w:rsidR="00A10560" w:rsidRPr="00D03C67">
        <w:rPr>
          <w:sz w:val="28"/>
          <w:szCs w:val="28"/>
        </w:rPr>
        <w:t>о</w:t>
      </w:r>
      <w:r w:rsidR="00A10560" w:rsidRPr="00D03C67">
        <w:rPr>
          <w:sz w:val="28"/>
          <w:szCs w:val="28"/>
        </w:rPr>
        <w:t xml:space="preserve">рядке, определённом </w:t>
      </w:r>
      <w:r w:rsidR="008B7D29" w:rsidRPr="00D03C67">
        <w:rPr>
          <w:sz w:val="28"/>
          <w:szCs w:val="28"/>
        </w:rPr>
        <w:t xml:space="preserve">законодательством </w:t>
      </w:r>
      <w:r w:rsidR="00A10560" w:rsidRPr="00D03C67">
        <w:rPr>
          <w:sz w:val="28"/>
          <w:szCs w:val="28"/>
        </w:rPr>
        <w:t>Российской Федер</w:t>
      </w:r>
      <w:r w:rsidR="00A10560" w:rsidRPr="00D03C67">
        <w:rPr>
          <w:sz w:val="28"/>
          <w:szCs w:val="28"/>
        </w:rPr>
        <w:t>а</w:t>
      </w:r>
      <w:r w:rsidR="00A10560" w:rsidRPr="00D03C67">
        <w:rPr>
          <w:sz w:val="28"/>
          <w:szCs w:val="28"/>
        </w:rPr>
        <w:t xml:space="preserve">ции» и </w:t>
      </w:r>
      <w:r w:rsidR="008B7D29" w:rsidRPr="00D03C67">
        <w:rPr>
          <w:sz w:val="28"/>
          <w:szCs w:val="28"/>
        </w:rPr>
        <w:t xml:space="preserve">настоящим </w:t>
      </w:r>
      <w:r w:rsidR="00A10560" w:rsidRPr="00D03C67">
        <w:rPr>
          <w:sz w:val="28"/>
          <w:szCs w:val="28"/>
        </w:rPr>
        <w:t>уставом;</w:t>
      </w:r>
    </w:p>
    <w:p w:rsidR="00A10560" w:rsidRPr="000E170C" w:rsidRDefault="008B7D29" w:rsidP="00A10560">
      <w:pPr>
        <w:widowControl w:val="0"/>
        <w:tabs>
          <w:tab w:val="left" w:pos="720"/>
        </w:tabs>
        <w:overflowPunct/>
        <w:ind w:firstLine="696"/>
        <w:jc w:val="both"/>
        <w:textAlignment w:val="auto"/>
        <w:rPr>
          <w:b/>
          <w:bCs/>
          <w:sz w:val="28"/>
          <w:szCs w:val="28"/>
        </w:rPr>
      </w:pPr>
      <w:r>
        <w:rPr>
          <w:sz w:val="28"/>
          <w:szCs w:val="28"/>
        </w:rPr>
        <w:t>7</w:t>
      </w:r>
      <w:r w:rsidR="00A10560">
        <w:rPr>
          <w:sz w:val="28"/>
          <w:szCs w:val="28"/>
        </w:rPr>
        <w:t>) </w:t>
      </w:r>
      <w:r w:rsidR="00A10560" w:rsidRPr="000E170C">
        <w:rPr>
          <w:sz w:val="28"/>
          <w:szCs w:val="28"/>
        </w:rPr>
        <w:t>обсуждает в случае необходимости успеваемость и поведение отдел</w:t>
      </w:r>
      <w:r w:rsidR="00A10560" w:rsidRPr="000E170C">
        <w:rPr>
          <w:sz w:val="28"/>
          <w:szCs w:val="28"/>
        </w:rPr>
        <w:t>ь</w:t>
      </w:r>
      <w:r w:rsidR="00A10560" w:rsidRPr="000E170C">
        <w:rPr>
          <w:sz w:val="28"/>
          <w:szCs w:val="28"/>
        </w:rPr>
        <w:t>ных обучающихся в присутствии их родителей (законных представит</w:t>
      </w:r>
      <w:r w:rsidR="00A10560" w:rsidRPr="000E170C">
        <w:rPr>
          <w:sz w:val="28"/>
          <w:szCs w:val="28"/>
        </w:rPr>
        <w:t>е</w:t>
      </w:r>
      <w:r w:rsidR="00A10560" w:rsidRPr="000E170C">
        <w:rPr>
          <w:sz w:val="28"/>
          <w:szCs w:val="28"/>
        </w:rPr>
        <w:t>лей);</w:t>
      </w:r>
    </w:p>
    <w:p w:rsidR="00A10560" w:rsidRPr="000E170C" w:rsidRDefault="008B7D29" w:rsidP="00A10560">
      <w:pPr>
        <w:widowControl w:val="0"/>
        <w:tabs>
          <w:tab w:val="left" w:pos="720"/>
        </w:tabs>
        <w:overflowPunct/>
        <w:ind w:firstLine="696"/>
        <w:jc w:val="both"/>
        <w:textAlignment w:val="auto"/>
        <w:rPr>
          <w:b/>
          <w:bCs/>
          <w:sz w:val="28"/>
          <w:szCs w:val="28"/>
        </w:rPr>
      </w:pPr>
      <w:r>
        <w:rPr>
          <w:sz w:val="28"/>
          <w:szCs w:val="28"/>
        </w:rPr>
        <w:t>8</w:t>
      </w:r>
      <w:r w:rsidR="00A10560">
        <w:rPr>
          <w:sz w:val="28"/>
          <w:szCs w:val="28"/>
        </w:rPr>
        <w:t>) </w:t>
      </w:r>
      <w:r w:rsidR="00A10560" w:rsidRPr="000E170C">
        <w:rPr>
          <w:sz w:val="28"/>
          <w:szCs w:val="28"/>
        </w:rPr>
        <w:t xml:space="preserve">утверждает характеристики преподавателей, </w:t>
      </w:r>
      <w:r w:rsidR="00C158BC">
        <w:rPr>
          <w:sz w:val="28"/>
          <w:szCs w:val="28"/>
        </w:rPr>
        <w:t xml:space="preserve">концертмейстеров, </w:t>
      </w:r>
      <w:r w:rsidR="00A10560" w:rsidRPr="000E170C">
        <w:rPr>
          <w:sz w:val="28"/>
          <w:szCs w:val="28"/>
        </w:rPr>
        <w:t>пре</w:t>
      </w:r>
      <w:r w:rsidR="00A10560" w:rsidRPr="000E170C">
        <w:rPr>
          <w:sz w:val="28"/>
          <w:szCs w:val="28"/>
        </w:rPr>
        <w:t>д</w:t>
      </w:r>
      <w:r w:rsidR="00A10560" w:rsidRPr="000E170C">
        <w:rPr>
          <w:sz w:val="28"/>
          <w:szCs w:val="28"/>
        </w:rPr>
        <w:t>ставляемых к почетным званиям, наградам и прочим видам поощр</w:t>
      </w:r>
      <w:r w:rsidR="00A10560" w:rsidRPr="000E170C">
        <w:rPr>
          <w:sz w:val="28"/>
          <w:szCs w:val="28"/>
        </w:rPr>
        <w:t>е</w:t>
      </w:r>
      <w:r w:rsidR="00A10560" w:rsidRPr="000E170C">
        <w:rPr>
          <w:sz w:val="28"/>
          <w:szCs w:val="28"/>
        </w:rPr>
        <w:t>ний;</w:t>
      </w:r>
    </w:p>
    <w:p w:rsidR="00A10560" w:rsidRPr="0044229F" w:rsidRDefault="008B7D29" w:rsidP="00A10560">
      <w:pPr>
        <w:widowControl w:val="0"/>
        <w:tabs>
          <w:tab w:val="left" w:pos="720"/>
        </w:tabs>
        <w:overflowPunct/>
        <w:ind w:firstLine="696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9</w:t>
      </w:r>
      <w:r w:rsidR="00A10560">
        <w:rPr>
          <w:sz w:val="28"/>
          <w:szCs w:val="28"/>
        </w:rPr>
        <w:t>) </w:t>
      </w:r>
      <w:r w:rsidR="00A10560" w:rsidRPr="000E170C">
        <w:rPr>
          <w:sz w:val="28"/>
          <w:szCs w:val="28"/>
        </w:rPr>
        <w:t>обсуждает и производит выбор различных вариантов содержания обр</w:t>
      </w:r>
      <w:r w:rsidR="00A10560" w:rsidRPr="000E170C">
        <w:rPr>
          <w:sz w:val="28"/>
          <w:szCs w:val="28"/>
        </w:rPr>
        <w:t>а</w:t>
      </w:r>
      <w:r w:rsidR="00A10560" w:rsidRPr="000E170C">
        <w:rPr>
          <w:sz w:val="28"/>
          <w:szCs w:val="28"/>
        </w:rPr>
        <w:t xml:space="preserve">зования, форм, методов </w:t>
      </w:r>
      <w:r w:rsidR="00C158BC">
        <w:rPr>
          <w:sz w:val="28"/>
          <w:szCs w:val="28"/>
        </w:rPr>
        <w:t>обр</w:t>
      </w:r>
      <w:r w:rsidR="00C158BC">
        <w:rPr>
          <w:sz w:val="28"/>
          <w:szCs w:val="28"/>
        </w:rPr>
        <w:t>а</w:t>
      </w:r>
      <w:r w:rsidR="00C158BC">
        <w:rPr>
          <w:sz w:val="28"/>
          <w:szCs w:val="28"/>
        </w:rPr>
        <w:t xml:space="preserve">зовательного </w:t>
      </w:r>
      <w:r w:rsidR="00A10560" w:rsidRPr="000E170C">
        <w:rPr>
          <w:sz w:val="28"/>
          <w:szCs w:val="28"/>
        </w:rPr>
        <w:t xml:space="preserve">процесса и способов их </w:t>
      </w:r>
      <w:r w:rsidR="00A10560" w:rsidRPr="0044229F">
        <w:rPr>
          <w:sz w:val="28"/>
          <w:szCs w:val="28"/>
        </w:rPr>
        <w:t>реализации;</w:t>
      </w:r>
    </w:p>
    <w:p w:rsidR="00A10560" w:rsidRPr="0044229F" w:rsidRDefault="008B7D29" w:rsidP="00A10560">
      <w:pPr>
        <w:widowControl w:val="0"/>
        <w:tabs>
          <w:tab w:val="left" w:pos="720"/>
        </w:tabs>
        <w:overflowPunct/>
        <w:ind w:firstLine="696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10</w:t>
      </w:r>
      <w:r w:rsidR="00A10560" w:rsidRPr="0044229F">
        <w:rPr>
          <w:sz w:val="28"/>
          <w:szCs w:val="28"/>
        </w:rPr>
        <w:t>) организует работу по повыше</w:t>
      </w:r>
      <w:r w:rsidR="00D6333D">
        <w:rPr>
          <w:sz w:val="28"/>
          <w:szCs w:val="28"/>
        </w:rPr>
        <w:t xml:space="preserve">нию квалификации педагогических </w:t>
      </w:r>
      <w:r w:rsidR="00A10560" w:rsidRPr="0044229F">
        <w:rPr>
          <w:sz w:val="28"/>
          <w:szCs w:val="28"/>
        </w:rPr>
        <w:t>р</w:t>
      </w:r>
      <w:r w:rsidR="00A10560" w:rsidRPr="0044229F">
        <w:rPr>
          <w:sz w:val="28"/>
          <w:szCs w:val="28"/>
        </w:rPr>
        <w:t>а</w:t>
      </w:r>
      <w:r w:rsidR="00A10560" w:rsidRPr="0044229F">
        <w:rPr>
          <w:sz w:val="28"/>
          <w:szCs w:val="28"/>
        </w:rPr>
        <w:t>ботников, развитию их творч</w:t>
      </w:r>
      <w:r w:rsidR="00A10560" w:rsidRPr="0044229F">
        <w:rPr>
          <w:sz w:val="28"/>
          <w:szCs w:val="28"/>
        </w:rPr>
        <w:t>е</w:t>
      </w:r>
      <w:r w:rsidR="00A10560" w:rsidRPr="0044229F">
        <w:rPr>
          <w:sz w:val="28"/>
          <w:szCs w:val="28"/>
        </w:rPr>
        <w:t>ской инициативы;</w:t>
      </w:r>
    </w:p>
    <w:p w:rsidR="00A10560" w:rsidRDefault="008B7D29" w:rsidP="00A105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A10560" w:rsidRPr="0044229F">
        <w:rPr>
          <w:sz w:val="28"/>
          <w:szCs w:val="28"/>
        </w:rPr>
        <w:t>) делегирует представителей педагогического коллектива в управля</w:t>
      </w:r>
      <w:r w:rsidR="00A10560" w:rsidRPr="0044229F">
        <w:rPr>
          <w:sz w:val="28"/>
          <w:szCs w:val="28"/>
        </w:rPr>
        <w:t>ю</w:t>
      </w:r>
      <w:r w:rsidR="00A10560" w:rsidRPr="0044229F">
        <w:rPr>
          <w:sz w:val="28"/>
          <w:szCs w:val="28"/>
        </w:rPr>
        <w:t>щий совет Школы.</w:t>
      </w:r>
    </w:p>
    <w:p w:rsidR="0061125F" w:rsidRPr="00E6434A" w:rsidRDefault="009E41C5" w:rsidP="0061125F">
      <w:pPr>
        <w:ind w:firstLine="709"/>
        <w:jc w:val="both"/>
        <w:rPr>
          <w:bCs/>
          <w:sz w:val="28"/>
          <w:szCs w:val="28"/>
        </w:rPr>
      </w:pPr>
      <w:r w:rsidRPr="00E6434A">
        <w:rPr>
          <w:sz w:val="28"/>
          <w:szCs w:val="28"/>
        </w:rPr>
        <w:t>7.31</w:t>
      </w:r>
      <w:r w:rsidR="0061125F" w:rsidRPr="00E6434A">
        <w:rPr>
          <w:sz w:val="28"/>
          <w:szCs w:val="28"/>
        </w:rPr>
        <w:t>.</w:t>
      </w:r>
      <w:r w:rsidR="0061125F" w:rsidRPr="00E6434A">
        <w:rPr>
          <w:bCs/>
          <w:sz w:val="28"/>
          <w:szCs w:val="28"/>
        </w:rPr>
        <w:t xml:space="preserve"> Права и ответственность педагогического совета</w:t>
      </w:r>
    </w:p>
    <w:p w:rsidR="0061125F" w:rsidRPr="000E170C" w:rsidRDefault="009E41C5" w:rsidP="0061125F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7.31</w:t>
      </w:r>
      <w:r w:rsidR="0061125F" w:rsidRPr="0061125F">
        <w:rPr>
          <w:bCs/>
          <w:sz w:val="28"/>
          <w:szCs w:val="28"/>
        </w:rPr>
        <w:t>.1.</w:t>
      </w:r>
      <w:r w:rsidR="0061125F">
        <w:rPr>
          <w:bCs/>
          <w:sz w:val="28"/>
          <w:szCs w:val="28"/>
        </w:rPr>
        <w:t> </w:t>
      </w:r>
      <w:r w:rsidR="0061125F" w:rsidRPr="000E170C">
        <w:rPr>
          <w:sz w:val="28"/>
          <w:szCs w:val="28"/>
        </w:rPr>
        <w:t>Педагогический совет имеет право:</w:t>
      </w:r>
    </w:p>
    <w:p w:rsidR="0061125F" w:rsidRPr="000E170C" w:rsidRDefault="0061125F" w:rsidP="0061125F">
      <w:pPr>
        <w:widowControl w:val="0"/>
        <w:overflowPunct/>
        <w:ind w:left="-24" w:firstLine="744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1) </w:t>
      </w:r>
      <w:r w:rsidRPr="000E170C">
        <w:rPr>
          <w:sz w:val="28"/>
          <w:szCs w:val="28"/>
        </w:rPr>
        <w:t>создавать временные творческие объединения с приглашением специ</w:t>
      </w:r>
      <w:r w:rsidRPr="000E170C">
        <w:rPr>
          <w:sz w:val="28"/>
          <w:szCs w:val="28"/>
        </w:rPr>
        <w:t>а</w:t>
      </w:r>
      <w:r w:rsidRPr="000E170C">
        <w:rPr>
          <w:sz w:val="28"/>
          <w:szCs w:val="28"/>
        </w:rPr>
        <w:t>листов различного профиля, консультантов для выработки рекомендаций с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следу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щим рассмотрением их на п</w:t>
      </w:r>
      <w:r w:rsidRPr="000E170C">
        <w:rPr>
          <w:sz w:val="28"/>
          <w:szCs w:val="28"/>
        </w:rPr>
        <w:t>едагогическом  совете;</w:t>
      </w:r>
    </w:p>
    <w:p w:rsidR="0061125F" w:rsidRPr="000E170C" w:rsidRDefault="0061125F" w:rsidP="0061125F">
      <w:pPr>
        <w:widowControl w:val="0"/>
        <w:overflowPunct/>
        <w:ind w:left="-24" w:firstLine="744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2) </w:t>
      </w:r>
      <w:r w:rsidRPr="000E170C">
        <w:rPr>
          <w:sz w:val="28"/>
          <w:szCs w:val="28"/>
        </w:rPr>
        <w:t xml:space="preserve">принимать </w:t>
      </w:r>
      <w:r w:rsidRPr="00287F3F">
        <w:rPr>
          <w:sz w:val="28"/>
          <w:szCs w:val="28"/>
        </w:rPr>
        <w:t>окончательное решение</w:t>
      </w:r>
      <w:r w:rsidRPr="000E170C">
        <w:rPr>
          <w:sz w:val="28"/>
          <w:szCs w:val="28"/>
        </w:rPr>
        <w:t xml:space="preserve"> по спорным вопросам, входящим в его компетенцию;</w:t>
      </w:r>
    </w:p>
    <w:p w:rsidR="0061125F" w:rsidRPr="000E170C" w:rsidRDefault="0061125F" w:rsidP="0061125F">
      <w:pPr>
        <w:widowControl w:val="0"/>
        <w:overflowPunct/>
        <w:ind w:left="-24" w:firstLine="744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lastRenderedPageBreak/>
        <w:t>3) </w:t>
      </w:r>
      <w:r w:rsidRPr="000E170C">
        <w:rPr>
          <w:sz w:val="28"/>
          <w:szCs w:val="28"/>
        </w:rPr>
        <w:t>принимать, утверждать Положения (локальные акты) с компетенц</w:t>
      </w:r>
      <w:r w:rsidRPr="000E170C">
        <w:rPr>
          <w:sz w:val="28"/>
          <w:szCs w:val="28"/>
        </w:rPr>
        <w:t>и</w:t>
      </w:r>
      <w:r w:rsidRPr="000E170C">
        <w:rPr>
          <w:sz w:val="28"/>
          <w:szCs w:val="28"/>
        </w:rPr>
        <w:t>ей, относящейся к объе</w:t>
      </w:r>
      <w:r>
        <w:rPr>
          <w:sz w:val="28"/>
          <w:szCs w:val="28"/>
        </w:rPr>
        <w:t>динениям по профессии, Положения</w:t>
      </w:r>
      <w:r w:rsidRPr="000E170C">
        <w:rPr>
          <w:sz w:val="28"/>
          <w:szCs w:val="28"/>
        </w:rPr>
        <w:t xml:space="preserve"> о должно</w:t>
      </w:r>
      <w:r>
        <w:rPr>
          <w:sz w:val="28"/>
          <w:szCs w:val="28"/>
        </w:rPr>
        <w:t>стном (вну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ришкольном) контроле, </w:t>
      </w:r>
      <w:r w:rsidRPr="000E170C">
        <w:rPr>
          <w:sz w:val="28"/>
          <w:szCs w:val="28"/>
        </w:rPr>
        <w:t>Положения</w:t>
      </w:r>
      <w:r w:rsidRPr="00AC62E3">
        <w:rPr>
          <w:sz w:val="28"/>
          <w:szCs w:val="28"/>
        </w:rPr>
        <w:t xml:space="preserve"> </w:t>
      </w:r>
      <w:r w:rsidRPr="00EB00FE">
        <w:rPr>
          <w:sz w:val="28"/>
          <w:szCs w:val="28"/>
        </w:rPr>
        <w:t>о текущем контроле знаний,</w:t>
      </w:r>
      <w:r>
        <w:rPr>
          <w:sz w:val="28"/>
          <w:szCs w:val="28"/>
        </w:rPr>
        <w:t xml:space="preserve"> </w:t>
      </w:r>
      <w:r w:rsidRPr="00EB00FE">
        <w:rPr>
          <w:sz w:val="28"/>
          <w:szCs w:val="28"/>
        </w:rPr>
        <w:t>промежуто</w:t>
      </w:r>
      <w:r w:rsidRPr="00EB00FE">
        <w:rPr>
          <w:sz w:val="28"/>
          <w:szCs w:val="28"/>
        </w:rPr>
        <w:t>ч</w:t>
      </w:r>
      <w:r w:rsidRPr="00EB00FE">
        <w:rPr>
          <w:sz w:val="28"/>
          <w:szCs w:val="28"/>
        </w:rPr>
        <w:t xml:space="preserve">ной, </w:t>
      </w:r>
      <w:r w:rsidRPr="00AC62E3">
        <w:rPr>
          <w:sz w:val="28"/>
          <w:szCs w:val="28"/>
        </w:rPr>
        <w:t xml:space="preserve">итоговой </w:t>
      </w:r>
      <w:r w:rsidRPr="00EB00FE">
        <w:rPr>
          <w:sz w:val="28"/>
          <w:szCs w:val="28"/>
        </w:rPr>
        <w:t>аттестации обучающихся</w:t>
      </w:r>
      <w:r>
        <w:rPr>
          <w:sz w:val="28"/>
          <w:szCs w:val="28"/>
        </w:rPr>
        <w:t xml:space="preserve">, Положения о методическом совете. </w:t>
      </w:r>
    </w:p>
    <w:p w:rsidR="007176E3" w:rsidRDefault="009E41C5" w:rsidP="0061125F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7.31</w:t>
      </w:r>
      <w:r w:rsidR="0061125F" w:rsidRPr="0061125F">
        <w:rPr>
          <w:bCs/>
          <w:sz w:val="28"/>
          <w:szCs w:val="28"/>
        </w:rPr>
        <w:t>.</w:t>
      </w:r>
      <w:r w:rsidR="0061125F">
        <w:rPr>
          <w:sz w:val="28"/>
          <w:szCs w:val="28"/>
        </w:rPr>
        <w:t>2. </w:t>
      </w:r>
      <w:r w:rsidR="0061125F" w:rsidRPr="000E170C">
        <w:rPr>
          <w:sz w:val="28"/>
          <w:szCs w:val="28"/>
        </w:rPr>
        <w:t>В не</w:t>
      </w:r>
      <w:r w:rsidR="0061125F">
        <w:rPr>
          <w:sz w:val="28"/>
          <w:szCs w:val="28"/>
        </w:rPr>
        <w:t>обходимых случаях на заседания п</w:t>
      </w:r>
      <w:r w:rsidR="0061125F" w:rsidRPr="000E170C">
        <w:rPr>
          <w:sz w:val="28"/>
          <w:szCs w:val="28"/>
        </w:rPr>
        <w:t>едагогического совета Школы могут приглашаться представители общественных организаций, учре</w:t>
      </w:r>
      <w:r w:rsidR="0061125F" w:rsidRPr="000E170C">
        <w:rPr>
          <w:sz w:val="28"/>
          <w:szCs w:val="28"/>
        </w:rPr>
        <w:t>ж</w:t>
      </w:r>
      <w:r w:rsidR="0061125F" w:rsidRPr="000E170C">
        <w:rPr>
          <w:sz w:val="28"/>
          <w:szCs w:val="28"/>
        </w:rPr>
        <w:t>дений, взаимодействующих с Школой по вопросам образования, родите</w:t>
      </w:r>
      <w:r w:rsidR="0061125F">
        <w:rPr>
          <w:sz w:val="28"/>
          <w:szCs w:val="28"/>
        </w:rPr>
        <w:t xml:space="preserve">ли </w:t>
      </w:r>
      <w:r w:rsidR="0061125F" w:rsidRPr="000E170C">
        <w:rPr>
          <w:sz w:val="28"/>
          <w:szCs w:val="28"/>
        </w:rPr>
        <w:t>(з</w:t>
      </w:r>
      <w:r w:rsidR="0061125F" w:rsidRPr="000E170C">
        <w:rPr>
          <w:sz w:val="28"/>
          <w:szCs w:val="28"/>
        </w:rPr>
        <w:t>а</w:t>
      </w:r>
      <w:r w:rsidR="0061125F" w:rsidRPr="000E170C">
        <w:rPr>
          <w:sz w:val="28"/>
          <w:szCs w:val="28"/>
        </w:rPr>
        <w:t>конные представители) </w:t>
      </w:r>
      <w:r w:rsidR="0061125F">
        <w:rPr>
          <w:sz w:val="28"/>
          <w:szCs w:val="28"/>
        </w:rPr>
        <w:t xml:space="preserve">несовершеннолетних </w:t>
      </w:r>
      <w:r w:rsidR="0061125F" w:rsidRPr="000E170C">
        <w:rPr>
          <w:sz w:val="28"/>
          <w:szCs w:val="28"/>
        </w:rPr>
        <w:t>обучающихся, представители у</w:t>
      </w:r>
      <w:r w:rsidR="0061125F" w:rsidRPr="000E170C">
        <w:rPr>
          <w:sz w:val="28"/>
          <w:szCs w:val="28"/>
        </w:rPr>
        <w:t>ч</w:t>
      </w:r>
      <w:r w:rsidR="0061125F" w:rsidRPr="000E170C">
        <w:rPr>
          <w:sz w:val="28"/>
          <w:szCs w:val="28"/>
        </w:rPr>
        <w:t>режд</w:t>
      </w:r>
      <w:r w:rsidR="0061125F" w:rsidRPr="000E170C">
        <w:rPr>
          <w:sz w:val="28"/>
          <w:szCs w:val="28"/>
        </w:rPr>
        <w:t>е</w:t>
      </w:r>
      <w:r w:rsidR="0061125F" w:rsidRPr="000E170C">
        <w:rPr>
          <w:sz w:val="28"/>
          <w:szCs w:val="28"/>
        </w:rPr>
        <w:t xml:space="preserve">ний, участвующих в финансировании Школы, и др. Необходимость их приглашения определяется </w:t>
      </w:r>
      <w:r w:rsidR="0061125F">
        <w:rPr>
          <w:sz w:val="28"/>
          <w:szCs w:val="28"/>
        </w:rPr>
        <w:t>председателем п</w:t>
      </w:r>
      <w:r w:rsidR="0061125F" w:rsidRPr="000E170C">
        <w:rPr>
          <w:sz w:val="28"/>
          <w:szCs w:val="28"/>
        </w:rPr>
        <w:t xml:space="preserve">едагогического совета. Лица, </w:t>
      </w:r>
      <w:r w:rsidR="007176E3" w:rsidRPr="000E170C">
        <w:rPr>
          <w:sz w:val="28"/>
          <w:szCs w:val="28"/>
        </w:rPr>
        <w:t>приг</w:t>
      </w:r>
      <w:r w:rsidR="007176E3">
        <w:rPr>
          <w:sz w:val="28"/>
          <w:szCs w:val="28"/>
        </w:rPr>
        <w:t>-</w:t>
      </w:r>
    </w:p>
    <w:p w:rsidR="0061125F" w:rsidRPr="000E170C" w:rsidRDefault="0061125F" w:rsidP="007176E3">
      <w:pPr>
        <w:jc w:val="both"/>
        <w:rPr>
          <w:sz w:val="28"/>
          <w:szCs w:val="28"/>
        </w:rPr>
      </w:pPr>
      <w:r w:rsidRPr="000E170C">
        <w:rPr>
          <w:sz w:val="28"/>
          <w:szCs w:val="28"/>
        </w:rPr>
        <w:t>лашённые на заседа</w:t>
      </w:r>
      <w:r>
        <w:rPr>
          <w:sz w:val="28"/>
          <w:szCs w:val="28"/>
        </w:rPr>
        <w:t>ние п</w:t>
      </w:r>
      <w:r w:rsidRPr="000E170C">
        <w:rPr>
          <w:sz w:val="28"/>
          <w:szCs w:val="28"/>
        </w:rPr>
        <w:t>едагогического совета, пользуются правом совещ</w:t>
      </w:r>
      <w:r w:rsidRPr="000E170C">
        <w:rPr>
          <w:sz w:val="28"/>
          <w:szCs w:val="28"/>
        </w:rPr>
        <w:t>а</w:t>
      </w:r>
      <w:r w:rsidRPr="000E170C">
        <w:rPr>
          <w:sz w:val="28"/>
          <w:szCs w:val="28"/>
        </w:rPr>
        <w:t>тельного гол</w:t>
      </w:r>
      <w:r w:rsidRPr="000E170C">
        <w:rPr>
          <w:sz w:val="28"/>
          <w:szCs w:val="28"/>
        </w:rPr>
        <w:t>о</w:t>
      </w:r>
      <w:r w:rsidRPr="000E170C">
        <w:rPr>
          <w:sz w:val="28"/>
          <w:szCs w:val="28"/>
        </w:rPr>
        <w:t>са.</w:t>
      </w:r>
    </w:p>
    <w:p w:rsidR="0061125F" w:rsidRPr="000E170C" w:rsidRDefault="009E41C5" w:rsidP="0061125F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7.31</w:t>
      </w:r>
      <w:r w:rsidR="0061125F" w:rsidRPr="0061125F">
        <w:rPr>
          <w:bCs/>
          <w:sz w:val="28"/>
          <w:szCs w:val="28"/>
        </w:rPr>
        <w:t>.</w:t>
      </w:r>
      <w:r w:rsidR="0061125F">
        <w:rPr>
          <w:sz w:val="28"/>
          <w:szCs w:val="28"/>
        </w:rPr>
        <w:t>3. </w:t>
      </w:r>
      <w:r w:rsidR="0061125F" w:rsidRPr="000E170C">
        <w:rPr>
          <w:sz w:val="28"/>
          <w:szCs w:val="28"/>
        </w:rPr>
        <w:t>Педагогический совет ответственен за:</w:t>
      </w:r>
    </w:p>
    <w:p w:rsidR="0061125F" w:rsidRPr="000E170C" w:rsidRDefault="0061125F" w:rsidP="0061125F">
      <w:pPr>
        <w:widowControl w:val="0"/>
        <w:tabs>
          <w:tab w:val="left" w:pos="720"/>
        </w:tabs>
        <w:overflowPunct/>
        <w:ind w:left="-48" w:firstLine="744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1) </w:t>
      </w:r>
      <w:r w:rsidRPr="000E170C">
        <w:rPr>
          <w:sz w:val="28"/>
          <w:szCs w:val="28"/>
        </w:rPr>
        <w:t>выполнение плана работы;</w:t>
      </w:r>
    </w:p>
    <w:p w:rsidR="0061125F" w:rsidRPr="000E170C" w:rsidRDefault="0061125F" w:rsidP="0061125F">
      <w:pPr>
        <w:widowControl w:val="0"/>
        <w:tabs>
          <w:tab w:val="left" w:pos="720"/>
        </w:tabs>
        <w:overflowPunct/>
        <w:ind w:left="-48" w:firstLine="744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2) </w:t>
      </w:r>
      <w:r w:rsidRPr="000E170C">
        <w:rPr>
          <w:sz w:val="28"/>
          <w:szCs w:val="28"/>
        </w:rPr>
        <w:t>соответствие принятых решений законодательству об образовании, о защите прав детей;</w:t>
      </w:r>
    </w:p>
    <w:p w:rsidR="007837F4" w:rsidRDefault="0061125F" w:rsidP="006112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Pr="000E170C">
        <w:rPr>
          <w:sz w:val="28"/>
          <w:szCs w:val="28"/>
        </w:rPr>
        <w:t>принятие конкретных решений по каждому рассматриваемому вопр</w:t>
      </w:r>
      <w:r w:rsidRPr="000E170C">
        <w:rPr>
          <w:sz w:val="28"/>
          <w:szCs w:val="28"/>
        </w:rPr>
        <w:t>о</w:t>
      </w:r>
      <w:r w:rsidR="007837F4">
        <w:rPr>
          <w:sz w:val="28"/>
          <w:szCs w:val="28"/>
        </w:rPr>
        <w:t>-</w:t>
      </w:r>
    </w:p>
    <w:p w:rsidR="0061125F" w:rsidRDefault="0061125F" w:rsidP="007837F4">
      <w:pPr>
        <w:jc w:val="both"/>
        <w:rPr>
          <w:sz w:val="28"/>
          <w:szCs w:val="28"/>
        </w:rPr>
      </w:pPr>
      <w:r w:rsidRPr="000E170C">
        <w:rPr>
          <w:sz w:val="28"/>
          <w:szCs w:val="28"/>
        </w:rPr>
        <w:t>су, с указанием ответственных лиц и сроков исполн</w:t>
      </w:r>
      <w:r w:rsidRPr="000E170C">
        <w:rPr>
          <w:sz w:val="28"/>
          <w:szCs w:val="28"/>
        </w:rPr>
        <w:t>е</w:t>
      </w:r>
      <w:r w:rsidRPr="000E170C">
        <w:rPr>
          <w:sz w:val="28"/>
          <w:szCs w:val="28"/>
        </w:rPr>
        <w:t>ния.</w:t>
      </w:r>
    </w:p>
    <w:p w:rsidR="0061125F" w:rsidRPr="00E6434A" w:rsidRDefault="009E41C5" w:rsidP="0061125F">
      <w:pPr>
        <w:widowControl w:val="0"/>
        <w:overflowPunct/>
        <w:ind w:firstLine="709"/>
        <w:jc w:val="both"/>
        <w:textAlignment w:val="auto"/>
        <w:rPr>
          <w:bCs/>
          <w:sz w:val="28"/>
          <w:szCs w:val="28"/>
        </w:rPr>
      </w:pPr>
      <w:r w:rsidRPr="00E6434A">
        <w:rPr>
          <w:sz w:val="28"/>
          <w:szCs w:val="28"/>
        </w:rPr>
        <w:t>7.32</w:t>
      </w:r>
      <w:r w:rsidR="0061125F" w:rsidRPr="00E6434A">
        <w:rPr>
          <w:sz w:val="28"/>
          <w:szCs w:val="28"/>
        </w:rPr>
        <w:t>. </w:t>
      </w:r>
      <w:r w:rsidR="0061125F" w:rsidRPr="00E6434A">
        <w:rPr>
          <w:bCs/>
          <w:sz w:val="28"/>
          <w:szCs w:val="28"/>
        </w:rPr>
        <w:t>Организация деятельности педагогич</w:t>
      </w:r>
      <w:r w:rsidR="0061125F" w:rsidRPr="00E6434A">
        <w:rPr>
          <w:bCs/>
          <w:sz w:val="28"/>
          <w:szCs w:val="28"/>
        </w:rPr>
        <w:t>е</w:t>
      </w:r>
      <w:r w:rsidR="0061125F" w:rsidRPr="00E6434A">
        <w:rPr>
          <w:bCs/>
          <w:sz w:val="28"/>
          <w:szCs w:val="28"/>
        </w:rPr>
        <w:t>ского совета</w:t>
      </w:r>
    </w:p>
    <w:p w:rsidR="0061125F" w:rsidRDefault="009E41C5" w:rsidP="0061125F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7.32</w:t>
      </w:r>
      <w:r w:rsidR="0061125F">
        <w:rPr>
          <w:bCs/>
          <w:sz w:val="28"/>
          <w:szCs w:val="28"/>
        </w:rPr>
        <w:t>.1. </w:t>
      </w:r>
      <w:r w:rsidR="0061125F">
        <w:rPr>
          <w:sz w:val="28"/>
          <w:szCs w:val="28"/>
        </w:rPr>
        <w:t>В состав п</w:t>
      </w:r>
      <w:r w:rsidR="0061125F" w:rsidRPr="000E170C">
        <w:rPr>
          <w:sz w:val="28"/>
          <w:szCs w:val="28"/>
        </w:rPr>
        <w:t xml:space="preserve">едагогического </w:t>
      </w:r>
      <w:r w:rsidR="0061125F">
        <w:rPr>
          <w:sz w:val="28"/>
          <w:szCs w:val="28"/>
        </w:rPr>
        <w:t>совета входят: директор Школы –</w:t>
      </w:r>
      <w:r w:rsidR="0061125F" w:rsidRPr="000E170C">
        <w:rPr>
          <w:sz w:val="28"/>
          <w:szCs w:val="28"/>
        </w:rPr>
        <w:t xml:space="preserve">председатель </w:t>
      </w:r>
      <w:r w:rsidR="0061125F">
        <w:rPr>
          <w:sz w:val="28"/>
          <w:szCs w:val="28"/>
        </w:rPr>
        <w:t>п</w:t>
      </w:r>
      <w:r w:rsidR="0061125F" w:rsidRPr="000E170C">
        <w:rPr>
          <w:sz w:val="28"/>
          <w:szCs w:val="28"/>
        </w:rPr>
        <w:t xml:space="preserve">едагогического </w:t>
      </w:r>
      <w:r w:rsidR="0061125F">
        <w:rPr>
          <w:sz w:val="28"/>
          <w:szCs w:val="28"/>
        </w:rPr>
        <w:t>совета</w:t>
      </w:r>
      <w:r w:rsidR="0061125F" w:rsidRPr="000E170C">
        <w:rPr>
          <w:sz w:val="28"/>
          <w:szCs w:val="28"/>
        </w:rPr>
        <w:t>, преподаватели, концертмейст</w:t>
      </w:r>
      <w:r w:rsidR="0061125F" w:rsidRPr="000E170C">
        <w:rPr>
          <w:sz w:val="28"/>
          <w:szCs w:val="28"/>
        </w:rPr>
        <w:t>е</w:t>
      </w:r>
      <w:r>
        <w:rPr>
          <w:sz w:val="28"/>
          <w:szCs w:val="28"/>
        </w:rPr>
        <w:t>ры</w:t>
      </w:r>
      <w:r w:rsidR="0061125F" w:rsidRPr="000E170C">
        <w:rPr>
          <w:sz w:val="28"/>
          <w:szCs w:val="28"/>
        </w:rPr>
        <w:t>.</w:t>
      </w:r>
    </w:p>
    <w:p w:rsidR="0061125F" w:rsidRPr="000E170C" w:rsidRDefault="00577D73" w:rsidP="0061125F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7.</w:t>
      </w:r>
      <w:r w:rsidR="009E41C5">
        <w:rPr>
          <w:bCs/>
          <w:sz w:val="28"/>
          <w:szCs w:val="28"/>
        </w:rPr>
        <w:t>32</w:t>
      </w:r>
      <w:r w:rsidR="0061125F">
        <w:rPr>
          <w:bCs/>
          <w:sz w:val="28"/>
          <w:szCs w:val="28"/>
        </w:rPr>
        <w:t>.</w:t>
      </w:r>
      <w:r w:rsidR="0061125F">
        <w:rPr>
          <w:sz w:val="28"/>
          <w:szCs w:val="28"/>
        </w:rPr>
        <w:t>2. </w:t>
      </w:r>
      <w:r w:rsidR="0061125F" w:rsidRPr="000E170C">
        <w:rPr>
          <w:sz w:val="28"/>
          <w:szCs w:val="28"/>
        </w:rPr>
        <w:t>Педагогический совет избирает из своего состава секретаря. Се</w:t>
      </w:r>
      <w:r w:rsidR="0061125F" w:rsidRPr="000E170C">
        <w:rPr>
          <w:sz w:val="28"/>
          <w:szCs w:val="28"/>
        </w:rPr>
        <w:t>к</w:t>
      </w:r>
      <w:r w:rsidR="0061125F" w:rsidRPr="000E170C">
        <w:rPr>
          <w:sz w:val="28"/>
          <w:szCs w:val="28"/>
        </w:rPr>
        <w:t>ре</w:t>
      </w:r>
      <w:r w:rsidR="0061125F">
        <w:rPr>
          <w:sz w:val="28"/>
          <w:szCs w:val="28"/>
        </w:rPr>
        <w:t>тарь п</w:t>
      </w:r>
      <w:r w:rsidR="0061125F" w:rsidRPr="000E170C">
        <w:rPr>
          <w:sz w:val="28"/>
          <w:szCs w:val="28"/>
        </w:rPr>
        <w:t>едсовета работает на общественных началах.</w:t>
      </w:r>
    </w:p>
    <w:p w:rsidR="0061125F" w:rsidRPr="000E170C" w:rsidRDefault="009E41C5" w:rsidP="0061125F">
      <w:pPr>
        <w:tabs>
          <w:tab w:val="left" w:pos="715"/>
        </w:tabs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7.32</w:t>
      </w:r>
      <w:r w:rsidR="0061125F">
        <w:rPr>
          <w:bCs/>
          <w:sz w:val="28"/>
          <w:szCs w:val="28"/>
        </w:rPr>
        <w:t>.</w:t>
      </w:r>
      <w:r w:rsidR="0061125F">
        <w:rPr>
          <w:sz w:val="28"/>
          <w:szCs w:val="28"/>
        </w:rPr>
        <w:t>3. Заседания п</w:t>
      </w:r>
      <w:r w:rsidR="0061125F" w:rsidRPr="000E170C">
        <w:rPr>
          <w:sz w:val="28"/>
          <w:szCs w:val="28"/>
        </w:rPr>
        <w:t>едагогического совета производятся в соответствии с планом работы Школы, но не реже 4 раз в течение учебного года.</w:t>
      </w:r>
    </w:p>
    <w:p w:rsidR="0061125F" w:rsidRPr="000E170C" w:rsidRDefault="009E41C5" w:rsidP="0061125F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7.32</w:t>
      </w:r>
      <w:r w:rsidR="0061125F">
        <w:rPr>
          <w:bCs/>
          <w:sz w:val="28"/>
          <w:szCs w:val="28"/>
        </w:rPr>
        <w:t>.</w:t>
      </w:r>
      <w:r w:rsidR="0061125F">
        <w:rPr>
          <w:sz w:val="28"/>
          <w:szCs w:val="28"/>
        </w:rPr>
        <w:t>4. Решения п</w:t>
      </w:r>
      <w:r w:rsidR="0061125F" w:rsidRPr="000E170C">
        <w:rPr>
          <w:sz w:val="28"/>
          <w:szCs w:val="28"/>
        </w:rPr>
        <w:t xml:space="preserve">едагогического совета принимаются </w:t>
      </w:r>
      <w:r w:rsidR="0061125F">
        <w:rPr>
          <w:sz w:val="28"/>
          <w:szCs w:val="28"/>
        </w:rPr>
        <w:t xml:space="preserve">простым </w:t>
      </w:r>
      <w:r w:rsidR="0061125F" w:rsidRPr="000E170C">
        <w:rPr>
          <w:sz w:val="28"/>
          <w:szCs w:val="28"/>
        </w:rPr>
        <w:t>больши</w:t>
      </w:r>
      <w:r w:rsidR="0061125F" w:rsidRPr="000E170C">
        <w:rPr>
          <w:sz w:val="28"/>
          <w:szCs w:val="28"/>
        </w:rPr>
        <w:t>н</w:t>
      </w:r>
      <w:r w:rsidR="0061125F" w:rsidRPr="000E170C">
        <w:rPr>
          <w:sz w:val="28"/>
          <w:szCs w:val="28"/>
        </w:rPr>
        <w:t xml:space="preserve">ством голосов при наличии на заседании </w:t>
      </w:r>
      <w:r w:rsidR="0061125F" w:rsidRPr="0044229F">
        <w:rPr>
          <w:sz w:val="28"/>
          <w:szCs w:val="28"/>
        </w:rPr>
        <w:t>не менее двух третей его членов. При равном количестве голосов решающим является голос председателя</w:t>
      </w:r>
      <w:r w:rsidR="0061125F">
        <w:rPr>
          <w:sz w:val="28"/>
          <w:szCs w:val="28"/>
        </w:rPr>
        <w:t xml:space="preserve"> п</w:t>
      </w:r>
      <w:r w:rsidR="0061125F" w:rsidRPr="000E170C">
        <w:rPr>
          <w:sz w:val="28"/>
          <w:szCs w:val="28"/>
        </w:rPr>
        <w:t>едагог</w:t>
      </w:r>
      <w:r w:rsidR="0061125F" w:rsidRPr="000E170C">
        <w:rPr>
          <w:sz w:val="28"/>
          <w:szCs w:val="28"/>
        </w:rPr>
        <w:t>и</w:t>
      </w:r>
      <w:r w:rsidR="0061125F" w:rsidRPr="000E170C">
        <w:rPr>
          <w:sz w:val="28"/>
          <w:szCs w:val="28"/>
        </w:rPr>
        <w:t xml:space="preserve">ческого совета. </w:t>
      </w:r>
    </w:p>
    <w:p w:rsidR="0061125F" w:rsidRPr="000E170C" w:rsidRDefault="009E41C5" w:rsidP="0061125F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7.32</w:t>
      </w:r>
      <w:r w:rsidR="0061125F">
        <w:rPr>
          <w:bCs/>
          <w:sz w:val="28"/>
          <w:szCs w:val="28"/>
        </w:rPr>
        <w:t>.</w:t>
      </w:r>
      <w:r w:rsidR="0061125F">
        <w:rPr>
          <w:sz w:val="28"/>
          <w:szCs w:val="28"/>
        </w:rPr>
        <w:t>5. Решения п</w:t>
      </w:r>
      <w:r w:rsidR="0061125F" w:rsidRPr="000E170C">
        <w:rPr>
          <w:sz w:val="28"/>
          <w:szCs w:val="28"/>
        </w:rPr>
        <w:t xml:space="preserve">едагогического совета </w:t>
      </w:r>
      <w:r w:rsidR="0061125F">
        <w:rPr>
          <w:sz w:val="28"/>
          <w:szCs w:val="28"/>
        </w:rPr>
        <w:t xml:space="preserve">утверждаются </w:t>
      </w:r>
      <w:r w:rsidR="0061125F" w:rsidRPr="000E170C">
        <w:rPr>
          <w:sz w:val="28"/>
          <w:szCs w:val="28"/>
        </w:rPr>
        <w:t>приказами дире</w:t>
      </w:r>
      <w:r w:rsidR="0061125F" w:rsidRPr="000E170C">
        <w:rPr>
          <w:sz w:val="28"/>
          <w:szCs w:val="28"/>
        </w:rPr>
        <w:t>к</w:t>
      </w:r>
      <w:r w:rsidR="0061125F" w:rsidRPr="000E170C">
        <w:rPr>
          <w:sz w:val="28"/>
          <w:szCs w:val="28"/>
        </w:rPr>
        <w:t>тора Школы.</w:t>
      </w:r>
    </w:p>
    <w:p w:rsidR="0061125F" w:rsidRPr="000E170C" w:rsidRDefault="0061125F" w:rsidP="007567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Решения п</w:t>
      </w:r>
      <w:r w:rsidRPr="000E170C">
        <w:rPr>
          <w:sz w:val="28"/>
          <w:szCs w:val="28"/>
        </w:rPr>
        <w:t>едагогического совета, утверждённые приказом директора Школы, являются обязательными для всех членов педагогического коллект</w:t>
      </w:r>
      <w:r w:rsidRPr="000E170C">
        <w:rPr>
          <w:sz w:val="28"/>
          <w:szCs w:val="28"/>
        </w:rPr>
        <w:t>и</w:t>
      </w:r>
      <w:r w:rsidRPr="000E170C">
        <w:rPr>
          <w:sz w:val="28"/>
          <w:szCs w:val="28"/>
        </w:rPr>
        <w:t>ва.</w:t>
      </w:r>
    </w:p>
    <w:p w:rsidR="0061125F" w:rsidRDefault="009E41C5" w:rsidP="0061125F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7.32</w:t>
      </w:r>
      <w:r w:rsidR="0061125F">
        <w:rPr>
          <w:bCs/>
          <w:sz w:val="28"/>
          <w:szCs w:val="28"/>
        </w:rPr>
        <w:t>.</w:t>
      </w:r>
      <w:r w:rsidR="0061125F">
        <w:rPr>
          <w:sz w:val="28"/>
          <w:szCs w:val="28"/>
        </w:rPr>
        <w:t>6. Организацию выполнения решений п</w:t>
      </w:r>
      <w:r w:rsidR="0061125F" w:rsidRPr="000E170C">
        <w:rPr>
          <w:sz w:val="28"/>
          <w:szCs w:val="28"/>
        </w:rPr>
        <w:t>едагогического совета ос</w:t>
      </w:r>
      <w:r w:rsidR="0061125F" w:rsidRPr="000E170C">
        <w:rPr>
          <w:sz w:val="28"/>
          <w:szCs w:val="28"/>
        </w:rPr>
        <w:t>у</w:t>
      </w:r>
      <w:r w:rsidR="0061125F" w:rsidRPr="000E170C">
        <w:rPr>
          <w:sz w:val="28"/>
          <w:szCs w:val="28"/>
        </w:rPr>
        <w:t>ществляют ответственные лица, указанные в решении. Результаты этой работы со</w:t>
      </w:r>
      <w:r w:rsidR="0061125F">
        <w:rPr>
          <w:sz w:val="28"/>
          <w:szCs w:val="28"/>
        </w:rPr>
        <w:t>общаются членам п</w:t>
      </w:r>
      <w:r w:rsidR="0061125F" w:rsidRPr="000E170C">
        <w:rPr>
          <w:sz w:val="28"/>
          <w:szCs w:val="28"/>
        </w:rPr>
        <w:t>едагогического совета на последу</w:t>
      </w:r>
      <w:r w:rsidR="0061125F" w:rsidRPr="000E170C">
        <w:rPr>
          <w:sz w:val="28"/>
          <w:szCs w:val="28"/>
        </w:rPr>
        <w:t>ю</w:t>
      </w:r>
      <w:r w:rsidR="0061125F" w:rsidRPr="000E170C">
        <w:rPr>
          <w:sz w:val="28"/>
          <w:szCs w:val="28"/>
        </w:rPr>
        <w:t>щих его заседаниях.</w:t>
      </w:r>
    </w:p>
    <w:p w:rsidR="00A660ED" w:rsidRDefault="00541E51" w:rsidP="00697B05">
      <w:pPr>
        <w:widowControl w:val="0"/>
        <w:overflowPunct/>
        <w:ind w:firstLine="709"/>
        <w:jc w:val="both"/>
        <w:textAlignment w:val="auto"/>
        <w:rPr>
          <w:sz w:val="28"/>
          <w:szCs w:val="28"/>
        </w:rPr>
      </w:pPr>
      <w:r>
        <w:rPr>
          <w:bCs/>
          <w:sz w:val="28"/>
          <w:szCs w:val="28"/>
        </w:rPr>
        <w:t>7</w:t>
      </w:r>
      <w:r w:rsidR="00526D19">
        <w:rPr>
          <w:bCs/>
          <w:sz w:val="28"/>
          <w:szCs w:val="28"/>
        </w:rPr>
        <w:t>.32</w:t>
      </w:r>
      <w:r w:rsidR="0061125F">
        <w:rPr>
          <w:bCs/>
          <w:sz w:val="28"/>
          <w:szCs w:val="28"/>
        </w:rPr>
        <w:t>.</w:t>
      </w:r>
      <w:r w:rsidR="0061125F">
        <w:rPr>
          <w:sz w:val="28"/>
          <w:szCs w:val="28"/>
        </w:rPr>
        <w:t>7. </w:t>
      </w:r>
      <w:r w:rsidR="0061125F" w:rsidRPr="000E170C">
        <w:rPr>
          <w:sz w:val="28"/>
          <w:szCs w:val="28"/>
        </w:rPr>
        <w:t xml:space="preserve">Директор Школы </w:t>
      </w:r>
      <w:r w:rsidR="0061125F" w:rsidRPr="0044229F">
        <w:rPr>
          <w:sz w:val="28"/>
          <w:szCs w:val="28"/>
        </w:rPr>
        <w:t>в случае несогласия с решением педагогического совета приостанавливает выполнение решения</w:t>
      </w:r>
      <w:r w:rsidR="0061125F" w:rsidRPr="000E170C">
        <w:rPr>
          <w:sz w:val="28"/>
          <w:szCs w:val="28"/>
        </w:rPr>
        <w:t>, извещает об этом</w:t>
      </w:r>
      <w:r w:rsidR="0061125F">
        <w:rPr>
          <w:sz w:val="28"/>
          <w:szCs w:val="28"/>
        </w:rPr>
        <w:t xml:space="preserve"> учредителя </w:t>
      </w:r>
      <w:r w:rsidR="0061125F" w:rsidRPr="00860E2A">
        <w:rPr>
          <w:sz w:val="28"/>
          <w:szCs w:val="28"/>
        </w:rPr>
        <w:t>Школы (муниципальное казенное учреждение «Управление культуры Красн</w:t>
      </w:r>
      <w:r w:rsidR="0061125F" w:rsidRPr="00860E2A">
        <w:rPr>
          <w:sz w:val="28"/>
          <w:szCs w:val="28"/>
        </w:rPr>
        <w:t>о</w:t>
      </w:r>
      <w:r w:rsidR="0061125F" w:rsidRPr="00860E2A">
        <w:rPr>
          <w:sz w:val="28"/>
          <w:szCs w:val="28"/>
        </w:rPr>
        <w:t>армейского муниципального района»),</w:t>
      </w:r>
      <w:r w:rsidR="0061125F" w:rsidRPr="000E170C">
        <w:rPr>
          <w:sz w:val="28"/>
          <w:szCs w:val="28"/>
        </w:rPr>
        <w:t xml:space="preserve"> кото</w:t>
      </w:r>
      <w:r w:rsidR="0061125F">
        <w:rPr>
          <w:sz w:val="28"/>
          <w:szCs w:val="28"/>
        </w:rPr>
        <w:t>рый</w:t>
      </w:r>
      <w:r w:rsidR="0061125F" w:rsidRPr="000E170C">
        <w:rPr>
          <w:sz w:val="28"/>
          <w:szCs w:val="28"/>
        </w:rPr>
        <w:t xml:space="preserve"> в трёхдневный срок при уч</w:t>
      </w:r>
      <w:r w:rsidR="0061125F" w:rsidRPr="000E170C">
        <w:rPr>
          <w:sz w:val="28"/>
          <w:szCs w:val="28"/>
        </w:rPr>
        <w:t>а</w:t>
      </w:r>
      <w:r w:rsidR="0061125F" w:rsidRPr="000E170C">
        <w:rPr>
          <w:sz w:val="28"/>
          <w:szCs w:val="28"/>
        </w:rPr>
        <w:t>стии</w:t>
      </w:r>
      <w:r w:rsidR="00526D19">
        <w:rPr>
          <w:sz w:val="28"/>
          <w:szCs w:val="28"/>
        </w:rPr>
        <w:t xml:space="preserve"> заинтересованных сторон обязан</w:t>
      </w:r>
      <w:r w:rsidR="0061125F" w:rsidRPr="000E170C">
        <w:rPr>
          <w:sz w:val="28"/>
          <w:szCs w:val="28"/>
        </w:rPr>
        <w:t xml:space="preserve"> рассмотреть данное заявление, ознак</w:t>
      </w:r>
      <w:r w:rsidR="0061125F" w:rsidRPr="000E170C">
        <w:rPr>
          <w:sz w:val="28"/>
          <w:szCs w:val="28"/>
        </w:rPr>
        <w:t>о</w:t>
      </w:r>
      <w:r w:rsidR="0061125F" w:rsidRPr="000E170C">
        <w:rPr>
          <w:sz w:val="28"/>
          <w:szCs w:val="28"/>
        </w:rPr>
        <w:t>миться с мотивированным мнением боль</w:t>
      </w:r>
      <w:r w:rsidR="0061125F">
        <w:rPr>
          <w:sz w:val="28"/>
          <w:szCs w:val="28"/>
        </w:rPr>
        <w:t>шинства членов п</w:t>
      </w:r>
      <w:r w:rsidR="0061125F" w:rsidRPr="000E170C">
        <w:rPr>
          <w:sz w:val="28"/>
          <w:szCs w:val="28"/>
        </w:rPr>
        <w:t>едагогического сов</w:t>
      </w:r>
      <w:r w:rsidR="0061125F" w:rsidRPr="000E170C">
        <w:rPr>
          <w:sz w:val="28"/>
          <w:szCs w:val="28"/>
        </w:rPr>
        <w:t>е</w:t>
      </w:r>
      <w:r w:rsidR="0061125F" w:rsidRPr="000E170C">
        <w:rPr>
          <w:sz w:val="28"/>
          <w:szCs w:val="28"/>
        </w:rPr>
        <w:t>та и вынести окончательное решение по спорному вопросу.</w:t>
      </w:r>
      <w:bookmarkStart w:id="28" w:name="ФИНАНСОВОЕ_ОБЕСПЕЧЕНИЕ"/>
      <w:bookmarkEnd w:id="28"/>
    </w:p>
    <w:p w:rsidR="00697B05" w:rsidRPr="00697B05" w:rsidRDefault="00697B05" w:rsidP="00697B05">
      <w:pPr>
        <w:widowControl w:val="0"/>
        <w:overflowPunct/>
        <w:ind w:firstLine="709"/>
        <w:jc w:val="both"/>
        <w:textAlignment w:val="auto"/>
        <w:rPr>
          <w:sz w:val="28"/>
          <w:szCs w:val="28"/>
        </w:rPr>
      </w:pPr>
    </w:p>
    <w:p w:rsidR="007837F4" w:rsidRDefault="007837F4" w:rsidP="00875361">
      <w:pPr>
        <w:jc w:val="center"/>
        <w:rPr>
          <w:b/>
          <w:bCs/>
          <w:sz w:val="28"/>
          <w:szCs w:val="28"/>
        </w:rPr>
      </w:pPr>
    </w:p>
    <w:p w:rsidR="000E170C" w:rsidRPr="000E170C" w:rsidRDefault="006D0701" w:rsidP="00875361">
      <w:pPr>
        <w:jc w:val="center"/>
        <w:rPr>
          <w:b/>
          <w:sz w:val="28"/>
          <w:szCs w:val="28"/>
        </w:rPr>
      </w:pPr>
      <w:r w:rsidRPr="000E170C">
        <w:rPr>
          <w:b/>
          <w:bCs/>
          <w:sz w:val="28"/>
          <w:szCs w:val="28"/>
          <w:lang w:val="en-US"/>
        </w:rPr>
        <w:lastRenderedPageBreak/>
        <w:t>VIII</w:t>
      </w:r>
      <w:r>
        <w:rPr>
          <w:b/>
          <w:bCs/>
          <w:sz w:val="28"/>
          <w:szCs w:val="28"/>
        </w:rPr>
        <w:t>.</w:t>
      </w:r>
      <w:r w:rsidR="00875361">
        <w:rPr>
          <w:b/>
          <w:bCs/>
          <w:sz w:val="28"/>
          <w:szCs w:val="28"/>
        </w:rPr>
        <w:t xml:space="preserve"> </w:t>
      </w:r>
      <w:r w:rsidR="000E170C" w:rsidRPr="000E170C">
        <w:rPr>
          <w:b/>
          <w:sz w:val="28"/>
          <w:szCs w:val="28"/>
        </w:rPr>
        <w:t>ИМУЩЕСТВО И ФИНАНСОВОЕ ОБЕСПЕЧЕНИЕ</w:t>
      </w:r>
    </w:p>
    <w:p w:rsidR="000E170C" w:rsidRDefault="000E170C" w:rsidP="00875361">
      <w:pPr>
        <w:jc w:val="center"/>
        <w:rPr>
          <w:b/>
          <w:sz w:val="28"/>
          <w:szCs w:val="28"/>
        </w:rPr>
      </w:pPr>
      <w:r w:rsidRPr="000E170C">
        <w:rPr>
          <w:b/>
          <w:sz w:val="28"/>
          <w:szCs w:val="28"/>
        </w:rPr>
        <w:t>ДЕЯТЕЛЬНОСТИ ШКОЛЫ</w:t>
      </w:r>
    </w:p>
    <w:p w:rsidR="0091512B" w:rsidRDefault="0091512B" w:rsidP="0091512B">
      <w:pPr>
        <w:jc w:val="both"/>
        <w:rPr>
          <w:b/>
          <w:bCs/>
          <w:color w:val="FF0000"/>
          <w:sz w:val="28"/>
          <w:szCs w:val="28"/>
        </w:rPr>
      </w:pPr>
    </w:p>
    <w:p w:rsidR="00677964" w:rsidRDefault="00677964" w:rsidP="0015755E">
      <w:pPr>
        <w:ind w:firstLine="708"/>
        <w:jc w:val="both"/>
        <w:rPr>
          <w:sz w:val="28"/>
          <w:szCs w:val="28"/>
        </w:rPr>
      </w:pPr>
      <w:r w:rsidRPr="00677964">
        <w:rPr>
          <w:bCs/>
          <w:sz w:val="28"/>
          <w:szCs w:val="28"/>
        </w:rPr>
        <w:t>8.1.</w:t>
      </w:r>
      <w:r>
        <w:rPr>
          <w:bCs/>
          <w:sz w:val="28"/>
          <w:szCs w:val="28"/>
        </w:rPr>
        <w:t> </w:t>
      </w:r>
      <w:r w:rsidRPr="000E170C">
        <w:rPr>
          <w:sz w:val="28"/>
          <w:szCs w:val="28"/>
        </w:rPr>
        <w:t xml:space="preserve">За Школой в целях </w:t>
      </w:r>
      <w:r w:rsidRPr="00F40E8F">
        <w:rPr>
          <w:sz w:val="28"/>
          <w:szCs w:val="28"/>
        </w:rPr>
        <w:t>осуществления</w:t>
      </w:r>
      <w:r w:rsidRPr="000E170C">
        <w:rPr>
          <w:sz w:val="28"/>
          <w:szCs w:val="28"/>
        </w:rPr>
        <w:t xml:space="preserve"> образовательной деятельности</w:t>
      </w:r>
      <w:r>
        <w:rPr>
          <w:sz w:val="28"/>
          <w:szCs w:val="28"/>
        </w:rPr>
        <w:t>,</w:t>
      </w:r>
      <w:r w:rsidRPr="00677964">
        <w:rPr>
          <w:sz w:val="28"/>
          <w:szCs w:val="28"/>
        </w:rPr>
        <w:t xml:space="preserve"> </w:t>
      </w:r>
      <w:r w:rsidRPr="00F40E8F">
        <w:rPr>
          <w:sz w:val="28"/>
          <w:szCs w:val="28"/>
        </w:rPr>
        <w:t>а так</w:t>
      </w:r>
      <w:r>
        <w:rPr>
          <w:sz w:val="28"/>
          <w:szCs w:val="28"/>
        </w:rPr>
        <w:t>же иной предусмотренной настоящим уставом</w:t>
      </w:r>
      <w:r w:rsidRPr="00F40E8F">
        <w:rPr>
          <w:sz w:val="28"/>
          <w:szCs w:val="28"/>
        </w:rPr>
        <w:t xml:space="preserve"> деятельности</w:t>
      </w:r>
      <w:r>
        <w:rPr>
          <w:sz w:val="28"/>
          <w:szCs w:val="28"/>
        </w:rPr>
        <w:t>,</w:t>
      </w:r>
      <w:r w:rsidRPr="000E170C">
        <w:rPr>
          <w:sz w:val="28"/>
          <w:szCs w:val="28"/>
        </w:rPr>
        <w:t xml:space="preserve"> Комитет</w:t>
      </w:r>
      <w:r w:rsidRPr="000E170C">
        <w:rPr>
          <w:color w:val="FF0000"/>
          <w:sz w:val="28"/>
          <w:szCs w:val="28"/>
        </w:rPr>
        <w:t xml:space="preserve"> </w:t>
      </w:r>
      <w:r w:rsidRPr="000E170C">
        <w:rPr>
          <w:sz w:val="28"/>
          <w:szCs w:val="28"/>
        </w:rPr>
        <w:t>в с</w:t>
      </w:r>
      <w:r w:rsidRPr="000E170C">
        <w:rPr>
          <w:sz w:val="28"/>
          <w:szCs w:val="28"/>
        </w:rPr>
        <w:t>о</w:t>
      </w:r>
      <w:r w:rsidRPr="000E170C">
        <w:rPr>
          <w:sz w:val="28"/>
          <w:szCs w:val="28"/>
        </w:rPr>
        <w:t xml:space="preserve">ответствии с </w:t>
      </w:r>
      <w:r w:rsidR="0015755E" w:rsidRPr="0015755E">
        <w:rPr>
          <w:sz w:val="28"/>
          <w:szCs w:val="28"/>
        </w:rPr>
        <w:t>Гражданским кодексом Российской Федерации</w:t>
      </w:r>
      <w:r w:rsidR="0015755E" w:rsidRPr="000E170C">
        <w:rPr>
          <w:sz w:val="28"/>
          <w:szCs w:val="28"/>
        </w:rPr>
        <w:t xml:space="preserve"> </w:t>
      </w:r>
      <w:r w:rsidR="0015755E">
        <w:rPr>
          <w:sz w:val="28"/>
          <w:szCs w:val="28"/>
        </w:rPr>
        <w:t xml:space="preserve">и </w:t>
      </w:r>
      <w:r w:rsidRPr="000E170C">
        <w:rPr>
          <w:sz w:val="28"/>
          <w:szCs w:val="28"/>
        </w:rPr>
        <w:t>настоящим уст</w:t>
      </w:r>
      <w:r w:rsidRPr="000E170C">
        <w:rPr>
          <w:sz w:val="28"/>
          <w:szCs w:val="28"/>
        </w:rPr>
        <w:t>а</w:t>
      </w:r>
      <w:r w:rsidRPr="000E170C">
        <w:rPr>
          <w:sz w:val="28"/>
          <w:szCs w:val="28"/>
        </w:rPr>
        <w:t>вом закрепляет на праве оперативного управления объекты (здания, сооруж</w:t>
      </w:r>
      <w:r w:rsidRPr="000E170C">
        <w:rPr>
          <w:sz w:val="28"/>
          <w:szCs w:val="28"/>
        </w:rPr>
        <w:t>е</w:t>
      </w:r>
      <w:r w:rsidRPr="000E170C">
        <w:rPr>
          <w:sz w:val="28"/>
          <w:szCs w:val="28"/>
        </w:rPr>
        <w:t>ния, имущество, оборудование, а также другое необходимое имущество потр</w:t>
      </w:r>
      <w:r w:rsidRPr="000E170C">
        <w:rPr>
          <w:sz w:val="28"/>
          <w:szCs w:val="28"/>
        </w:rPr>
        <w:t>е</w:t>
      </w:r>
      <w:r w:rsidRPr="000E170C">
        <w:rPr>
          <w:sz w:val="28"/>
          <w:szCs w:val="28"/>
        </w:rPr>
        <w:t>бительского, социального, культурного и иного н</w:t>
      </w:r>
      <w:r w:rsidRPr="000E170C">
        <w:rPr>
          <w:sz w:val="28"/>
          <w:szCs w:val="28"/>
        </w:rPr>
        <w:t>а</w:t>
      </w:r>
      <w:r w:rsidRPr="000E170C">
        <w:rPr>
          <w:sz w:val="28"/>
          <w:szCs w:val="28"/>
        </w:rPr>
        <w:t xml:space="preserve">значения), принадлежащие </w:t>
      </w:r>
      <w:r w:rsidR="00976EEE">
        <w:rPr>
          <w:sz w:val="28"/>
          <w:szCs w:val="28"/>
        </w:rPr>
        <w:t>С</w:t>
      </w:r>
      <w:r w:rsidR="00976EEE" w:rsidRPr="000E170C">
        <w:rPr>
          <w:sz w:val="28"/>
          <w:szCs w:val="28"/>
        </w:rPr>
        <w:t>обственник</w:t>
      </w:r>
      <w:r w:rsidR="00976EEE">
        <w:rPr>
          <w:sz w:val="28"/>
          <w:szCs w:val="28"/>
        </w:rPr>
        <w:t>у</w:t>
      </w:r>
      <w:r w:rsidRPr="000E170C">
        <w:rPr>
          <w:sz w:val="28"/>
          <w:szCs w:val="28"/>
        </w:rPr>
        <w:t>.</w:t>
      </w:r>
    </w:p>
    <w:p w:rsidR="00787068" w:rsidRDefault="00677964" w:rsidP="006779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8.2. Школа, </w:t>
      </w:r>
      <w:r w:rsidRPr="0091512B">
        <w:rPr>
          <w:sz w:val="28"/>
          <w:szCs w:val="28"/>
        </w:rPr>
        <w:t>закрепленные за н</w:t>
      </w:r>
      <w:r>
        <w:rPr>
          <w:sz w:val="28"/>
          <w:szCs w:val="28"/>
        </w:rPr>
        <w:t>ею</w:t>
      </w:r>
      <w:r w:rsidRPr="0091512B">
        <w:rPr>
          <w:sz w:val="28"/>
          <w:szCs w:val="28"/>
        </w:rPr>
        <w:t xml:space="preserve"> на праве оперативного управления об</w:t>
      </w:r>
      <w:r w:rsidRPr="0091512B">
        <w:rPr>
          <w:sz w:val="28"/>
          <w:szCs w:val="28"/>
        </w:rPr>
        <w:t>ъ</w:t>
      </w:r>
      <w:r w:rsidRPr="0091512B">
        <w:rPr>
          <w:sz w:val="28"/>
          <w:szCs w:val="28"/>
        </w:rPr>
        <w:t>екты (здания, строения, сооружения) приватизации не подл</w:t>
      </w:r>
      <w:r w:rsidRPr="0091512B">
        <w:rPr>
          <w:sz w:val="28"/>
          <w:szCs w:val="28"/>
        </w:rPr>
        <w:t>е</w:t>
      </w:r>
      <w:r w:rsidRPr="0091512B">
        <w:rPr>
          <w:sz w:val="28"/>
          <w:szCs w:val="28"/>
        </w:rPr>
        <w:t>жат.</w:t>
      </w:r>
    </w:p>
    <w:p w:rsidR="00DF1994" w:rsidRDefault="00DF1994" w:rsidP="00A660E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8.3. </w:t>
      </w:r>
      <w:r w:rsidRPr="000E170C">
        <w:rPr>
          <w:sz w:val="28"/>
          <w:szCs w:val="28"/>
        </w:rPr>
        <w:t>Земельные участки закрепляются за Школой в порядке, установле</w:t>
      </w:r>
      <w:r w:rsidRPr="000E170C">
        <w:rPr>
          <w:sz w:val="28"/>
          <w:szCs w:val="28"/>
        </w:rPr>
        <w:t>н</w:t>
      </w:r>
      <w:r w:rsidRPr="000E170C">
        <w:rPr>
          <w:sz w:val="28"/>
          <w:szCs w:val="28"/>
        </w:rPr>
        <w:t>ном законодательством Российской Федерации. Земельный участок, необход</w:t>
      </w:r>
      <w:r w:rsidRPr="000E170C">
        <w:rPr>
          <w:sz w:val="28"/>
          <w:szCs w:val="28"/>
        </w:rPr>
        <w:t>и</w:t>
      </w:r>
      <w:r w:rsidRPr="000E170C">
        <w:rPr>
          <w:sz w:val="28"/>
          <w:szCs w:val="28"/>
        </w:rPr>
        <w:t>мый для выполнения Школой своих уставных задач, предоставляется ей на праве постоянного (бессрочного) польз</w:t>
      </w:r>
      <w:r w:rsidRPr="000E170C">
        <w:rPr>
          <w:sz w:val="28"/>
          <w:szCs w:val="28"/>
        </w:rPr>
        <w:t>о</w:t>
      </w:r>
      <w:r w:rsidRPr="000E170C">
        <w:rPr>
          <w:sz w:val="28"/>
          <w:szCs w:val="28"/>
        </w:rPr>
        <w:t>вания.</w:t>
      </w:r>
    </w:p>
    <w:p w:rsidR="00FC4D83" w:rsidRDefault="00DF1994" w:rsidP="00A660E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8.4</w:t>
      </w:r>
      <w:r w:rsidR="000D76DF">
        <w:rPr>
          <w:sz w:val="28"/>
          <w:szCs w:val="28"/>
        </w:rPr>
        <w:t>.</w:t>
      </w:r>
      <w:r w:rsidR="002148AB">
        <w:rPr>
          <w:sz w:val="28"/>
          <w:szCs w:val="28"/>
        </w:rPr>
        <w:t> </w:t>
      </w:r>
      <w:r w:rsidR="00FC4D83" w:rsidRPr="000E170C">
        <w:rPr>
          <w:sz w:val="28"/>
          <w:szCs w:val="28"/>
        </w:rPr>
        <w:t>Школа в отношении закрепленного за ней имущества осуществляет права владения, пользования и распоряжения им в пределах, установленных з</w:t>
      </w:r>
      <w:r w:rsidR="00FC4D83" w:rsidRPr="000E170C">
        <w:rPr>
          <w:sz w:val="28"/>
          <w:szCs w:val="28"/>
        </w:rPr>
        <w:t>а</w:t>
      </w:r>
      <w:r w:rsidR="00FC4D83" w:rsidRPr="000E170C">
        <w:rPr>
          <w:sz w:val="28"/>
          <w:szCs w:val="28"/>
        </w:rPr>
        <w:t>конодательством Российской Федерации, и в соответствии с договором о п</w:t>
      </w:r>
      <w:r w:rsidR="00FC4D83" w:rsidRPr="000E170C">
        <w:rPr>
          <w:sz w:val="28"/>
          <w:szCs w:val="28"/>
        </w:rPr>
        <w:t>о</w:t>
      </w:r>
      <w:r w:rsidR="00FC4D83" w:rsidRPr="000E170C">
        <w:rPr>
          <w:sz w:val="28"/>
          <w:szCs w:val="28"/>
        </w:rPr>
        <w:t>рядке использования имущества, закрепленного за Школой на праве операти</w:t>
      </w:r>
      <w:r w:rsidR="00FC4D83" w:rsidRPr="000E170C">
        <w:rPr>
          <w:sz w:val="28"/>
          <w:szCs w:val="28"/>
        </w:rPr>
        <w:t>в</w:t>
      </w:r>
      <w:r w:rsidR="00FC4D83" w:rsidRPr="000E170C">
        <w:rPr>
          <w:sz w:val="28"/>
          <w:szCs w:val="28"/>
        </w:rPr>
        <w:t>ного упра</w:t>
      </w:r>
      <w:r w:rsidR="00FC4D83" w:rsidRPr="000E170C">
        <w:rPr>
          <w:sz w:val="28"/>
          <w:szCs w:val="28"/>
        </w:rPr>
        <w:t>в</w:t>
      </w:r>
      <w:r w:rsidR="00FC4D83" w:rsidRPr="000E170C">
        <w:rPr>
          <w:sz w:val="28"/>
          <w:szCs w:val="28"/>
        </w:rPr>
        <w:t>ления.</w:t>
      </w:r>
    </w:p>
    <w:p w:rsidR="00F527B4" w:rsidRPr="000E170C" w:rsidRDefault="00F527B4" w:rsidP="002148A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8.5. </w:t>
      </w:r>
      <w:r w:rsidRPr="00F527B4">
        <w:rPr>
          <w:sz w:val="28"/>
          <w:szCs w:val="28"/>
        </w:rPr>
        <w:t>Школа без согласия Комитета не вправе ра</w:t>
      </w:r>
      <w:r w:rsidRPr="00F527B4">
        <w:rPr>
          <w:sz w:val="28"/>
          <w:szCs w:val="28"/>
        </w:rPr>
        <w:t>с</w:t>
      </w:r>
      <w:r w:rsidRPr="00F527B4">
        <w:rPr>
          <w:sz w:val="28"/>
          <w:szCs w:val="28"/>
        </w:rPr>
        <w:t>поряжаться особо ценным движимым имуществом, з</w:t>
      </w:r>
      <w:r w:rsidRPr="00F527B4">
        <w:rPr>
          <w:sz w:val="28"/>
          <w:szCs w:val="28"/>
        </w:rPr>
        <w:t>а</w:t>
      </w:r>
      <w:r w:rsidRPr="00F527B4">
        <w:rPr>
          <w:sz w:val="28"/>
          <w:szCs w:val="28"/>
        </w:rPr>
        <w:t>крепленным за ней Комитетом или приобретенным Школой за счет средств, выделенных ей Управлением на приобретение такого имущества, а также недвижимым имуществом. Остальным имуществом, нах</w:t>
      </w:r>
      <w:r w:rsidRPr="00F527B4">
        <w:rPr>
          <w:sz w:val="28"/>
          <w:szCs w:val="28"/>
        </w:rPr>
        <w:t>о</w:t>
      </w:r>
      <w:r w:rsidRPr="00F527B4">
        <w:rPr>
          <w:sz w:val="28"/>
          <w:szCs w:val="28"/>
        </w:rPr>
        <w:t>дящимся у нее на праве оперативного управления, Школа вправе распоряжат</w:t>
      </w:r>
      <w:r w:rsidRPr="00F527B4">
        <w:rPr>
          <w:sz w:val="28"/>
          <w:szCs w:val="28"/>
        </w:rPr>
        <w:t>ь</w:t>
      </w:r>
      <w:r w:rsidRPr="00F527B4">
        <w:rPr>
          <w:sz w:val="28"/>
          <w:szCs w:val="28"/>
        </w:rPr>
        <w:t>ся самостоятельно, если иное не установлено действующим законодательством.</w:t>
      </w:r>
    </w:p>
    <w:p w:rsidR="00FC4D83" w:rsidRDefault="002148AB" w:rsidP="00B558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4A2C0E">
        <w:rPr>
          <w:sz w:val="28"/>
          <w:szCs w:val="28"/>
        </w:rPr>
        <w:t>6</w:t>
      </w:r>
      <w:r w:rsidR="00FC4D83">
        <w:rPr>
          <w:sz w:val="28"/>
          <w:szCs w:val="28"/>
        </w:rPr>
        <w:t>. </w:t>
      </w:r>
      <w:r w:rsidR="00FC4D83" w:rsidRPr="000E170C">
        <w:rPr>
          <w:sz w:val="28"/>
          <w:szCs w:val="28"/>
        </w:rPr>
        <w:t>Школа использует закрепленное за ней и</w:t>
      </w:r>
      <w:r w:rsidR="00B55823">
        <w:rPr>
          <w:sz w:val="28"/>
          <w:szCs w:val="28"/>
        </w:rPr>
        <w:t xml:space="preserve">мущество и имущество, </w:t>
      </w:r>
      <w:r w:rsidR="00FC4D83" w:rsidRPr="000E170C">
        <w:rPr>
          <w:sz w:val="28"/>
          <w:szCs w:val="28"/>
        </w:rPr>
        <w:t>пр</w:t>
      </w:r>
      <w:r w:rsidR="00FC4D83" w:rsidRPr="000E170C">
        <w:rPr>
          <w:sz w:val="28"/>
          <w:szCs w:val="28"/>
        </w:rPr>
        <w:t>и</w:t>
      </w:r>
      <w:r w:rsidR="00FC4D83" w:rsidRPr="000E170C">
        <w:rPr>
          <w:sz w:val="28"/>
          <w:szCs w:val="28"/>
        </w:rPr>
        <w:t>обретенное на средства, выделенные ей Управлением, исключительно для ц</w:t>
      </w:r>
      <w:r w:rsidR="00FC4D83" w:rsidRPr="000E170C">
        <w:rPr>
          <w:sz w:val="28"/>
          <w:szCs w:val="28"/>
        </w:rPr>
        <w:t>е</w:t>
      </w:r>
      <w:r w:rsidR="00FC4D83" w:rsidRPr="000E170C">
        <w:rPr>
          <w:sz w:val="28"/>
          <w:szCs w:val="28"/>
        </w:rPr>
        <w:t>лей и видов деятельности, отраженных в настоящем уставе.</w:t>
      </w:r>
    </w:p>
    <w:p w:rsidR="000E170C" w:rsidRPr="000E170C" w:rsidRDefault="004A2C0E" w:rsidP="000E170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8.7</w:t>
      </w:r>
      <w:r w:rsidR="002148AB">
        <w:rPr>
          <w:rFonts w:ascii="Times New Roman" w:hAnsi="Times New Roman" w:cs="Times New Roman"/>
          <w:sz w:val="28"/>
          <w:szCs w:val="28"/>
        </w:rPr>
        <w:t>. </w:t>
      </w:r>
      <w:r w:rsidR="000E170C" w:rsidRPr="000E170C">
        <w:rPr>
          <w:rFonts w:ascii="Times New Roman" w:hAnsi="Times New Roman" w:cs="Times New Roman"/>
          <w:sz w:val="28"/>
          <w:szCs w:val="28"/>
        </w:rPr>
        <w:t>Школа вправе с согласия</w:t>
      </w:r>
      <w:r w:rsidR="000E170C" w:rsidRPr="000E170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E170C" w:rsidRPr="000E170C">
        <w:rPr>
          <w:rFonts w:ascii="Times New Roman" w:hAnsi="Times New Roman" w:cs="Times New Roman"/>
          <w:sz w:val="28"/>
          <w:szCs w:val="28"/>
        </w:rPr>
        <w:t>Комитета в случаях и порядке, предусмо</w:t>
      </w:r>
      <w:r w:rsidR="000E170C" w:rsidRPr="000E170C">
        <w:rPr>
          <w:rFonts w:ascii="Times New Roman" w:hAnsi="Times New Roman" w:cs="Times New Roman"/>
          <w:sz w:val="28"/>
          <w:szCs w:val="28"/>
        </w:rPr>
        <w:t>т</w:t>
      </w:r>
      <w:r w:rsidR="000E170C" w:rsidRPr="000E170C">
        <w:rPr>
          <w:rFonts w:ascii="Times New Roman" w:hAnsi="Times New Roman" w:cs="Times New Roman"/>
          <w:sz w:val="28"/>
          <w:szCs w:val="28"/>
        </w:rPr>
        <w:t>ренных фед</w:t>
      </w:r>
      <w:r w:rsidR="000E170C" w:rsidRPr="000E170C">
        <w:rPr>
          <w:rFonts w:ascii="Times New Roman" w:hAnsi="Times New Roman" w:cs="Times New Roman"/>
          <w:sz w:val="28"/>
          <w:szCs w:val="28"/>
        </w:rPr>
        <w:t>е</w:t>
      </w:r>
      <w:r w:rsidR="000E170C" w:rsidRPr="000E170C">
        <w:rPr>
          <w:rFonts w:ascii="Times New Roman" w:hAnsi="Times New Roman" w:cs="Times New Roman"/>
          <w:sz w:val="28"/>
          <w:szCs w:val="28"/>
        </w:rPr>
        <w:t>ральными законами:</w:t>
      </w:r>
    </w:p>
    <w:p w:rsidR="00B55823" w:rsidRPr="000E170C" w:rsidRDefault="000E170C" w:rsidP="00526D19">
      <w:pPr>
        <w:ind w:firstLine="709"/>
        <w:jc w:val="both"/>
        <w:rPr>
          <w:sz w:val="28"/>
          <w:szCs w:val="28"/>
        </w:rPr>
      </w:pPr>
      <w:r w:rsidRPr="000E170C">
        <w:rPr>
          <w:sz w:val="28"/>
          <w:szCs w:val="28"/>
        </w:rPr>
        <w:t>1) распоряжаться особо ценным движимым имуществом, закрепленным за ней Комитетом или прио</w:t>
      </w:r>
      <w:r w:rsidRPr="000E170C">
        <w:rPr>
          <w:sz w:val="28"/>
          <w:szCs w:val="28"/>
        </w:rPr>
        <w:t>б</w:t>
      </w:r>
      <w:r w:rsidRPr="000E170C">
        <w:rPr>
          <w:sz w:val="28"/>
          <w:szCs w:val="28"/>
        </w:rPr>
        <w:t>ретенным Школой за счет средств, выделенных ей Управлением на приобретение такого имущества, а также недвижимым имущ</w:t>
      </w:r>
      <w:r w:rsidRPr="000E170C">
        <w:rPr>
          <w:sz w:val="28"/>
          <w:szCs w:val="28"/>
        </w:rPr>
        <w:t>е</w:t>
      </w:r>
      <w:r w:rsidR="00526D19">
        <w:rPr>
          <w:sz w:val="28"/>
          <w:szCs w:val="28"/>
        </w:rPr>
        <w:t>ством.</w:t>
      </w:r>
    </w:p>
    <w:p w:rsidR="000E170C" w:rsidRPr="000E170C" w:rsidRDefault="004A2C0E" w:rsidP="000E170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8.8</w:t>
      </w:r>
      <w:r w:rsidR="00875361">
        <w:rPr>
          <w:rFonts w:ascii="Times New Roman" w:hAnsi="Times New Roman" w:cs="Times New Roman"/>
          <w:sz w:val="28"/>
          <w:szCs w:val="28"/>
        </w:rPr>
        <w:t>.</w:t>
      </w:r>
      <w:r w:rsidR="00AE5B29">
        <w:rPr>
          <w:rFonts w:ascii="Times New Roman" w:hAnsi="Times New Roman" w:cs="Times New Roman"/>
          <w:sz w:val="28"/>
          <w:szCs w:val="28"/>
        </w:rPr>
        <w:t> </w:t>
      </w:r>
      <w:r w:rsidR="000E170C" w:rsidRPr="000E170C">
        <w:rPr>
          <w:rFonts w:ascii="Times New Roman" w:hAnsi="Times New Roman" w:cs="Times New Roman"/>
          <w:sz w:val="28"/>
          <w:szCs w:val="28"/>
        </w:rPr>
        <w:t>Крупная сделка может быть совершена Школой только с предвар</w:t>
      </w:r>
      <w:r w:rsidR="000E170C" w:rsidRPr="000E170C">
        <w:rPr>
          <w:rFonts w:ascii="Times New Roman" w:hAnsi="Times New Roman" w:cs="Times New Roman"/>
          <w:sz w:val="28"/>
          <w:szCs w:val="28"/>
        </w:rPr>
        <w:t>и</w:t>
      </w:r>
      <w:r w:rsidR="000E170C" w:rsidRPr="000E170C">
        <w:rPr>
          <w:rFonts w:ascii="Times New Roman" w:hAnsi="Times New Roman" w:cs="Times New Roman"/>
          <w:sz w:val="28"/>
          <w:szCs w:val="28"/>
        </w:rPr>
        <w:t>тельного согл</w:t>
      </w:r>
      <w:r w:rsidR="000E170C" w:rsidRPr="000E170C">
        <w:rPr>
          <w:rFonts w:ascii="Times New Roman" w:hAnsi="Times New Roman" w:cs="Times New Roman"/>
          <w:sz w:val="28"/>
          <w:szCs w:val="28"/>
        </w:rPr>
        <w:t>а</w:t>
      </w:r>
      <w:r w:rsidR="000E170C" w:rsidRPr="000E170C">
        <w:rPr>
          <w:rFonts w:ascii="Times New Roman" w:hAnsi="Times New Roman" w:cs="Times New Roman"/>
          <w:sz w:val="28"/>
          <w:szCs w:val="28"/>
        </w:rPr>
        <w:t>сия</w:t>
      </w:r>
      <w:r w:rsidR="000E170C" w:rsidRPr="000E170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E170C" w:rsidRPr="000E170C">
        <w:rPr>
          <w:rFonts w:ascii="Times New Roman" w:hAnsi="Times New Roman" w:cs="Times New Roman"/>
          <w:sz w:val="28"/>
          <w:szCs w:val="28"/>
        </w:rPr>
        <w:t xml:space="preserve">Управления. </w:t>
      </w:r>
    </w:p>
    <w:p w:rsidR="000E170C" w:rsidRPr="000E170C" w:rsidRDefault="00526D19" w:rsidP="00526D1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A2C0E">
        <w:rPr>
          <w:rFonts w:ascii="Times New Roman" w:hAnsi="Times New Roman" w:cs="Times New Roman"/>
          <w:sz w:val="28"/>
          <w:szCs w:val="28"/>
        </w:rPr>
        <w:t>8.9</w:t>
      </w:r>
      <w:r w:rsidR="00875361">
        <w:rPr>
          <w:rFonts w:ascii="Times New Roman" w:hAnsi="Times New Roman" w:cs="Times New Roman"/>
          <w:sz w:val="28"/>
          <w:szCs w:val="28"/>
        </w:rPr>
        <w:t xml:space="preserve">. </w:t>
      </w:r>
      <w:r w:rsidR="000E170C" w:rsidRPr="000E170C">
        <w:rPr>
          <w:rFonts w:ascii="Times New Roman" w:hAnsi="Times New Roman" w:cs="Times New Roman"/>
          <w:sz w:val="28"/>
          <w:szCs w:val="28"/>
        </w:rPr>
        <w:t>Школа</w:t>
      </w:r>
      <w:r w:rsidR="000E170C" w:rsidRPr="000E170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E170C" w:rsidRPr="000E170C">
        <w:rPr>
          <w:rFonts w:ascii="Times New Roman" w:hAnsi="Times New Roman" w:cs="Times New Roman"/>
          <w:sz w:val="28"/>
          <w:szCs w:val="28"/>
        </w:rPr>
        <w:t>не вправе размещать денежные средства на депозитах в кр</w:t>
      </w:r>
      <w:r w:rsidR="000E170C" w:rsidRPr="000E170C">
        <w:rPr>
          <w:rFonts w:ascii="Times New Roman" w:hAnsi="Times New Roman" w:cs="Times New Roman"/>
          <w:sz w:val="28"/>
          <w:szCs w:val="28"/>
        </w:rPr>
        <w:t>е</w:t>
      </w:r>
      <w:r w:rsidR="000E170C" w:rsidRPr="000E170C">
        <w:rPr>
          <w:rFonts w:ascii="Times New Roman" w:hAnsi="Times New Roman" w:cs="Times New Roman"/>
          <w:sz w:val="28"/>
          <w:szCs w:val="28"/>
        </w:rPr>
        <w:t>дитных организациях, а также совершать сделки с ценными бумагами.</w:t>
      </w:r>
    </w:p>
    <w:p w:rsidR="000E170C" w:rsidRPr="000E170C" w:rsidRDefault="004A2C0E" w:rsidP="002B6C56">
      <w:pPr>
        <w:pStyle w:val="ConsPlusNormal"/>
        <w:widowControl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8.10</w:t>
      </w:r>
      <w:r w:rsidR="00875361">
        <w:rPr>
          <w:rFonts w:ascii="Times New Roman" w:hAnsi="Times New Roman" w:cs="Times New Roman"/>
          <w:sz w:val="28"/>
          <w:szCs w:val="28"/>
        </w:rPr>
        <w:t xml:space="preserve">. </w:t>
      </w:r>
      <w:r w:rsidR="000E170C" w:rsidRPr="000E170C">
        <w:rPr>
          <w:rFonts w:ascii="Times New Roman" w:hAnsi="Times New Roman" w:cs="Times New Roman"/>
          <w:sz w:val="28"/>
          <w:szCs w:val="28"/>
        </w:rPr>
        <w:t>Решение об отнесении имущества Школы к категории особо ценн</w:t>
      </w:r>
      <w:r w:rsidR="000E170C" w:rsidRPr="000E170C">
        <w:rPr>
          <w:rFonts w:ascii="Times New Roman" w:hAnsi="Times New Roman" w:cs="Times New Roman"/>
          <w:sz w:val="28"/>
          <w:szCs w:val="28"/>
        </w:rPr>
        <w:t>о</w:t>
      </w:r>
      <w:r w:rsidR="000E170C" w:rsidRPr="000E170C">
        <w:rPr>
          <w:rFonts w:ascii="Times New Roman" w:hAnsi="Times New Roman" w:cs="Times New Roman"/>
          <w:sz w:val="28"/>
          <w:szCs w:val="28"/>
        </w:rPr>
        <w:t>го движимого имущества пр</w:t>
      </w:r>
      <w:r w:rsidR="000E170C" w:rsidRPr="000E170C">
        <w:rPr>
          <w:rFonts w:ascii="Times New Roman" w:hAnsi="Times New Roman" w:cs="Times New Roman"/>
          <w:sz w:val="28"/>
          <w:szCs w:val="28"/>
        </w:rPr>
        <w:t>и</w:t>
      </w:r>
      <w:r w:rsidR="000E170C" w:rsidRPr="000E170C">
        <w:rPr>
          <w:rFonts w:ascii="Times New Roman" w:hAnsi="Times New Roman" w:cs="Times New Roman"/>
          <w:sz w:val="28"/>
          <w:szCs w:val="28"/>
        </w:rPr>
        <w:t>нимается одновременно с принятием решения о закреплении указанного имущества за Школой или о выделении денежных средств Школе на приобретение указа</w:t>
      </w:r>
      <w:r w:rsidR="000E170C" w:rsidRPr="000E170C">
        <w:rPr>
          <w:rFonts w:ascii="Times New Roman" w:hAnsi="Times New Roman" w:cs="Times New Roman"/>
          <w:sz w:val="28"/>
          <w:szCs w:val="28"/>
        </w:rPr>
        <w:t>н</w:t>
      </w:r>
      <w:r w:rsidR="000E170C" w:rsidRPr="000E170C">
        <w:rPr>
          <w:rFonts w:ascii="Times New Roman" w:hAnsi="Times New Roman" w:cs="Times New Roman"/>
          <w:sz w:val="28"/>
          <w:szCs w:val="28"/>
        </w:rPr>
        <w:t>ного имущества.</w:t>
      </w:r>
    </w:p>
    <w:p w:rsidR="000E170C" w:rsidRPr="000E170C" w:rsidRDefault="004A2C0E" w:rsidP="002B6C5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8.11</w:t>
      </w:r>
      <w:r w:rsidR="00875361">
        <w:rPr>
          <w:rFonts w:ascii="Times New Roman" w:hAnsi="Times New Roman" w:cs="Times New Roman"/>
          <w:sz w:val="28"/>
          <w:szCs w:val="28"/>
        </w:rPr>
        <w:t xml:space="preserve">. </w:t>
      </w:r>
      <w:r w:rsidR="000E170C" w:rsidRPr="000E170C">
        <w:rPr>
          <w:rFonts w:ascii="Times New Roman" w:hAnsi="Times New Roman" w:cs="Times New Roman"/>
          <w:sz w:val="28"/>
          <w:szCs w:val="28"/>
        </w:rPr>
        <w:t>Муниципальная собственность, закрепленная за Школой, может о</w:t>
      </w:r>
      <w:r w:rsidR="000E170C" w:rsidRPr="000E170C">
        <w:rPr>
          <w:rFonts w:ascii="Times New Roman" w:hAnsi="Times New Roman" w:cs="Times New Roman"/>
          <w:sz w:val="28"/>
          <w:szCs w:val="28"/>
        </w:rPr>
        <w:t>т</w:t>
      </w:r>
      <w:r w:rsidR="000E170C" w:rsidRPr="000E170C">
        <w:rPr>
          <w:rFonts w:ascii="Times New Roman" w:hAnsi="Times New Roman" w:cs="Times New Roman"/>
          <w:sz w:val="28"/>
          <w:szCs w:val="28"/>
        </w:rPr>
        <w:t>чуждаться Комитетом в порядке и на условиях, которые установлены законод</w:t>
      </w:r>
      <w:r w:rsidR="000E170C" w:rsidRPr="000E170C">
        <w:rPr>
          <w:rFonts w:ascii="Times New Roman" w:hAnsi="Times New Roman" w:cs="Times New Roman"/>
          <w:sz w:val="28"/>
          <w:szCs w:val="28"/>
        </w:rPr>
        <w:t>а</w:t>
      </w:r>
      <w:r w:rsidR="000E170C" w:rsidRPr="000E170C">
        <w:rPr>
          <w:rFonts w:ascii="Times New Roman" w:hAnsi="Times New Roman" w:cs="Times New Roman"/>
          <w:sz w:val="28"/>
          <w:szCs w:val="28"/>
        </w:rPr>
        <w:t>тельством Российской Федерации, законодательством Челябинской области и правовыми актами органов местного самоуправления Красноармейского мун</w:t>
      </w:r>
      <w:r w:rsidR="000E170C" w:rsidRPr="000E170C">
        <w:rPr>
          <w:rFonts w:ascii="Times New Roman" w:hAnsi="Times New Roman" w:cs="Times New Roman"/>
          <w:sz w:val="28"/>
          <w:szCs w:val="28"/>
        </w:rPr>
        <w:t>и</w:t>
      </w:r>
      <w:r w:rsidR="000E170C" w:rsidRPr="000E170C">
        <w:rPr>
          <w:rFonts w:ascii="Times New Roman" w:hAnsi="Times New Roman" w:cs="Times New Roman"/>
          <w:sz w:val="28"/>
          <w:szCs w:val="28"/>
        </w:rPr>
        <w:t>ципального района, принятыми в пределах своих полн</w:t>
      </w:r>
      <w:r w:rsidR="000E170C" w:rsidRPr="000E170C">
        <w:rPr>
          <w:rFonts w:ascii="Times New Roman" w:hAnsi="Times New Roman" w:cs="Times New Roman"/>
          <w:sz w:val="28"/>
          <w:szCs w:val="28"/>
        </w:rPr>
        <w:t>о</w:t>
      </w:r>
      <w:r w:rsidR="000E170C" w:rsidRPr="000E170C">
        <w:rPr>
          <w:rFonts w:ascii="Times New Roman" w:hAnsi="Times New Roman" w:cs="Times New Roman"/>
          <w:sz w:val="28"/>
          <w:szCs w:val="28"/>
        </w:rPr>
        <w:t>мочий.</w:t>
      </w:r>
    </w:p>
    <w:p w:rsidR="00414962" w:rsidRPr="002148AB" w:rsidRDefault="004A2C0E" w:rsidP="00190E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8.12</w:t>
      </w:r>
      <w:r w:rsidR="00875361">
        <w:rPr>
          <w:sz w:val="28"/>
          <w:szCs w:val="28"/>
        </w:rPr>
        <w:t xml:space="preserve">. </w:t>
      </w:r>
      <w:r w:rsidR="000E170C" w:rsidRPr="000E170C">
        <w:rPr>
          <w:sz w:val="28"/>
          <w:szCs w:val="28"/>
        </w:rPr>
        <w:t>Изъятие и (или) отчуждение имущества, з</w:t>
      </w:r>
      <w:r w:rsidR="000E170C" w:rsidRPr="000E170C">
        <w:rPr>
          <w:sz w:val="28"/>
          <w:szCs w:val="28"/>
        </w:rPr>
        <w:t>а</w:t>
      </w:r>
      <w:r w:rsidR="000E170C" w:rsidRPr="000E170C">
        <w:rPr>
          <w:sz w:val="28"/>
          <w:szCs w:val="28"/>
        </w:rPr>
        <w:t>крепленного за Школой, допускаются только по ист</w:t>
      </w:r>
      <w:r w:rsidR="000E170C" w:rsidRPr="000E170C">
        <w:rPr>
          <w:sz w:val="28"/>
          <w:szCs w:val="28"/>
        </w:rPr>
        <w:t>е</w:t>
      </w:r>
      <w:r w:rsidR="000E170C" w:rsidRPr="000E170C">
        <w:rPr>
          <w:sz w:val="28"/>
          <w:szCs w:val="28"/>
        </w:rPr>
        <w:t>чении срока договора между Комитетом</w:t>
      </w:r>
      <w:r w:rsidR="000E170C" w:rsidRPr="000E170C">
        <w:rPr>
          <w:color w:val="FF0000"/>
          <w:sz w:val="28"/>
          <w:szCs w:val="28"/>
        </w:rPr>
        <w:t xml:space="preserve"> </w:t>
      </w:r>
      <w:r w:rsidR="000E170C" w:rsidRPr="000E170C">
        <w:rPr>
          <w:sz w:val="28"/>
          <w:szCs w:val="28"/>
        </w:rPr>
        <w:t>и Школой, если иное не предусмотр</w:t>
      </w:r>
      <w:r w:rsidR="000E170C" w:rsidRPr="000E170C">
        <w:rPr>
          <w:sz w:val="28"/>
          <w:szCs w:val="28"/>
        </w:rPr>
        <w:t>е</w:t>
      </w:r>
      <w:r w:rsidR="000E170C" w:rsidRPr="000E170C">
        <w:rPr>
          <w:sz w:val="28"/>
          <w:szCs w:val="28"/>
        </w:rPr>
        <w:t>но этим договором.</w:t>
      </w:r>
    </w:p>
    <w:p w:rsidR="00735D14" w:rsidRPr="000E170C" w:rsidRDefault="004A2C0E" w:rsidP="000E170C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8.13</w:t>
      </w:r>
      <w:r w:rsidR="00735D14" w:rsidRPr="00FC4D83">
        <w:rPr>
          <w:sz w:val="28"/>
          <w:szCs w:val="28"/>
        </w:rPr>
        <w:t>. Школа обязана эффективно использовать имущество, закр</w:t>
      </w:r>
      <w:r w:rsidR="00735D14" w:rsidRPr="00FC4D83">
        <w:rPr>
          <w:sz w:val="28"/>
          <w:szCs w:val="28"/>
        </w:rPr>
        <w:t>е</w:t>
      </w:r>
      <w:r w:rsidR="00735D14" w:rsidRPr="00FC4D83">
        <w:rPr>
          <w:sz w:val="28"/>
          <w:szCs w:val="28"/>
        </w:rPr>
        <w:t>пленное за ней на праве оперативного управления, обеспечивать его сохранность и на</w:t>
      </w:r>
      <w:r w:rsidR="00735D14" w:rsidRPr="00FC4D83">
        <w:rPr>
          <w:sz w:val="28"/>
          <w:szCs w:val="28"/>
        </w:rPr>
        <w:t>д</w:t>
      </w:r>
      <w:r w:rsidR="00735D14" w:rsidRPr="00FC4D83">
        <w:rPr>
          <w:sz w:val="28"/>
          <w:szCs w:val="28"/>
        </w:rPr>
        <w:t>лежащий учет, не допускать ухудшения его технического состояния, за искл</w:t>
      </w:r>
      <w:r w:rsidR="00735D14" w:rsidRPr="00FC4D83">
        <w:rPr>
          <w:sz w:val="28"/>
          <w:szCs w:val="28"/>
        </w:rPr>
        <w:t>ю</w:t>
      </w:r>
      <w:r w:rsidR="00735D14" w:rsidRPr="00FC4D83">
        <w:rPr>
          <w:sz w:val="28"/>
          <w:szCs w:val="28"/>
        </w:rPr>
        <w:t>чением случаев, связанных с нормальным износом и форс-мажорными обсто</w:t>
      </w:r>
      <w:r w:rsidR="00735D14" w:rsidRPr="00FC4D83">
        <w:rPr>
          <w:sz w:val="28"/>
          <w:szCs w:val="28"/>
        </w:rPr>
        <w:t>я</w:t>
      </w:r>
      <w:r w:rsidR="00735D14" w:rsidRPr="00FC4D83">
        <w:rPr>
          <w:sz w:val="28"/>
          <w:szCs w:val="28"/>
        </w:rPr>
        <w:t>тельствами, осуществлять текущий и капитальный ремонт имущества, нести риск случайной гибели, порчи имущ</w:t>
      </w:r>
      <w:r w:rsidR="00735D14" w:rsidRPr="00FC4D83">
        <w:rPr>
          <w:sz w:val="28"/>
          <w:szCs w:val="28"/>
        </w:rPr>
        <w:t>е</w:t>
      </w:r>
      <w:r w:rsidR="00735D14" w:rsidRPr="00FC4D83">
        <w:rPr>
          <w:sz w:val="28"/>
          <w:szCs w:val="28"/>
        </w:rPr>
        <w:t>ства.</w:t>
      </w:r>
    </w:p>
    <w:p w:rsidR="000E170C" w:rsidRPr="000E170C" w:rsidRDefault="004A2C0E" w:rsidP="000E17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8.14</w:t>
      </w:r>
      <w:r w:rsidR="00875361">
        <w:rPr>
          <w:sz w:val="28"/>
          <w:szCs w:val="28"/>
        </w:rPr>
        <w:t xml:space="preserve">. </w:t>
      </w:r>
      <w:r w:rsidR="000E170C" w:rsidRPr="000E170C">
        <w:rPr>
          <w:sz w:val="28"/>
          <w:szCs w:val="28"/>
        </w:rPr>
        <w:t>Финансовое обеспечение деятельности Школы осуществляется в с</w:t>
      </w:r>
      <w:r w:rsidR="000E170C" w:rsidRPr="000E170C">
        <w:rPr>
          <w:sz w:val="28"/>
          <w:szCs w:val="28"/>
        </w:rPr>
        <w:t>о</w:t>
      </w:r>
      <w:r w:rsidR="000E170C" w:rsidRPr="000E170C">
        <w:rPr>
          <w:sz w:val="28"/>
          <w:szCs w:val="28"/>
        </w:rPr>
        <w:t>ответствии с законодательством</w:t>
      </w:r>
      <w:r w:rsidR="00FE4065" w:rsidRPr="00FE4065">
        <w:rPr>
          <w:sz w:val="28"/>
          <w:szCs w:val="28"/>
        </w:rPr>
        <w:t xml:space="preserve"> </w:t>
      </w:r>
      <w:r w:rsidR="00FE4065" w:rsidRPr="00C8430F">
        <w:rPr>
          <w:sz w:val="28"/>
          <w:szCs w:val="28"/>
        </w:rPr>
        <w:t>Российской Федерации</w:t>
      </w:r>
      <w:r w:rsidR="000E170C" w:rsidRPr="000E170C">
        <w:rPr>
          <w:sz w:val="28"/>
          <w:szCs w:val="28"/>
        </w:rPr>
        <w:t>.</w:t>
      </w:r>
    </w:p>
    <w:p w:rsidR="000E170C" w:rsidRPr="000E170C" w:rsidRDefault="004A2C0E" w:rsidP="000E17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8.15</w:t>
      </w:r>
      <w:r w:rsidR="00FC4D83">
        <w:rPr>
          <w:sz w:val="28"/>
          <w:szCs w:val="28"/>
        </w:rPr>
        <w:t>. </w:t>
      </w:r>
      <w:r w:rsidR="000E170C" w:rsidRPr="000E170C">
        <w:rPr>
          <w:sz w:val="28"/>
          <w:szCs w:val="28"/>
        </w:rPr>
        <w:t>Школа самостоятельно осуществляет финансово-хозяйственную д</w:t>
      </w:r>
      <w:r w:rsidR="000E170C" w:rsidRPr="000E170C">
        <w:rPr>
          <w:sz w:val="28"/>
          <w:szCs w:val="28"/>
        </w:rPr>
        <w:t>е</w:t>
      </w:r>
      <w:r w:rsidR="000E170C" w:rsidRPr="000E170C">
        <w:rPr>
          <w:sz w:val="28"/>
          <w:szCs w:val="28"/>
        </w:rPr>
        <w:t>ятельность, имеет самостоятел</w:t>
      </w:r>
      <w:r w:rsidR="000E170C" w:rsidRPr="000E170C">
        <w:rPr>
          <w:sz w:val="28"/>
          <w:szCs w:val="28"/>
        </w:rPr>
        <w:t>ь</w:t>
      </w:r>
      <w:r w:rsidR="000E170C" w:rsidRPr="000E170C">
        <w:rPr>
          <w:sz w:val="28"/>
          <w:szCs w:val="28"/>
        </w:rPr>
        <w:t>ный баланс и лицевой счет.</w:t>
      </w:r>
    </w:p>
    <w:p w:rsidR="000E170C" w:rsidRPr="000E170C" w:rsidRDefault="009B4902" w:rsidP="000E17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8.1</w:t>
      </w:r>
      <w:r w:rsidR="004A2C0E">
        <w:rPr>
          <w:sz w:val="28"/>
          <w:szCs w:val="28"/>
        </w:rPr>
        <w:t>6</w:t>
      </w:r>
      <w:r w:rsidR="00875361">
        <w:rPr>
          <w:sz w:val="28"/>
          <w:szCs w:val="28"/>
        </w:rPr>
        <w:t xml:space="preserve">. </w:t>
      </w:r>
      <w:r w:rsidR="000E170C" w:rsidRPr="000E170C">
        <w:rPr>
          <w:sz w:val="28"/>
          <w:szCs w:val="28"/>
        </w:rPr>
        <w:t>Источниками формирования имущества Школы в денежной и иных формах я</w:t>
      </w:r>
      <w:r w:rsidR="000E170C" w:rsidRPr="000E170C">
        <w:rPr>
          <w:sz w:val="28"/>
          <w:szCs w:val="28"/>
        </w:rPr>
        <w:t>в</w:t>
      </w:r>
      <w:r w:rsidR="000E170C" w:rsidRPr="000E170C">
        <w:rPr>
          <w:sz w:val="28"/>
          <w:szCs w:val="28"/>
        </w:rPr>
        <w:t>ляются:</w:t>
      </w:r>
    </w:p>
    <w:p w:rsidR="000E170C" w:rsidRPr="000E170C" w:rsidRDefault="00CD5FD8" w:rsidP="00875361">
      <w:pPr>
        <w:widowControl w:val="0"/>
        <w:overflowPunct/>
        <w:ind w:left="-24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1) </w:t>
      </w:r>
      <w:r w:rsidR="000E170C" w:rsidRPr="000E170C">
        <w:rPr>
          <w:sz w:val="28"/>
          <w:szCs w:val="28"/>
        </w:rPr>
        <w:t>субсидии из бюджета Красноармейского муниципального района на возмещение нормативных затрат, связанных с оказанием Школой в соответс</w:t>
      </w:r>
      <w:r w:rsidR="000E170C" w:rsidRPr="000E170C">
        <w:rPr>
          <w:sz w:val="28"/>
          <w:szCs w:val="28"/>
        </w:rPr>
        <w:t>т</w:t>
      </w:r>
      <w:r w:rsidR="000E170C" w:rsidRPr="000E170C">
        <w:rPr>
          <w:sz w:val="28"/>
          <w:szCs w:val="28"/>
        </w:rPr>
        <w:t>вии с муниципальным заданием муниципальных услуг (выполн</w:t>
      </w:r>
      <w:r w:rsidR="000E170C" w:rsidRPr="000E170C">
        <w:rPr>
          <w:sz w:val="28"/>
          <w:szCs w:val="28"/>
        </w:rPr>
        <w:t>е</w:t>
      </w:r>
      <w:r w:rsidR="000E170C" w:rsidRPr="000E170C">
        <w:rPr>
          <w:sz w:val="28"/>
          <w:szCs w:val="28"/>
        </w:rPr>
        <w:t>нием работ);</w:t>
      </w:r>
    </w:p>
    <w:p w:rsidR="000E170C" w:rsidRPr="000E170C" w:rsidRDefault="00CD5FD8" w:rsidP="00875361">
      <w:pPr>
        <w:widowControl w:val="0"/>
        <w:overflowPunct/>
        <w:ind w:left="-24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2) </w:t>
      </w:r>
      <w:r w:rsidR="000E170C" w:rsidRPr="000E170C">
        <w:rPr>
          <w:sz w:val="28"/>
          <w:szCs w:val="28"/>
        </w:rPr>
        <w:t>субсидии из бюджета Красноармейского муниципального района на иные цели;</w:t>
      </w:r>
    </w:p>
    <w:p w:rsidR="000E170C" w:rsidRPr="000E170C" w:rsidRDefault="00CD5FD8" w:rsidP="00875361">
      <w:pPr>
        <w:widowControl w:val="0"/>
        <w:overflowPunct/>
        <w:ind w:left="-24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3) </w:t>
      </w:r>
      <w:r w:rsidR="000E170C" w:rsidRPr="000E170C">
        <w:rPr>
          <w:sz w:val="28"/>
          <w:szCs w:val="28"/>
        </w:rPr>
        <w:t>доходы Школы, полученные от осуществления приносящей доходы д</w:t>
      </w:r>
      <w:r w:rsidR="000E170C" w:rsidRPr="000E170C">
        <w:rPr>
          <w:sz w:val="28"/>
          <w:szCs w:val="28"/>
        </w:rPr>
        <w:t>е</w:t>
      </w:r>
      <w:r w:rsidR="000E170C" w:rsidRPr="000E170C">
        <w:rPr>
          <w:sz w:val="28"/>
          <w:szCs w:val="28"/>
        </w:rPr>
        <w:t>ятельности, предусмотренной настоящим уставом, и приобретенное за счет этих доходов имущ</w:t>
      </w:r>
      <w:r w:rsidR="000E170C" w:rsidRPr="000E170C">
        <w:rPr>
          <w:sz w:val="28"/>
          <w:szCs w:val="28"/>
        </w:rPr>
        <w:t>е</w:t>
      </w:r>
      <w:r w:rsidR="000E170C" w:rsidRPr="000E170C">
        <w:rPr>
          <w:sz w:val="28"/>
          <w:szCs w:val="28"/>
        </w:rPr>
        <w:t>ство;</w:t>
      </w:r>
    </w:p>
    <w:p w:rsidR="000E170C" w:rsidRDefault="00CD5FD8" w:rsidP="00875361">
      <w:pPr>
        <w:widowControl w:val="0"/>
        <w:overflowPunct/>
        <w:ind w:left="-24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4) </w:t>
      </w:r>
      <w:r w:rsidR="000E170C" w:rsidRPr="000E170C">
        <w:rPr>
          <w:sz w:val="28"/>
          <w:szCs w:val="28"/>
        </w:rPr>
        <w:t>добровольные имуще</w:t>
      </w:r>
      <w:r w:rsidR="009B4902">
        <w:rPr>
          <w:sz w:val="28"/>
          <w:szCs w:val="28"/>
        </w:rPr>
        <w:t>ственные взносы и п</w:t>
      </w:r>
      <w:r w:rsidR="009B4902">
        <w:rPr>
          <w:sz w:val="28"/>
          <w:szCs w:val="28"/>
        </w:rPr>
        <w:t>о</w:t>
      </w:r>
      <w:r w:rsidR="009B4902">
        <w:rPr>
          <w:sz w:val="28"/>
          <w:szCs w:val="28"/>
        </w:rPr>
        <w:t>жертвования;</w:t>
      </w:r>
    </w:p>
    <w:p w:rsidR="009B4902" w:rsidRPr="00F73D2B" w:rsidRDefault="009B4902" w:rsidP="00875361">
      <w:pPr>
        <w:widowControl w:val="0"/>
        <w:overflowPunct/>
        <w:ind w:left="-24" w:firstLine="720"/>
        <w:jc w:val="both"/>
        <w:textAlignment w:val="auto"/>
        <w:rPr>
          <w:sz w:val="28"/>
          <w:szCs w:val="28"/>
        </w:rPr>
      </w:pPr>
      <w:r w:rsidRPr="00F73D2B">
        <w:rPr>
          <w:sz w:val="28"/>
          <w:szCs w:val="28"/>
        </w:rPr>
        <w:t>5) целевые взносы;</w:t>
      </w:r>
    </w:p>
    <w:p w:rsidR="009B4902" w:rsidRPr="00F73D2B" w:rsidRDefault="009B4902" w:rsidP="00875361">
      <w:pPr>
        <w:widowControl w:val="0"/>
        <w:overflowPunct/>
        <w:ind w:left="-24" w:firstLine="720"/>
        <w:jc w:val="both"/>
        <w:textAlignment w:val="auto"/>
        <w:rPr>
          <w:sz w:val="28"/>
          <w:szCs w:val="28"/>
        </w:rPr>
      </w:pPr>
      <w:r w:rsidRPr="00F73D2B">
        <w:rPr>
          <w:sz w:val="28"/>
          <w:szCs w:val="28"/>
        </w:rPr>
        <w:t>6) гранты, предоставленные физическими и юр</w:t>
      </w:r>
      <w:r w:rsidRPr="00F73D2B">
        <w:rPr>
          <w:sz w:val="28"/>
          <w:szCs w:val="28"/>
        </w:rPr>
        <w:t>и</w:t>
      </w:r>
      <w:r w:rsidRPr="00F73D2B">
        <w:rPr>
          <w:sz w:val="28"/>
          <w:szCs w:val="28"/>
        </w:rPr>
        <w:t>дическими лицами;</w:t>
      </w:r>
    </w:p>
    <w:p w:rsidR="00716719" w:rsidRPr="00F73D2B" w:rsidRDefault="00716719" w:rsidP="00875361">
      <w:pPr>
        <w:widowControl w:val="0"/>
        <w:overflowPunct/>
        <w:ind w:left="-24" w:firstLine="720"/>
        <w:jc w:val="both"/>
        <w:textAlignment w:val="auto"/>
        <w:rPr>
          <w:sz w:val="28"/>
          <w:szCs w:val="28"/>
        </w:rPr>
      </w:pPr>
      <w:r w:rsidRPr="00F73D2B">
        <w:rPr>
          <w:sz w:val="28"/>
          <w:szCs w:val="28"/>
        </w:rPr>
        <w:t>7) средства, безвозмездно полученные на ведение уставной деятельности Школы от физических и юридических лиц</w:t>
      </w:r>
      <w:r w:rsidR="00F73D2B" w:rsidRPr="00F73D2B">
        <w:rPr>
          <w:sz w:val="28"/>
          <w:szCs w:val="28"/>
        </w:rPr>
        <w:t xml:space="preserve"> в денежной или натуральной фо</w:t>
      </w:r>
      <w:r w:rsidR="00F73D2B" w:rsidRPr="00F73D2B">
        <w:rPr>
          <w:sz w:val="28"/>
          <w:szCs w:val="28"/>
        </w:rPr>
        <w:t>р</w:t>
      </w:r>
      <w:r w:rsidR="00F73D2B" w:rsidRPr="00F73D2B">
        <w:rPr>
          <w:sz w:val="28"/>
          <w:szCs w:val="28"/>
        </w:rPr>
        <w:t>ме</w:t>
      </w:r>
      <w:r w:rsidRPr="00F73D2B">
        <w:rPr>
          <w:sz w:val="28"/>
          <w:szCs w:val="28"/>
        </w:rPr>
        <w:t>;</w:t>
      </w:r>
    </w:p>
    <w:p w:rsidR="000E170C" w:rsidRPr="00CD5FD8" w:rsidRDefault="00716719" w:rsidP="009B4902">
      <w:pPr>
        <w:widowControl w:val="0"/>
        <w:overflowPunct/>
        <w:ind w:left="-24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8</w:t>
      </w:r>
      <w:r w:rsidR="00CD5FD8">
        <w:rPr>
          <w:sz w:val="28"/>
          <w:szCs w:val="28"/>
        </w:rPr>
        <w:t>) </w:t>
      </w:r>
      <w:r w:rsidR="00BD5174">
        <w:rPr>
          <w:sz w:val="28"/>
          <w:szCs w:val="28"/>
        </w:rPr>
        <w:t>имущество, закрепленное</w:t>
      </w:r>
      <w:r w:rsidR="000E170C" w:rsidRPr="000E170C">
        <w:rPr>
          <w:sz w:val="28"/>
          <w:szCs w:val="28"/>
        </w:rPr>
        <w:t xml:space="preserve"> за Школой на праве оперативного управл</w:t>
      </w:r>
      <w:r w:rsidR="000E170C" w:rsidRPr="000E170C">
        <w:rPr>
          <w:sz w:val="28"/>
          <w:szCs w:val="28"/>
        </w:rPr>
        <w:t>е</w:t>
      </w:r>
      <w:r w:rsidR="000E170C" w:rsidRPr="000E170C">
        <w:rPr>
          <w:sz w:val="28"/>
          <w:szCs w:val="28"/>
        </w:rPr>
        <w:t>ния;</w:t>
      </w:r>
      <w:r w:rsidR="000E170C" w:rsidRPr="00CD5FD8">
        <w:rPr>
          <w:sz w:val="28"/>
          <w:szCs w:val="28"/>
        </w:rPr>
        <w:t xml:space="preserve">                                                                           </w:t>
      </w:r>
    </w:p>
    <w:p w:rsidR="00A63CC7" w:rsidRDefault="00716719" w:rsidP="00A848E2">
      <w:pPr>
        <w:widowControl w:val="0"/>
        <w:overflowPunct/>
        <w:ind w:left="-24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9</w:t>
      </w:r>
      <w:r w:rsidR="00CD5FD8">
        <w:rPr>
          <w:sz w:val="28"/>
          <w:szCs w:val="28"/>
        </w:rPr>
        <w:t>) </w:t>
      </w:r>
      <w:r w:rsidR="000E170C" w:rsidRPr="000E170C">
        <w:rPr>
          <w:sz w:val="28"/>
          <w:szCs w:val="28"/>
        </w:rPr>
        <w:t>иные источники, не запрещенные федеральн</w:t>
      </w:r>
      <w:r w:rsidR="000E170C" w:rsidRPr="000E170C">
        <w:rPr>
          <w:sz w:val="28"/>
          <w:szCs w:val="28"/>
        </w:rPr>
        <w:t>ы</w:t>
      </w:r>
      <w:r w:rsidR="000E170C" w:rsidRPr="000E170C">
        <w:rPr>
          <w:sz w:val="28"/>
          <w:szCs w:val="28"/>
        </w:rPr>
        <w:t>ми законами.</w:t>
      </w:r>
    </w:p>
    <w:p w:rsidR="000E170C" w:rsidRPr="000E170C" w:rsidRDefault="004A2C0E" w:rsidP="000E17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8.17</w:t>
      </w:r>
      <w:r w:rsidR="00875361">
        <w:rPr>
          <w:sz w:val="28"/>
          <w:szCs w:val="28"/>
        </w:rPr>
        <w:t xml:space="preserve">. </w:t>
      </w:r>
      <w:r w:rsidR="000E170C" w:rsidRPr="000E170C">
        <w:rPr>
          <w:sz w:val="28"/>
          <w:szCs w:val="28"/>
        </w:rPr>
        <w:t>Имущество и денежные средства Школы о</w:t>
      </w:r>
      <w:r w:rsidR="000E170C" w:rsidRPr="000E170C">
        <w:rPr>
          <w:sz w:val="28"/>
          <w:szCs w:val="28"/>
        </w:rPr>
        <w:t>т</w:t>
      </w:r>
      <w:r w:rsidR="000E170C" w:rsidRPr="000E170C">
        <w:rPr>
          <w:sz w:val="28"/>
          <w:szCs w:val="28"/>
        </w:rPr>
        <w:t>ражаются на ее балансе и использую</w:t>
      </w:r>
      <w:r w:rsidR="000E170C" w:rsidRPr="000E170C">
        <w:rPr>
          <w:sz w:val="28"/>
          <w:szCs w:val="28"/>
        </w:rPr>
        <w:t>т</w:t>
      </w:r>
      <w:r w:rsidR="000E170C" w:rsidRPr="000E170C">
        <w:rPr>
          <w:sz w:val="28"/>
          <w:szCs w:val="28"/>
        </w:rPr>
        <w:t>ся для достижения целей, определенных настоящим уставом.</w:t>
      </w:r>
    </w:p>
    <w:p w:rsidR="000E170C" w:rsidRPr="000E170C" w:rsidRDefault="000E170C" w:rsidP="000E170C">
      <w:pPr>
        <w:ind w:firstLine="709"/>
        <w:jc w:val="both"/>
        <w:rPr>
          <w:sz w:val="28"/>
          <w:szCs w:val="28"/>
        </w:rPr>
      </w:pPr>
      <w:r w:rsidRPr="000E170C">
        <w:rPr>
          <w:sz w:val="28"/>
          <w:szCs w:val="28"/>
        </w:rPr>
        <w:t>Недвижимое имущество, закрепленное за Школой или приобретенное за счет средств, выделенных ей Управлением на приобретение этого имущества, а также находящееся у Школы особо ценное движимое имущество подлежат обособленному учету.</w:t>
      </w:r>
    </w:p>
    <w:p w:rsidR="00E12808" w:rsidRPr="00A848E2" w:rsidRDefault="004A2C0E" w:rsidP="00A848E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8.18</w:t>
      </w:r>
      <w:r w:rsidR="00ED5447">
        <w:rPr>
          <w:sz w:val="28"/>
          <w:szCs w:val="28"/>
        </w:rPr>
        <w:t>. </w:t>
      </w:r>
      <w:r w:rsidR="00E12808" w:rsidRPr="00E12808">
        <w:rPr>
          <w:sz w:val="28"/>
          <w:szCs w:val="28"/>
        </w:rPr>
        <w:t xml:space="preserve">Финансовое обеспечение оказания </w:t>
      </w:r>
      <w:r w:rsidR="00E12808">
        <w:rPr>
          <w:sz w:val="28"/>
          <w:szCs w:val="28"/>
        </w:rPr>
        <w:t>Школой</w:t>
      </w:r>
      <w:r w:rsidR="00E12808" w:rsidRPr="00E12808">
        <w:rPr>
          <w:sz w:val="28"/>
          <w:szCs w:val="28"/>
        </w:rPr>
        <w:t xml:space="preserve"> муниципальных услуг осуществляется в соответствии с законодательством </w:t>
      </w:r>
      <w:r w:rsidR="00200EEA">
        <w:rPr>
          <w:sz w:val="28"/>
          <w:szCs w:val="28"/>
        </w:rPr>
        <w:t xml:space="preserve">Российской Федерации и с </w:t>
      </w:r>
      <w:r w:rsidR="00200EEA">
        <w:rPr>
          <w:sz w:val="28"/>
          <w:szCs w:val="28"/>
        </w:rPr>
        <w:lastRenderedPageBreak/>
        <w:t xml:space="preserve">учетом </w:t>
      </w:r>
      <w:r w:rsidR="00E12808" w:rsidRPr="00E12808">
        <w:rPr>
          <w:sz w:val="28"/>
          <w:szCs w:val="28"/>
        </w:rPr>
        <w:t>особенно</w:t>
      </w:r>
      <w:r w:rsidR="00E12808">
        <w:rPr>
          <w:sz w:val="28"/>
          <w:szCs w:val="28"/>
        </w:rPr>
        <w:t xml:space="preserve">стей, установленных </w:t>
      </w:r>
      <w:r w:rsidR="00E12808" w:rsidRPr="00E12808">
        <w:rPr>
          <w:sz w:val="28"/>
          <w:szCs w:val="28"/>
        </w:rPr>
        <w:t>Федеральным законом</w:t>
      </w:r>
      <w:r w:rsidR="00E12808" w:rsidRPr="00E12808">
        <w:rPr>
          <w:color w:val="FF0000"/>
          <w:sz w:val="28"/>
          <w:szCs w:val="28"/>
        </w:rPr>
        <w:t xml:space="preserve"> </w:t>
      </w:r>
      <w:r w:rsidR="00E12808" w:rsidRPr="00A848E2">
        <w:rPr>
          <w:sz w:val="28"/>
          <w:szCs w:val="28"/>
        </w:rPr>
        <w:t xml:space="preserve">от 29.12.2012 </w:t>
      </w:r>
      <w:r w:rsidR="00A848E2">
        <w:rPr>
          <w:sz w:val="28"/>
          <w:szCs w:val="28"/>
        </w:rPr>
        <w:t xml:space="preserve">№ 273-ФЗ </w:t>
      </w:r>
      <w:r w:rsidR="00E12808" w:rsidRPr="00A848E2">
        <w:rPr>
          <w:sz w:val="28"/>
          <w:szCs w:val="28"/>
        </w:rPr>
        <w:t>«Об образовании в Российской Ф</w:t>
      </w:r>
      <w:r w:rsidR="00E12808" w:rsidRPr="00A848E2">
        <w:rPr>
          <w:sz w:val="28"/>
          <w:szCs w:val="28"/>
        </w:rPr>
        <w:t>е</w:t>
      </w:r>
      <w:r w:rsidR="00E12808" w:rsidRPr="00A848E2">
        <w:rPr>
          <w:sz w:val="28"/>
          <w:szCs w:val="28"/>
        </w:rPr>
        <w:t>дерации».</w:t>
      </w:r>
    </w:p>
    <w:p w:rsidR="00200EEA" w:rsidRPr="00ED0DAC" w:rsidRDefault="001911B3" w:rsidP="00200EE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8.19</w:t>
      </w:r>
      <w:r w:rsidR="00ED5447">
        <w:rPr>
          <w:sz w:val="28"/>
          <w:szCs w:val="28"/>
        </w:rPr>
        <w:t>. </w:t>
      </w:r>
      <w:r w:rsidR="00E12808" w:rsidRPr="003736CF">
        <w:rPr>
          <w:sz w:val="28"/>
          <w:szCs w:val="28"/>
        </w:rPr>
        <w:t xml:space="preserve">Нормативные затраты на оказание </w:t>
      </w:r>
      <w:r w:rsidR="003736CF">
        <w:rPr>
          <w:sz w:val="28"/>
          <w:szCs w:val="28"/>
        </w:rPr>
        <w:t xml:space="preserve">Школой </w:t>
      </w:r>
      <w:r w:rsidR="00E12808" w:rsidRPr="003736CF">
        <w:rPr>
          <w:sz w:val="28"/>
          <w:szCs w:val="28"/>
        </w:rPr>
        <w:t>муниципальных услуг</w:t>
      </w:r>
      <w:r w:rsidR="00E12808" w:rsidRPr="00E12808">
        <w:rPr>
          <w:sz w:val="28"/>
          <w:szCs w:val="28"/>
        </w:rPr>
        <w:t xml:space="preserve"> включают в себя затраты </w:t>
      </w:r>
      <w:r w:rsidR="00E12808" w:rsidRPr="001B4DAF">
        <w:rPr>
          <w:sz w:val="28"/>
          <w:szCs w:val="28"/>
        </w:rPr>
        <w:t xml:space="preserve">на оплату труда педагогических работников </w:t>
      </w:r>
      <w:r w:rsidR="001B4DAF">
        <w:rPr>
          <w:sz w:val="28"/>
          <w:szCs w:val="28"/>
        </w:rPr>
        <w:t xml:space="preserve">Школы </w:t>
      </w:r>
      <w:r w:rsidR="00E12808" w:rsidRPr="001B4DAF">
        <w:rPr>
          <w:sz w:val="28"/>
          <w:szCs w:val="28"/>
        </w:rPr>
        <w:t>с учетом обеспечения уровня средней заработной платы педагогических рабо</w:t>
      </w:r>
      <w:r w:rsidR="00E12808" w:rsidRPr="001B4DAF">
        <w:rPr>
          <w:sz w:val="28"/>
          <w:szCs w:val="28"/>
        </w:rPr>
        <w:t>т</w:t>
      </w:r>
      <w:r w:rsidR="00E12808" w:rsidRPr="001B4DAF">
        <w:rPr>
          <w:sz w:val="28"/>
          <w:szCs w:val="28"/>
        </w:rPr>
        <w:t>ников за выполняемую ими учебную (преподавательскую) работу и другую р</w:t>
      </w:r>
      <w:r w:rsidR="00E12808" w:rsidRPr="001B4DAF">
        <w:rPr>
          <w:sz w:val="28"/>
          <w:szCs w:val="28"/>
        </w:rPr>
        <w:t>а</w:t>
      </w:r>
      <w:r w:rsidR="00E12808" w:rsidRPr="001B4DAF">
        <w:rPr>
          <w:sz w:val="28"/>
          <w:szCs w:val="28"/>
        </w:rPr>
        <w:t xml:space="preserve">боту, определяемого в соответствии с решениями </w:t>
      </w:r>
      <w:r w:rsidR="00E12808" w:rsidRPr="007A2C5B">
        <w:rPr>
          <w:sz w:val="28"/>
          <w:szCs w:val="28"/>
        </w:rPr>
        <w:t>Президента Российской Ф</w:t>
      </w:r>
      <w:r w:rsidR="00E12808" w:rsidRPr="007A2C5B">
        <w:rPr>
          <w:sz w:val="28"/>
          <w:szCs w:val="28"/>
        </w:rPr>
        <w:t>е</w:t>
      </w:r>
      <w:r w:rsidR="00E12808" w:rsidRPr="007A2C5B">
        <w:rPr>
          <w:sz w:val="28"/>
          <w:szCs w:val="28"/>
        </w:rPr>
        <w:t>дерации, Правительства Российской Федерации, органов государственной вл</w:t>
      </w:r>
      <w:r w:rsidR="00E12808" w:rsidRPr="007A2C5B">
        <w:rPr>
          <w:sz w:val="28"/>
          <w:szCs w:val="28"/>
        </w:rPr>
        <w:t>а</w:t>
      </w:r>
      <w:r w:rsidR="00E12808" w:rsidRPr="007A2C5B">
        <w:rPr>
          <w:sz w:val="28"/>
          <w:szCs w:val="28"/>
        </w:rPr>
        <w:t>сти</w:t>
      </w:r>
      <w:r w:rsidR="007A2C5B" w:rsidRPr="007A2C5B">
        <w:rPr>
          <w:sz w:val="28"/>
          <w:szCs w:val="28"/>
        </w:rPr>
        <w:t xml:space="preserve"> Челябинской области</w:t>
      </w:r>
      <w:r w:rsidR="00E12808" w:rsidRPr="007A2C5B">
        <w:rPr>
          <w:sz w:val="28"/>
          <w:szCs w:val="28"/>
        </w:rPr>
        <w:t>, органов местного самоуправления</w:t>
      </w:r>
      <w:r w:rsidR="00ED0DAC" w:rsidRPr="00ED0DAC">
        <w:rPr>
          <w:color w:val="FF0000"/>
          <w:sz w:val="28"/>
          <w:szCs w:val="28"/>
        </w:rPr>
        <w:t xml:space="preserve"> </w:t>
      </w:r>
      <w:r w:rsidR="00ED0DAC" w:rsidRPr="00ED0DAC">
        <w:rPr>
          <w:sz w:val="28"/>
          <w:szCs w:val="28"/>
        </w:rPr>
        <w:t>Красноа</w:t>
      </w:r>
      <w:r w:rsidR="00ED0DAC" w:rsidRPr="00ED0DAC">
        <w:rPr>
          <w:sz w:val="28"/>
          <w:szCs w:val="28"/>
        </w:rPr>
        <w:t>р</w:t>
      </w:r>
      <w:r w:rsidR="00ED0DAC" w:rsidRPr="00ED0DAC">
        <w:rPr>
          <w:sz w:val="28"/>
          <w:szCs w:val="28"/>
        </w:rPr>
        <w:t>мейского муниципальн</w:t>
      </w:r>
      <w:r w:rsidR="00ED0DAC" w:rsidRPr="00ED0DAC">
        <w:rPr>
          <w:sz w:val="28"/>
          <w:szCs w:val="28"/>
        </w:rPr>
        <w:t>о</w:t>
      </w:r>
      <w:r w:rsidR="00ED0DAC" w:rsidRPr="00ED0DAC">
        <w:rPr>
          <w:sz w:val="28"/>
          <w:szCs w:val="28"/>
        </w:rPr>
        <w:t>го района</w:t>
      </w:r>
      <w:r w:rsidR="00E12808" w:rsidRPr="00ED0DAC">
        <w:rPr>
          <w:sz w:val="28"/>
          <w:szCs w:val="28"/>
        </w:rPr>
        <w:t>.</w:t>
      </w:r>
    </w:p>
    <w:p w:rsidR="000E170C" w:rsidRPr="00202ADB" w:rsidRDefault="001911B3" w:rsidP="00DE220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8.20</w:t>
      </w:r>
      <w:r w:rsidR="00875361" w:rsidRPr="00FB7722">
        <w:rPr>
          <w:rFonts w:ascii="Times New Roman" w:hAnsi="Times New Roman" w:cs="Times New Roman"/>
          <w:sz w:val="28"/>
          <w:szCs w:val="28"/>
        </w:rPr>
        <w:t xml:space="preserve">. </w:t>
      </w:r>
      <w:r w:rsidR="000E170C" w:rsidRPr="00202ADB">
        <w:rPr>
          <w:rFonts w:ascii="Times New Roman" w:hAnsi="Times New Roman" w:cs="Times New Roman"/>
          <w:sz w:val="28"/>
          <w:szCs w:val="28"/>
        </w:rPr>
        <w:t>Порядок формирования муниципального задания Школе на оказание муниципальных услуг (в</w:t>
      </w:r>
      <w:r w:rsidR="000E170C" w:rsidRPr="00202ADB">
        <w:rPr>
          <w:rFonts w:ascii="Times New Roman" w:hAnsi="Times New Roman" w:cs="Times New Roman"/>
          <w:sz w:val="28"/>
          <w:szCs w:val="28"/>
        </w:rPr>
        <w:t>ы</w:t>
      </w:r>
      <w:r w:rsidR="000E170C" w:rsidRPr="00202ADB">
        <w:rPr>
          <w:rFonts w:ascii="Times New Roman" w:hAnsi="Times New Roman" w:cs="Times New Roman"/>
          <w:sz w:val="28"/>
          <w:szCs w:val="28"/>
        </w:rPr>
        <w:t>полнение работ) юридическим и физическим лицам в соответствии с предусмотренными настоящим уставом основными видами де</w:t>
      </w:r>
      <w:r w:rsidR="000E170C" w:rsidRPr="00202ADB">
        <w:rPr>
          <w:rFonts w:ascii="Times New Roman" w:hAnsi="Times New Roman" w:cs="Times New Roman"/>
          <w:sz w:val="28"/>
          <w:szCs w:val="28"/>
        </w:rPr>
        <w:t>я</w:t>
      </w:r>
      <w:r w:rsidR="000E170C" w:rsidRPr="00202ADB">
        <w:rPr>
          <w:rFonts w:ascii="Times New Roman" w:hAnsi="Times New Roman" w:cs="Times New Roman"/>
          <w:sz w:val="28"/>
          <w:szCs w:val="28"/>
        </w:rPr>
        <w:t>тельности и порядок финансового обеспечения выполнения этого задания о</w:t>
      </w:r>
      <w:r w:rsidR="000E170C" w:rsidRPr="00202ADB">
        <w:rPr>
          <w:rFonts w:ascii="Times New Roman" w:hAnsi="Times New Roman" w:cs="Times New Roman"/>
          <w:sz w:val="28"/>
          <w:szCs w:val="28"/>
        </w:rPr>
        <w:t>п</w:t>
      </w:r>
      <w:r w:rsidR="000E170C" w:rsidRPr="00202ADB">
        <w:rPr>
          <w:rFonts w:ascii="Times New Roman" w:hAnsi="Times New Roman" w:cs="Times New Roman"/>
          <w:sz w:val="28"/>
          <w:szCs w:val="28"/>
        </w:rPr>
        <w:t>реде</w:t>
      </w:r>
      <w:r w:rsidR="008A6694" w:rsidRPr="00202ADB">
        <w:rPr>
          <w:rFonts w:ascii="Times New Roman" w:hAnsi="Times New Roman" w:cs="Times New Roman"/>
          <w:sz w:val="28"/>
          <w:szCs w:val="28"/>
        </w:rPr>
        <w:t>ляются постановлением а</w:t>
      </w:r>
      <w:r w:rsidR="000E170C" w:rsidRPr="00202ADB">
        <w:rPr>
          <w:rFonts w:ascii="Times New Roman" w:hAnsi="Times New Roman" w:cs="Times New Roman"/>
          <w:sz w:val="28"/>
          <w:szCs w:val="28"/>
        </w:rPr>
        <w:t>дминистрации Красноармейского муниципальн</w:t>
      </w:r>
      <w:r w:rsidR="000E170C" w:rsidRPr="00202ADB">
        <w:rPr>
          <w:rFonts w:ascii="Times New Roman" w:hAnsi="Times New Roman" w:cs="Times New Roman"/>
          <w:sz w:val="28"/>
          <w:szCs w:val="28"/>
        </w:rPr>
        <w:t>о</w:t>
      </w:r>
      <w:r w:rsidR="000E170C" w:rsidRPr="00202ADB">
        <w:rPr>
          <w:rFonts w:ascii="Times New Roman" w:hAnsi="Times New Roman" w:cs="Times New Roman"/>
          <w:sz w:val="28"/>
          <w:szCs w:val="28"/>
        </w:rPr>
        <w:t>го района.</w:t>
      </w:r>
    </w:p>
    <w:p w:rsidR="000E170C" w:rsidRDefault="001911B3" w:rsidP="000E170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8.21</w:t>
      </w:r>
      <w:r w:rsidR="009D7EF0">
        <w:rPr>
          <w:rFonts w:ascii="Times New Roman" w:hAnsi="Times New Roman" w:cs="Times New Roman"/>
          <w:sz w:val="28"/>
          <w:szCs w:val="28"/>
        </w:rPr>
        <w:t>. </w:t>
      </w:r>
      <w:r w:rsidR="000E170C" w:rsidRPr="000E170C">
        <w:rPr>
          <w:rFonts w:ascii="Times New Roman" w:hAnsi="Times New Roman" w:cs="Times New Roman"/>
          <w:sz w:val="28"/>
          <w:szCs w:val="28"/>
        </w:rPr>
        <w:t>Финансовое обеспечение выполнения муниципального задания Школой осуществляется в виде субсидий из бюджета Красноармейского мун</w:t>
      </w:r>
      <w:r w:rsidR="000E170C" w:rsidRPr="000E170C">
        <w:rPr>
          <w:rFonts w:ascii="Times New Roman" w:hAnsi="Times New Roman" w:cs="Times New Roman"/>
          <w:sz w:val="28"/>
          <w:szCs w:val="28"/>
        </w:rPr>
        <w:t>и</w:t>
      </w:r>
      <w:r w:rsidR="000E170C" w:rsidRPr="000E170C">
        <w:rPr>
          <w:rFonts w:ascii="Times New Roman" w:hAnsi="Times New Roman" w:cs="Times New Roman"/>
          <w:sz w:val="28"/>
          <w:szCs w:val="28"/>
        </w:rPr>
        <w:t>ципального района</w:t>
      </w:r>
      <w:r w:rsidR="000E170C" w:rsidRPr="000E170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E170C" w:rsidRPr="000E170C">
        <w:rPr>
          <w:rFonts w:ascii="Times New Roman" w:hAnsi="Times New Roman" w:cs="Times New Roman"/>
          <w:sz w:val="28"/>
          <w:szCs w:val="28"/>
        </w:rPr>
        <w:t>на возмещение нормативных затрат, св</w:t>
      </w:r>
      <w:r w:rsidR="000E170C" w:rsidRPr="000E170C">
        <w:rPr>
          <w:rFonts w:ascii="Times New Roman" w:hAnsi="Times New Roman" w:cs="Times New Roman"/>
          <w:sz w:val="28"/>
          <w:szCs w:val="28"/>
        </w:rPr>
        <w:t>я</w:t>
      </w:r>
      <w:r w:rsidR="000E170C" w:rsidRPr="000E170C">
        <w:rPr>
          <w:rFonts w:ascii="Times New Roman" w:hAnsi="Times New Roman" w:cs="Times New Roman"/>
          <w:sz w:val="28"/>
          <w:szCs w:val="28"/>
        </w:rPr>
        <w:t>занных с оказанием ею в соответствии с муниципальным заданием муниципальных услуг (выпо</w:t>
      </w:r>
      <w:r w:rsidR="000E170C" w:rsidRPr="000E170C">
        <w:rPr>
          <w:rFonts w:ascii="Times New Roman" w:hAnsi="Times New Roman" w:cs="Times New Roman"/>
          <w:sz w:val="28"/>
          <w:szCs w:val="28"/>
        </w:rPr>
        <w:t>л</w:t>
      </w:r>
      <w:r w:rsidR="000E170C" w:rsidRPr="000E170C">
        <w:rPr>
          <w:rFonts w:ascii="Times New Roman" w:hAnsi="Times New Roman" w:cs="Times New Roman"/>
          <w:sz w:val="28"/>
          <w:szCs w:val="28"/>
        </w:rPr>
        <w:t>нением р</w:t>
      </w:r>
      <w:r w:rsidR="000E170C" w:rsidRPr="000E170C">
        <w:rPr>
          <w:rFonts w:ascii="Times New Roman" w:hAnsi="Times New Roman" w:cs="Times New Roman"/>
          <w:sz w:val="28"/>
          <w:szCs w:val="28"/>
        </w:rPr>
        <w:t>а</w:t>
      </w:r>
      <w:r w:rsidR="000E170C" w:rsidRPr="000E170C">
        <w:rPr>
          <w:rFonts w:ascii="Times New Roman" w:hAnsi="Times New Roman" w:cs="Times New Roman"/>
          <w:sz w:val="28"/>
          <w:szCs w:val="28"/>
        </w:rPr>
        <w:t>бот).</w:t>
      </w:r>
    </w:p>
    <w:p w:rsidR="002B4626" w:rsidRPr="00274DC7" w:rsidRDefault="002B4626" w:rsidP="000E170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626">
        <w:rPr>
          <w:rFonts w:ascii="Times New Roman" w:hAnsi="Times New Roman" w:cs="Times New Roman"/>
          <w:sz w:val="28"/>
          <w:szCs w:val="28"/>
        </w:rPr>
        <w:t>8.2</w:t>
      </w:r>
      <w:r w:rsidR="001911B3">
        <w:rPr>
          <w:rFonts w:ascii="Times New Roman" w:hAnsi="Times New Roman" w:cs="Times New Roman"/>
          <w:sz w:val="28"/>
          <w:szCs w:val="28"/>
        </w:rPr>
        <w:t>2</w:t>
      </w:r>
      <w:r w:rsidRPr="002B4626">
        <w:rPr>
          <w:rFonts w:ascii="Times New Roman" w:hAnsi="Times New Roman" w:cs="Times New Roman"/>
          <w:sz w:val="28"/>
          <w:szCs w:val="28"/>
        </w:rPr>
        <w:t xml:space="preserve">. Школа </w:t>
      </w:r>
      <w:r w:rsidRPr="00274DC7">
        <w:rPr>
          <w:rFonts w:ascii="Times New Roman" w:hAnsi="Times New Roman" w:cs="Times New Roman"/>
          <w:sz w:val="28"/>
          <w:szCs w:val="28"/>
        </w:rPr>
        <w:t>осуществляет операции с поступа</w:t>
      </w:r>
      <w:r w:rsidRPr="00274DC7">
        <w:rPr>
          <w:rFonts w:ascii="Times New Roman" w:hAnsi="Times New Roman" w:cs="Times New Roman"/>
          <w:sz w:val="28"/>
          <w:szCs w:val="28"/>
        </w:rPr>
        <w:t>ю</w:t>
      </w:r>
      <w:r w:rsidRPr="00274DC7">
        <w:rPr>
          <w:rFonts w:ascii="Times New Roman" w:hAnsi="Times New Roman" w:cs="Times New Roman"/>
          <w:sz w:val="28"/>
          <w:szCs w:val="28"/>
        </w:rPr>
        <w:t>щими ей в соответствии с законодательством Российской Фе</w:t>
      </w:r>
      <w:r w:rsidR="00274DC7" w:rsidRPr="00274DC7">
        <w:rPr>
          <w:rFonts w:ascii="Times New Roman" w:hAnsi="Times New Roman" w:cs="Times New Roman"/>
          <w:sz w:val="28"/>
          <w:szCs w:val="28"/>
        </w:rPr>
        <w:t>дерации средствами через лицевые</w:t>
      </w:r>
      <w:r w:rsidRPr="00274DC7">
        <w:rPr>
          <w:rFonts w:ascii="Times New Roman" w:hAnsi="Times New Roman" w:cs="Times New Roman"/>
          <w:sz w:val="28"/>
          <w:szCs w:val="28"/>
        </w:rPr>
        <w:t xml:space="preserve"> счет</w:t>
      </w:r>
      <w:r w:rsidR="00274DC7" w:rsidRPr="00274DC7">
        <w:rPr>
          <w:rFonts w:ascii="Times New Roman" w:hAnsi="Times New Roman" w:cs="Times New Roman"/>
          <w:sz w:val="28"/>
          <w:szCs w:val="28"/>
        </w:rPr>
        <w:t>а</w:t>
      </w:r>
      <w:r w:rsidRPr="00274DC7">
        <w:rPr>
          <w:rFonts w:ascii="Times New Roman" w:hAnsi="Times New Roman" w:cs="Times New Roman"/>
          <w:sz w:val="28"/>
          <w:szCs w:val="28"/>
        </w:rPr>
        <w:t xml:space="preserve">, </w:t>
      </w:r>
      <w:r w:rsidR="00274DC7" w:rsidRPr="00274DC7">
        <w:rPr>
          <w:rFonts w:ascii="Times New Roman" w:hAnsi="Times New Roman" w:cs="Times New Roman"/>
          <w:sz w:val="28"/>
          <w:szCs w:val="28"/>
        </w:rPr>
        <w:t>о</w:t>
      </w:r>
      <w:r w:rsidR="00274DC7" w:rsidRPr="00274DC7">
        <w:rPr>
          <w:rFonts w:ascii="Times New Roman" w:hAnsi="Times New Roman" w:cs="Times New Roman"/>
          <w:sz w:val="28"/>
          <w:szCs w:val="28"/>
        </w:rPr>
        <w:t>т</w:t>
      </w:r>
      <w:r w:rsidR="00274DC7" w:rsidRPr="00274DC7">
        <w:rPr>
          <w:rFonts w:ascii="Times New Roman" w:hAnsi="Times New Roman" w:cs="Times New Roman"/>
          <w:sz w:val="28"/>
          <w:szCs w:val="28"/>
        </w:rPr>
        <w:t>крываемые</w:t>
      </w:r>
      <w:r w:rsidRPr="00274DC7">
        <w:rPr>
          <w:rFonts w:ascii="Times New Roman" w:hAnsi="Times New Roman" w:cs="Times New Roman"/>
          <w:sz w:val="28"/>
          <w:szCs w:val="28"/>
        </w:rPr>
        <w:t xml:space="preserve"> в </w:t>
      </w:r>
      <w:r w:rsidR="00DD271E" w:rsidRPr="00DD271E">
        <w:rPr>
          <w:rFonts w:ascii="Times New Roman" w:hAnsi="Times New Roman" w:cs="Times New Roman"/>
          <w:sz w:val="28"/>
          <w:szCs w:val="28"/>
        </w:rPr>
        <w:t>Финансовом управлении Красноармейского муниципального ра</w:t>
      </w:r>
      <w:r w:rsidR="00DD271E" w:rsidRPr="00DD271E">
        <w:rPr>
          <w:rFonts w:ascii="Times New Roman" w:hAnsi="Times New Roman" w:cs="Times New Roman"/>
          <w:sz w:val="28"/>
          <w:szCs w:val="28"/>
        </w:rPr>
        <w:t>й</w:t>
      </w:r>
      <w:r w:rsidR="00DD271E">
        <w:rPr>
          <w:rFonts w:ascii="Times New Roman" w:hAnsi="Times New Roman" w:cs="Times New Roman"/>
          <w:sz w:val="28"/>
          <w:szCs w:val="28"/>
        </w:rPr>
        <w:t xml:space="preserve">она </w:t>
      </w:r>
      <w:r w:rsidR="00DD271E" w:rsidRPr="00DD271E">
        <w:rPr>
          <w:rFonts w:ascii="Times New Roman" w:hAnsi="Times New Roman" w:cs="Times New Roman"/>
          <w:sz w:val="28"/>
          <w:szCs w:val="28"/>
        </w:rPr>
        <w:t>в отделе казначейского исполнения бюджетов</w:t>
      </w:r>
      <w:r w:rsidR="002B129B" w:rsidRPr="00DD271E">
        <w:rPr>
          <w:rFonts w:ascii="Times New Roman" w:hAnsi="Times New Roman" w:cs="Times New Roman"/>
          <w:sz w:val="28"/>
          <w:szCs w:val="28"/>
        </w:rPr>
        <w:t xml:space="preserve">, </w:t>
      </w:r>
      <w:r w:rsidR="002B129B" w:rsidRPr="00274DC7">
        <w:rPr>
          <w:rFonts w:ascii="Times New Roman" w:hAnsi="Times New Roman" w:cs="Times New Roman"/>
          <w:sz w:val="28"/>
          <w:szCs w:val="28"/>
        </w:rPr>
        <w:t>в порядке, установленном законодательством Российской Федер</w:t>
      </w:r>
      <w:r w:rsidR="002B129B" w:rsidRPr="00274DC7">
        <w:rPr>
          <w:rFonts w:ascii="Times New Roman" w:hAnsi="Times New Roman" w:cs="Times New Roman"/>
          <w:sz w:val="28"/>
          <w:szCs w:val="28"/>
        </w:rPr>
        <w:t>а</w:t>
      </w:r>
      <w:r w:rsidR="002B129B" w:rsidRPr="00274DC7">
        <w:rPr>
          <w:rFonts w:ascii="Times New Roman" w:hAnsi="Times New Roman" w:cs="Times New Roman"/>
          <w:sz w:val="28"/>
          <w:szCs w:val="28"/>
        </w:rPr>
        <w:t>ции.</w:t>
      </w:r>
    </w:p>
    <w:p w:rsidR="000E170C" w:rsidRPr="000E170C" w:rsidRDefault="00DE220A" w:rsidP="000E170C">
      <w:pPr>
        <w:ind w:firstLine="709"/>
        <w:jc w:val="both"/>
        <w:rPr>
          <w:sz w:val="28"/>
          <w:szCs w:val="28"/>
        </w:rPr>
      </w:pPr>
      <w:r w:rsidRPr="00274DC7">
        <w:rPr>
          <w:sz w:val="28"/>
          <w:szCs w:val="28"/>
        </w:rPr>
        <w:t>8.2</w:t>
      </w:r>
      <w:r w:rsidR="001911B3">
        <w:rPr>
          <w:sz w:val="28"/>
          <w:szCs w:val="28"/>
        </w:rPr>
        <w:t>3</w:t>
      </w:r>
      <w:r w:rsidR="00200EEA" w:rsidRPr="00274DC7">
        <w:rPr>
          <w:sz w:val="28"/>
          <w:szCs w:val="28"/>
        </w:rPr>
        <w:t>. </w:t>
      </w:r>
      <w:r w:rsidR="000E170C" w:rsidRPr="00274DC7">
        <w:rPr>
          <w:sz w:val="28"/>
          <w:szCs w:val="28"/>
        </w:rPr>
        <w:t>Финансовое обеспечение</w:t>
      </w:r>
      <w:r w:rsidR="000E170C" w:rsidRPr="000E170C">
        <w:rPr>
          <w:sz w:val="28"/>
          <w:szCs w:val="28"/>
        </w:rPr>
        <w:t xml:space="preserve"> выполнения муниципального задания осуществляется с учетом расходов на содержание недвижимого имущества и особо ценн</w:t>
      </w:r>
      <w:r w:rsidR="000E170C" w:rsidRPr="000E170C">
        <w:rPr>
          <w:sz w:val="28"/>
          <w:szCs w:val="28"/>
        </w:rPr>
        <w:t>о</w:t>
      </w:r>
      <w:r w:rsidR="000E170C" w:rsidRPr="000E170C">
        <w:rPr>
          <w:sz w:val="28"/>
          <w:szCs w:val="28"/>
        </w:rPr>
        <w:t>го движимого имущества, закрепленных за Школой Комитетом или приобретенных Школой за счет средств, выделенных ей Управлением на пр</w:t>
      </w:r>
      <w:r w:rsidR="000E170C" w:rsidRPr="000E170C">
        <w:rPr>
          <w:sz w:val="28"/>
          <w:szCs w:val="28"/>
        </w:rPr>
        <w:t>и</w:t>
      </w:r>
      <w:r w:rsidR="000E170C" w:rsidRPr="000E170C">
        <w:rPr>
          <w:sz w:val="28"/>
          <w:szCs w:val="28"/>
        </w:rPr>
        <w:t>обретение такого имущества, расходов на уплату налогов, в кач</w:t>
      </w:r>
      <w:r w:rsidR="000E170C" w:rsidRPr="000E170C">
        <w:rPr>
          <w:sz w:val="28"/>
          <w:szCs w:val="28"/>
        </w:rPr>
        <w:t>е</w:t>
      </w:r>
      <w:r w:rsidR="000E170C" w:rsidRPr="000E170C">
        <w:rPr>
          <w:sz w:val="28"/>
          <w:szCs w:val="28"/>
        </w:rPr>
        <w:t>стве объекта нал</w:t>
      </w:r>
      <w:r w:rsidR="000E170C" w:rsidRPr="000E170C">
        <w:rPr>
          <w:sz w:val="28"/>
          <w:szCs w:val="28"/>
        </w:rPr>
        <w:t>о</w:t>
      </w:r>
      <w:r w:rsidR="000E170C" w:rsidRPr="000E170C">
        <w:rPr>
          <w:sz w:val="28"/>
          <w:szCs w:val="28"/>
        </w:rPr>
        <w:t>гообложения по которым признается соответствующее имущество, в том числе земельные участки.</w:t>
      </w:r>
    </w:p>
    <w:p w:rsidR="00981D6E" w:rsidRPr="00981D6E" w:rsidRDefault="00DE220A" w:rsidP="00981D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8.2</w:t>
      </w:r>
      <w:r w:rsidR="001911B3">
        <w:rPr>
          <w:sz w:val="28"/>
          <w:szCs w:val="28"/>
        </w:rPr>
        <w:t>4</w:t>
      </w:r>
      <w:r w:rsidR="00200EEA">
        <w:rPr>
          <w:sz w:val="28"/>
          <w:szCs w:val="28"/>
        </w:rPr>
        <w:t>. </w:t>
      </w:r>
      <w:r w:rsidR="000E170C" w:rsidRPr="000E170C">
        <w:rPr>
          <w:sz w:val="28"/>
          <w:szCs w:val="28"/>
        </w:rPr>
        <w:t>Не использованные до конца финансового года остатки субсидий, предоставленных Школе на в</w:t>
      </w:r>
      <w:r w:rsidR="000E170C" w:rsidRPr="000E170C">
        <w:rPr>
          <w:sz w:val="28"/>
          <w:szCs w:val="28"/>
        </w:rPr>
        <w:t>ы</w:t>
      </w:r>
      <w:r w:rsidR="000E170C" w:rsidRPr="000E170C">
        <w:rPr>
          <w:sz w:val="28"/>
          <w:szCs w:val="28"/>
        </w:rPr>
        <w:t xml:space="preserve">полнение муниципального задания, остаются в распоряжении Школы и используются в очередном финансовом году </w:t>
      </w:r>
      <w:r w:rsidR="00981D6E" w:rsidRPr="00981D6E">
        <w:rPr>
          <w:sz w:val="28"/>
          <w:szCs w:val="28"/>
        </w:rPr>
        <w:t>для до</w:t>
      </w:r>
      <w:r w:rsidR="00981D6E" w:rsidRPr="00981D6E">
        <w:rPr>
          <w:sz w:val="28"/>
          <w:szCs w:val="28"/>
        </w:rPr>
        <w:t>с</w:t>
      </w:r>
      <w:r w:rsidR="00981D6E" w:rsidRPr="00981D6E">
        <w:rPr>
          <w:sz w:val="28"/>
          <w:szCs w:val="28"/>
        </w:rPr>
        <w:t>тижения целей, ради которых Школа создана.</w:t>
      </w:r>
    </w:p>
    <w:p w:rsidR="00E82FC8" w:rsidRDefault="001911B3" w:rsidP="001911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8.25</w:t>
      </w:r>
      <w:r w:rsidR="00200EEA">
        <w:rPr>
          <w:sz w:val="28"/>
          <w:szCs w:val="28"/>
        </w:rPr>
        <w:t>. </w:t>
      </w:r>
      <w:r w:rsidR="000E170C" w:rsidRPr="000E170C">
        <w:rPr>
          <w:sz w:val="28"/>
          <w:szCs w:val="28"/>
        </w:rPr>
        <w:t>Кроме субсидий, предоставляемых</w:t>
      </w:r>
      <w:r w:rsidR="000E170C" w:rsidRPr="000E170C">
        <w:rPr>
          <w:color w:val="FF0000"/>
          <w:sz w:val="28"/>
          <w:szCs w:val="28"/>
        </w:rPr>
        <w:t xml:space="preserve"> </w:t>
      </w:r>
      <w:r w:rsidR="000E170C" w:rsidRPr="000E170C">
        <w:rPr>
          <w:sz w:val="28"/>
          <w:szCs w:val="28"/>
        </w:rPr>
        <w:t>Школе</w:t>
      </w:r>
      <w:r w:rsidR="000E170C" w:rsidRPr="000E170C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на возмещение </w:t>
      </w:r>
      <w:r w:rsidR="000E170C" w:rsidRPr="000E170C">
        <w:rPr>
          <w:sz w:val="28"/>
          <w:szCs w:val="28"/>
        </w:rPr>
        <w:t>норм</w:t>
      </w:r>
      <w:r w:rsidR="000E170C" w:rsidRPr="000E170C">
        <w:rPr>
          <w:sz w:val="28"/>
          <w:szCs w:val="28"/>
        </w:rPr>
        <w:t>а</w:t>
      </w:r>
      <w:r w:rsidR="000E170C" w:rsidRPr="000E170C">
        <w:rPr>
          <w:sz w:val="28"/>
          <w:szCs w:val="28"/>
        </w:rPr>
        <w:t>тивных затрат, связанных с оказанием ею в соответствии с муниципальным з</w:t>
      </w:r>
      <w:r w:rsidR="000E170C" w:rsidRPr="000E170C">
        <w:rPr>
          <w:sz w:val="28"/>
          <w:szCs w:val="28"/>
        </w:rPr>
        <w:t>а</w:t>
      </w:r>
      <w:r w:rsidR="000E170C" w:rsidRPr="000E170C">
        <w:rPr>
          <w:sz w:val="28"/>
          <w:szCs w:val="28"/>
        </w:rPr>
        <w:t>данием муниципальных услуг (выполнением работ), Школе могут предоста</w:t>
      </w:r>
      <w:r w:rsidR="000E170C" w:rsidRPr="000E170C">
        <w:rPr>
          <w:sz w:val="28"/>
          <w:szCs w:val="28"/>
        </w:rPr>
        <w:t>в</w:t>
      </w:r>
      <w:r w:rsidR="000E170C" w:rsidRPr="000E170C">
        <w:rPr>
          <w:sz w:val="28"/>
          <w:szCs w:val="28"/>
        </w:rPr>
        <w:t>ляться субсидии из бюджета Красноармейского мун</w:t>
      </w:r>
      <w:r w:rsidR="00DB65EF">
        <w:rPr>
          <w:sz w:val="28"/>
          <w:szCs w:val="28"/>
        </w:rPr>
        <w:t>иципального района на иные цели.</w:t>
      </w:r>
    </w:p>
    <w:p w:rsidR="00733E53" w:rsidRPr="000A70E6" w:rsidRDefault="00DB65EF" w:rsidP="00DB65EF">
      <w:pPr>
        <w:ind w:firstLine="709"/>
        <w:jc w:val="both"/>
        <w:rPr>
          <w:sz w:val="28"/>
          <w:szCs w:val="28"/>
        </w:rPr>
      </w:pPr>
      <w:r w:rsidRPr="000A70E6">
        <w:rPr>
          <w:sz w:val="28"/>
          <w:szCs w:val="28"/>
        </w:rPr>
        <w:t>8.26. </w:t>
      </w:r>
      <w:r w:rsidR="00733E53" w:rsidRPr="000A70E6">
        <w:rPr>
          <w:sz w:val="28"/>
          <w:szCs w:val="28"/>
        </w:rPr>
        <w:t>Школа вправе привлекать в порядке, установленном законодател</w:t>
      </w:r>
      <w:r w:rsidR="00733E53" w:rsidRPr="000A70E6">
        <w:rPr>
          <w:sz w:val="28"/>
          <w:szCs w:val="28"/>
        </w:rPr>
        <w:t>ь</w:t>
      </w:r>
      <w:r w:rsidR="00733E53" w:rsidRPr="000A70E6">
        <w:rPr>
          <w:sz w:val="28"/>
          <w:szCs w:val="28"/>
        </w:rPr>
        <w:t>ством Российской Федерации, дополнительные финансовые средства за счет предоставления платных дополнительных образовательных и иных предусмо</w:t>
      </w:r>
      <w:r w:rsidR="00733E53" w:rsidRPr="000A70E6">
        <w:rPr>
          <w:sz w:val="28"/>
          <w:szCs w:val="28"/>
        </w:rPr>
        <w:t>т</w:t>
      </w:r>
      <w:r w:rsidR="00733E53" w:rsidRPr="000A70E6">
        <w:rPr>
          <w:sz w:val="28"/>
          <w:szCs w:val="28"/>
        </w:rPr>
        <w:lastRenderedPageBreak/>
        <w:t>ренных настоящим уставом услуг, а также за счет добровольных пожертвов</w:t>
      </w:r>
      <w:r w:rsidR="00733E53" w:rsidRPr="000A70E6">
        <w:rPr>
          <w:sz w:val="28"/>
          <w:szCs w:val="28"/>
        </w:rPr>
        <w:t>а</w:t>
      </w:r>
      <w:r w:rsidR="00733E53" w:rsidRPr="000A70E6">
        <w:rPr>
          <w:sz w:val="28"/>
          <w:szCs w:val="28"/>
        </w:rPr>
        <w:t>ний и целевых взносов физических и (или) юридических лиц, в том числе ин</w:t>
      </w:r>
      <w:r w:rsidR="00733E53" w:rsidRPr="000A70E6">
        <w:rPr>
          <w:sz w:val="28"/>
          <w:szCs w:val="28"/>
        </w:rPr>
        <w:t>о</w:t>
      </w:r>
      <w:r w:rsidR="00733E53" w:rsidRPr="000A70E6">
        <w:rPr>
          <w:sz w:val="28"/>
          <w:szCs w:val="28"/>
        </w:rPr>
        <w:t>странных граждан и (или) иностранных юр</w:t>
      </w:r>
      <w:r w:rsidR="00733E53" w:rsidRPr="000A70E6">
        <w:rPr>
          <w:sz w:val="28"/>
          <w:szCs w:val="28"/>
        </w:rPr>
        <w:t>и</w:t>
      </w:r>
      <w:r w:rsidR="00733E53" w:rsidRPr="000A70E6">
        <w:rPr>
          <w:sz w:val="28"/>
          <w:szCs w:val="28"/>
        </w:rPr>
        <w:t>дических лиц.</w:t>
      </w:r>
    </w:p>
    <w:p w:rsidR="00DC14AE" w:rsidRPr="000A70E6" w:rsidRDefault="00733E53" w:rsidP="0058617B">
      <w:pPr>
        <w:ind w:firstLine="709"/>
        <w:jc w:val="both"/>
        <w:rPr>
          <w:sz w:val="28"/>
          <w:szCs w:val="28"/>
        </w:rPr>
      </w:pPr>
      <w:r w:rsidRPr="000A70E6">
        <w:rPr>
          <w:sz w:val="28"/>
          <w:szCs w:val="28"/>
        </w:rPr>
        <w:t>Привлечение Школой дополнительных средств, указанных в настоящем пункте, не влечет за собой сн</w:t>
      </w:r>
      <w:r w:rsidRPr="000A70E6">
        <w:rPr>
          <w:sz w:val="28"/>
          <w:szCs w:val="28"/>
        </w:rPr>
        <w:t>и</w:t>
      </w:r>
      <w:r w:rsidRPr="000A70E6">
        <w:rPr>
          <w:sz w:val="28"/>
          <w:szCs w:val="28"/>
        </w:rPr>
        <w:t>жение нормативов и (или) абсолютных размеров финансового обеспечения ее деятельности за счет средств, выделенных на в</w:t>
      </w:r>
      <w:r w:rsidRPr="000A70E6">
        <w:rPr>
          <w:sz w:val="28"/>
          <w:szCs w:val="28"/>
        </w:rPr>
        <w:t>ы</w:t>
      </w:r>
      <w:r w:rsidRPr="000A70E6">
        <w:rPr>
          <w:sz w:val="28"/>
          <w:szCs w:val="28"/>
        </w:rPr>
        <w:t>полнение муниципального задания.</w:t>
      </w:r>
    </w:p>
    <w:p w:rsidR="000E170C" w:rsidRPr="000E170C" w:rsidRDefault="0023719E" w:rsidP="000E17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8.27</w:t>
      </w:r>
      <w:r w:rsidR="00875361">
        <w:rPr>
          <w:sz w:val="28"/>
          <w:szCs w:val="28"/>
        </w:rPr>
        <w:t xml:space="preserve">. </w:t>
      </w:r>
      <w:r w:rsidR="000E170C" w:rsidRPr="000E170C">
        <w:rPr>
          <w:sz w:val="28"/>
          <w:szCs w:val="28"/>
        </w:rPr>
        <w:t>Школа осуществляет операции со средствами, полученными от пр</w:t>
      </w:r>
      <w:r w:rsidR="000E170C" w:rsidRPr="000E170C">
        <w:rPr>
          <w:sz w:val="28"/>
          <w:szCs w:val="28"/>
        </w:rPr>
        <w:t>и</w:t>
      </w:r>
      <w:r w:rsidR="000E170C" w:rsidRPr="000E170C">
        <w:rPr>
          <w:sz w:val="28"/>
          <w:szCs w:val="28"/>
        </w:rPr>
        <w:t>носящей д</w:t>
      </w:r>
      <w:r w:rsidR="000E170C" w:rsidRPr="000E170C">
        <w:rPr>
          <w:sz w:val="28"/>
          <w:szCs w:val="28"/>
        </w:rPr>
        <w:t>о</w:t>
      </w:r>
      <w:r w:rsidR="000E170C" w:rsidRPr="000E170C">
        <w:rPr>
          <w:sz w:val="28"/>
          <w:szCs w:val="28"/>
        </w:rPr>
        <w:t>ход деятельности, в соответствии со сметой доходов и расходов по приносящей доход деятельности, подлежащей предоставлению в орган, осущ</w:t>
      </w:r>
      <w:r w:rsidR="000E170C" w:rsidRPr="000E170C">
        <w:rPr>
          <w:sz w:val="28"/>
          <w:szCs w:val="28"/>
        </w:rPr>
        <w:t>е</w:t>
      </w:r>
      <w:r w:rsidR="000E170C" w:rsidRPr="000E170C">
        <w:rPr>
          <w:sz w:val="28"/>
          <w:szCs w:val="28"/>
        </w:rPr>
        <w:t>ствляющий открытие и ведение л</w:t>
      </w:r>
      <w:r w:rsidR="000E170C" w:rsidRPr="000E170C">
        <w:rPr>
          <w:sz w:val="28"/>
          <w:szCs w:val="28"/>
        </w:rPr>
        <w:t>и</w:t>
      </w:r>
      <w:r w:rsidR="000E170C" w:rsidRPr="000E170C">
        <w:rPr>
          <w:sz w:val="28"/>
          <w:szCs w:val="28"/>
        </w:rPr>
        <w:t>цевого счета Школы для учета операций с указанными средствами.</w:t>
      </w:r>
    </w:p>
    <w:p w:rsidR="000E170C" w:rsidRPr="000E170C" w:rsidRDefault="000E170C" w:rsidP="000E170C">
      <w:pPr>
        <w:ind w:firstLine="709"/>
        <w:jc w:val="both"/>
        <w:rPr>
          <w:sz w:val="28"/>
          <w:szCs w:val="28"/>
          <w:u w:val="single"/>
        </w:rPr>
      </w:pPr>
      <w:r w:rsidRPr="000E170C">
        <w:rPr>
          <w:sz w:val="28"/>
          <w:szCs w:val="28"/>
        </w:rPr>
        <w:t>Доходы, полученные Школой от приносящей доход деятельности, и пр</w:t>
      </w:r>
      <w:r w:rsidRPr="000E170C">
        <w:rPr>
          <w:sz w:val="28"/>
          <w:szCs w:val="28"/>
        </w:rPr>
        <w:t>и</w:t>
      </w:r>
      <w:r w:rsidRPr="000E170C">
        <w:rPr>
          <w:sz w:val="28"/>
          <w:szCs w:val="28"/>
        </w:rPr>
        <w:t>обретенное за счет этих доходов имущество поступают в самостоятельное ра</w:t>
      </w:r>
      <w:r w:rsidRPr="000E170C">
        <w:rPr>
          <w:sz w:val="28"/>
          <w:szCs w:val="28"/>
        </w:rPr>
        <w:t>с</w:t>
      </w:r>
      <w:r w:rsidRPr="000E170C">
        <w:rPr>
          <w:sz w:val="28"/>
          <w:szCs w:val="28"/>
        </w:rPr>
        <w:t>пор</w:t>
      </w:r>
      <w:r w:rsidRPr="000E170C">
        <w:rPr>
          <w:sz w:val="28"/>
          <w:szCs w:val="28"/>
        </w:rPr>
        <w:t>я</w:t>
      </w:r>
      <w:r w:rsidRPr="000E170C">
        <w:rPr>
          <w:sz w:val="28"/>
          <w:szCs w:val="28"/>
        </w:rPr>
        <w:t>жение Школы.</w:t>
      </w:r>
    </w:p>
    <w:p w:rsidR="000E170C" w:rsidRPr="000E170C" w:rsidRDefault="0023719E" w:rsidP="000E17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8.28</w:t>
      </w:r>
      <w:r w:rsidR="00875361">
        <w:rPr>
          <w:sz w:val="28"/>
          <w:szCs w:val="28"/>
        </w:rPr>
        <w:t xml:space="preserve">. </w:t>
      </w:r>
      <w:r w:rsidR="000E170C" w:rsidRPr="000E170C">
        <w:rPr>
          <w:sz w:val="28"/>
          <w:szCs w:val="28"/>
        </w:rPr>
        <w:t>Школа ведет раздельный учет доходов и расходов полученных из бюджета Красноармейского муниципального района субсидий на возмещение нормативных затрат, связанных с оказанием Школой в соответствии с муниц</w:t>
      </w:r>
      <w:r w:rsidR="000E170C" w:rsidRPr="000E170C">
        <w:rPr>
          <w:sz w:val="28"/>
          <w:szCs w:val="28"/>
        </w:rPr>
        <w:t>и</w:t>
      </w:r>
      <w:r w:rsidR="000E170C" w:rsidRPr="000E170C">
        <w:rPr>
          <w:sz w:val="28"/>
          <w:szCs w:val="28"/>
        </w:rPr>
        <w:t>пальным заданием муниципальных услуг (выполнением работ), субсидий на иные цели и доходов, полученных Школой от приносящей доход деятельн</w:t>
      </w:r>
      <w:r w:rsidR="000E170C" w:rsidRPr="000E170C">
        <w:rPr>
          <w:sz w:val="28"/>
          <w:szCs w:val="28"/>
        </w:rPr>
        <w:t>о</w:t>
      </w:r>
      <w:r w:rsidR="000E170C" w:rsidRPr="000E170C">
        <w:rPr>
          <w:sz w:val="28"/>
          <w:szCs w:val="28"/>
        </w:rPr>
        <w:t>сти.</w:t>
      </w:r>
    </w:p>
    <w:p w:rsidR="00A660ED" w:rsidRDefault="0023719E" w:rsidP="000E17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8.29</w:t>
      </w:r>
      <w:r w:rsidR="00875361">
        <w:rPr>
          <w:sz w:val="28"/>
          <w:szCs w:val="28"/>
        </w:rPr>
        <w:t xml:space="preserve">. </w:t>
      </w:r>
      <w:r w:rsidR="000E170C" w:rsidRPr="000E170C">
        <w:rPr>
          <w:sz w:val="28"/>
          <w:szCs w:val="28"/>
        </w:rPr>
        <w:t xml:space="preserve">Школа ежегодно </w:t>
      </w:r>
      <w:r w:rsidR="000E170C" w:rsidRPr="00DF156B">
        <w:rPr>
          <w:sz w:val="28"/>
          <w:szCs w:val="28"/>
        </w:rPr>
        <w:t>в сроки, определенные</w:t>
      </w:r>
      <w:r w:rsidR="000E170C" w:rsidRPr="002F0378">
        <w:rPr>
          <w:color w:val="FF0000"/>
          <w:sz w:val="28"/>
          <w:szCs w:val="28"/>
        </w:rPr>
        <w:t xml:space="preserve"> </w:t>
      </w:r>
      <w:r w:rsidR="00DF156B" w:rsidRPr="000E170C">
        <w:rPr>
          <w:sz w:val="28"/>
          <w:szCs w:val="28"/>
        </w:rPr>
        <w:t>Управлени</w:t>
      </w:r>
      <w:r w:rsidR="00DF156B">
        <w:rPr>
          <w:sz w:val="28"/>
          <w:szCs w:val="28"/>
        </w:rPr>
        <w:t>ем</w:t>
      </w:r>
      <w:r w:rsidR="000E170C" w:rsidRPr="000E170C">
        <w:rPr>
          <w:sz w:val="28"/>
          <w:szCs w:val="28"/>
        </w:rPr>
        <w:t xml:space="preserve">, представляет </w:t>
      </w:r>
    </w:p>
    <w:p w:rsidR="000E170C" w:rsidRPr="000E170C" w:rsidRDefault="000E170C" w:rsidP="00A660ED">
      <w:pPr>
        <w:jc w:val="both"/>
        <w:rPr>
          <w:sz w:val="28"/>
          <w:szCs w:val="28"/>
        </w:rPr>
      </w:pPr>
      <w:r w:rsidRPr="000E170C">
        <w:rPr>
          <w:sz w:val="28"/>
          <w:szCs w:val="28"/>
        </w:rPr>
        <w:t>Управлению расчет расходов на содержание недвиж</w:t>
      </w:r>
      <w:r w:rsidRPr="000E170C">
        <w:rPr>
          <w:sz w:val="28"/>
          <w:szCs w:val="28"/>
        </w:rPr>
        <w:t>и</w:t>
      </w:r>
      <w:r w:rsidRPr="000E170C">
        <w:rPr>
          <w:sz w:val="28"/>
          <w:szCs w:val="28"/>
        </w:rPr>
        <w:t>мого имущества и особо ценного движимого имущества, закрепленных за Школой или приобр</w:t>
      </w:r>
      <w:r w:rsidRPr="000E170C">
        <w:rPr>
          <w:sz w:val="28"/>
          <w:szCs w:val="28"/>
        </w:rPr>
        <w:t>е</w:t>
      </w:r>
      <w:r w:rsidRPr="000E170C">
        <w:rPr>
          <w:sz w:val="28"/>
          <w:szCs w:val="28"/>
        </w:rPr>
        <w:t>тенных за счет выделенных ей Управлением средств на приобретение такого имущес</w:t>
      </w:r>
      <w:r w:rsidRPr="000E170C">
        <w:rPr>
          <w:sz w:val="28"/>
          <w:szCs w:val="28"/>
        </w:rPr>
        <w:t>т</w:t>
      </w:r>
      <w:r w:rsidRPr="000E170C">
        <w:rPr>
          <w:sz w:val="28"/>
          <w:szCs w:val="28"/>
        </w:rPr>
        <w:t>ва, расходов на уплату налогов, в качестве объекта налогообложения по кот</w:t>
      </w:r>
      <w:r w:rsidRPr="000E170C">
        <w:rPr>
          <w:sz w:val="28"/>
          <w:szCs w:val="28"/>
        </w:rPr>
        <w:t>о</w:t>
      </w:r>
      <w:r w:rsidRPr="000E170C">
        <w:rPr>
          <w:sz w:val="28"/>
          <w:szCs w:val="28"/>
        </w:rPr>
        <w:t>рым признается соответствующее имущество, в том числе земел</w:t>
      </w:r>
      <w:r w:rsidRPr="000E170C">
        <w:rPr>
          <w:sz w:val="28"/>
          <w:szCs w:val="28"/>
        </w:rPr>
        <w:t>ь</w:t>
      </w:r>
      <w:r w:rsidRPr="000E170C">
        <w:rPr>
          <w:sz w:val="28"/>
          <w:szCs w:val="28"/>
        </w:rPr>
        <w:t>ные участки.</w:t>
      </w:r>
    </w:p>
    <w:p w:rsidR="00396C41" w:rsidRDefault="0023719E" w:rsidP="00396C4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8.30</w:t>
      </w:r>
      <w:r w:rsidR="00007416">
        <w:rPr>
          <w:sz w:val="28"/>
          <w:szCs w:val="28"/>
        </w:rPr>
        <w:t>. </w:t>
      </w:r>
      <w:r w:rsidR="000E170C" w:rsidRPr="000E170C">
        <w:rPr>
          <w:sz w:val="28"/>
          <w:szCs w:val="28"/>
        </w:rPr>
        <w:t>Школа ведет налоговый учет, бухгалтерский учет и статистическую отчетность о результатах хозя</w:t>
      </w:r>
      <w:r w:rsidR="000E170C" w:rsidRPr="000E170C">
        <w:rPr>
          <w:sz w:val="28"/>
          <w:szCs w:val="28"/>
        </w:rPr>
        <w:t>й</w:t>
      </w:r>
      <w:r w:rsidR="000E170C" w:rsidRPr="000E170C">
        <w:rPr>
          <w:sz w:val="28"/>
          <w:szCs w:val="28"/>
        </w:rPr>
        <w:t xml:space="preserve">ственной и иной деятельности в порядке, </w:t>
      </w:r>
    </w:p>
    <w:p w:rsidR="000E170C" w:rsidRPr="000E170C" w:rsidRDefault="000E170C" w:rsidP="00396C41">
      <w:pPr>
        <w:jc w:val="both"/>
        <w:rPr>
          <w:sz w:val="28"/>
          <w:szCs w:val="28"/>
        </w:rPr>
      </w:pPr>
      <w:r w:rsidRPr="000E170C">
        <w:rPr>
          <w:sz w:val="28"/>
          <w:szCs w:val="28"/>
        </w:rPr>
        <w:t>установленном федеральным з</w:t>
      </w:r>
      <w:r w:rsidRPr="000E170C">
        <w:rPr>
          <w:sz w:val="28"/>
          <w:szCs w:val="28"/>
        </w:rPr>
        <w:t>а</w:t>
      </w:r>
      <w:r w:rsidRPr="000E170C">
        <w:rPr>
          <w:sz w:val="28"/>
          <w:szCs w:val="28"/>
        </w:rPr>
        <w:t>конодательством.</w:t>
      </w:r>
    </w:p>
    <w:p w:rsidR="000E170C" w:rsidRPr="000E170C" w:rsidRDefault="0023719E" w:rsidP="002371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8.31</w:t>
      </w:r>
      <w:r w:rsidR="00875361">
        <w:rPr>
          <w:sz w:val="28"/>
          <w:szCs w:val="28"/>
        </w:rPr>
        <w:t xml:space="preserve">. </w:t>
      </w:r>
      <w:r w:rsidR="000E170C" w:rsidRPr="000E170C">
        <w:rPr>
          <w:sz w:val="28"/>
          <w:szCs w:val="28"/>
        </w:rPr>
        <w:t>В случае сдачи в аренду с согласия Комитета</w:t>
      </w:r>
      <w:r w:rsidR="000E170C" w:rsidRPr="000E170C">
        <w:rPr>
          <w:color w:val="FF0000"/>
          <w:sz w:val="28"/>
          <w:szCs w:val="28"/>
        </w:rPr>
        <w:t xml:space="preserve"> </w:t>
      </w:r>
      <w:r w:rsidR="000E170C" w:rsidRPr="000E170C">
        <w:rPr>
          <w:sz w:val="28"/>
          <w:szCs w:val="28"/>
        </w:rPr>
        <w:t>недвижимого имущ</w:t>
      </w:r>
      <w:r w:rsidR="000E170C" w:rsidRPr="000E170C">
        <w:rPr>
          <w:sz w:val="28"/>
          <w:szCs w:val="28"/>
        </w:rPr>
        <w:t>е</w:t>
      </w:r>
      <w:r w:rsidR="000E170C" w:rsidRPr="000E170C">
        <w:rPr>
          <w:sz w:val="28"/>
          <w:szCs w:val="28"/>
        </w:rPr>
        <w:t>ства и особо ценного движимого имущества, закрепленного за Школой Ком</w:t>
      </w:r>
      <w:r w:rsidR="000E170C" w:rsidRPr="000E170C">
        <w:rPr>
          <w:sz w:val="28"/>
          <w:szCs w:val="28"/>
        </w:rPr>
        <w:t>и</w:t>
      </w:r>
      <w:r w:rsidR="000E170C" w:rsidRPr="000E170C">
        <w:rPr>
          <w:sz w:val="28"/>
          <w:szCs w:val="28"/>
        </w:rPr>
        <w:t>тетом или приобретенного Школой за счет средств, выделенных ей Управлен</w:t>
      </w:r>
      <w:r w:rsidR="000E170C" w:rsidRPr="000E170C">
        <w:rPr>
          <w:sz w:val="28"/>
          <w:szCs w:val="28"/>
        </w:rPr>
        <w:t>и</w:t>
      </w:r>
      <w:r w:rsidR="000E170C" w:rsidRPr="000E170C">
        <w:rPr>
          <w:sz w:val="28"/>
          <w:szCs w:val="28"/>
        </w:rPr>
        <w:t>ем на приобретение такого имущества, финансовое обеспечение содержания такого имущества Управлением не осуществляется.</w:t>
      </w:r>
    </w:p>
    <w:p w:rsidR="000A547D" w:rsidRDefault="001911B3" w:rsidP="000E17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23719E">
        <w:rPr>
          <w:sz w:val="28"/>
          <w:szCs w:val="28"/>
        </w:rPr>
        <w:t>.32</w:t>
      </w:r>
      <w:r w:rsidR="00875361">
        <w:rPr>
          <w:sz w:val="28"/>
          <w:szCs w:val="28"/>
        </w:rPr>
        <w:t xml:space="preserve">. </w:t>
      </w:r>
      <w:r w:rsidR="000E170C" w:rsidRPr="000E170C">
        <w:rPr>
          <w:sz w:val="28"/>
          <w:szCs w:val="28"/>
        </w:rPr>
        <w:t>Школа не вправе совершать сделки, во</w:t>
      </w:r>
      <w:r w:rsidR="000E170C" w:rsidRPr="000E170C">
        <w:rPr>
          <w:sz w:val="28"/>
          <w:szCs w:val="28"/>
        </w:rPr>
        <w:t>з</w:t>
      </w:r>
      <w:r w:rsidR="000E170C" w:rsidRPr="000E170C">
        <w:rPr>
          <w:sz w:val="28"/>
          <w:szCs w:val="28"/>
        </w:rPr>
        <w:t xml:space="preserve">можными последствиями </w:t>
      </w:r>
    </w:p>
    <w:p w:rsidR="000E170C" w:rsidRDefault="000E170C" w:rsidP="000A547D">
      <w:pPr>
        <w:jc w:val="both"/>
        <w:rPr>
          <w:sz w:val="28"/>
          <w:szCs w:val="28"/>
        </w:rPr>
      </w:pPr>
      <w:r w:rsidRPr="000E170C">
        <w:rPr>
          <w:sz w:val="28"/>
          <w:szCs w:val="28"/>
        </w:rPr>
        <w:t>которых является отчуждение или обременение имущ</w:t>
      </w:r>
      <w:r w:rsidRPr="000E170C">
        <w:rPr>
          <w:sz w:val="28"/>
          <w:szCs w:val="28"/>
        </w:rPr>
        <w:t>е</w:t>
      </w:r>
      <w:r w:rsidRPr="000E170C">
        <w:rPr>
          <w:sz w:val="28"/>
          <w:szCs w:val="28"/>
        </w:rPr>
        <w:t>ства, закрепленного за Школой, или имущества, пр</w:t>
      </w:r>
      <w:r w:rsidRPr="000E170C">
        <w:rPr>
          <w:sz w:val="28"/>
          <w:szCs w:val="28"/>
        </w:rPr>
        <w:t>и</w:t>
      </w:r>
      <w:r w:rsidRPr="000E170C">
        <w:rPr>
          <w:sz w:val="28"/>
          <w:szCs w:val="28"/>
        </w:rPr>
        <w:t>обретенного за счет средств, выделенных Школе Управлением, за исключением случаев, если совершение таких сделок допуск</w:t>
      </w:r>
      <w:r w:rsidRPr="000E170C">
        <w:rPr>
          <w:sz w:val="28"/>
          <w:szCs w:val="28"/>
        </w:rPr>
        <w:t>а</w:t>
      </w:r>
      <w:r w:rsidRPr="000E170C">
        <w:rPr>
          <w:sz w:val="28"/>
          <w:szCs w:val="28"/>
        </w:rPr>
        <w:t>ется федеральными законами.</w:t>
      </w:r>
    </w:p>
    <w:p w:rsidR="00EB4370" w:rsidRPr="00202ADB" w:rsidRDefault="0023719E" w:rsidP="000E17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8.33</w:t>
      </w:r>
      <w:r w:rsidR="00EB4370" w:rsidRPr="00202ADB">
        <w:rPr>
          <w:sz w:val="28"/>
          <w:szCs w:val="28"/>
        </w:rPr>
        <w:t>. Школа отвечает по своим обязательствам тем своим имуществом, на которое по законодательству Российской Федерации может быть обращено взыск</w:t>
      </w:r>
      <w:r w:rsidR="00EB4370" w:rsidRPr="00202ADB">
        <w:rPr>
          <w:sz w:val="28"/>
          <w:szCs w:val="28"/>
        </w:rPr>
        <w:t>а</w:t>
      </w:r>
      <w:r w:rsidR="00EB4370" w:rsidRPr="00202ADB">
        <w:rPr>
          <w:sz w:val="28"/>
          <w:szCs w:val="28"/>
        </w:rPr>
        <w:t>ние.</w:t>
      </w:r>
    </w:p>
    <w:p w:rsidR="00007416" w:rsidRDefault="0023719E" w:rsidP="004E25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8.34</w:t>
      </w:r>
      <w:r w:rsidR="00DC14AE" w:rsidRPr="004E2568">
        <w:rPr>
          <w:sz w:val="28"/>
          <w:szCs w:val="28"/>
        </w:rPr>
        <w:t>. </w:t>
      </w:r>
      <w:r w:rsidR="000E170C" w:rsidRPr="004E2568">
        <w:rPr>
          <w:sz w:val="28"/>
          <w:szCs w:val="28"/>
        </w:rPr>
        <w:t>Школа несет ответственность перед Комитетом за сохранность и эффект</w:t>
      </w:r>
      <w:r w:rsidR="004E2568" w:rsidRPr="004E2568">
        <w:rPr>
          <w:sz w:val="28"/>
          <w:szCs w:val="28"/>
        </w:rPr>
        <w:t>ивное использование з</w:t>
      </w:r>
      <w:r w:rsidR="004E2568" w:rsidRPr="004E2568">
        <w:rPr>
          <w:sz w:val="28"/>
          <w:szCs w:val="28"/>
        </w:rPr>
        <w:t>а</w:t>
      </w:r>
      <w:r w:rsidR="004E2568" w:rsidRPr="004E2568">
        <w:rPr>
          <w:sz w:val="28"/>
          <w:szCs w:val="28"/>
        </w:rPr>
        <w:t>крепленно</w:t>
      </w:r>
      <w:r w:rsidR="00E65966">
        <w:rPr>
          <w:sz w:val="28"/>
          <w:szCs w:val="28"/>
        </w:rPr>
        <w:t>го</w:t>
      </w:r>
      <w:r w:rsidR="000E170C" w:rsidRPr="004E2568">
        <w:rPr>
          <w:sz w:val="28"/>
          <w:szCs w:val="28"/>
        </w:rPr>
        <w:t xml:space="preserve"> за Школой </w:t>
      </w:r>
      <w:r w:rsidR="004E2568" w:rsidRPr="004E2568">
        <w:rPr>
          <w:sz w:val="28"/>
          <w:szCs w:val="28"/>
        </w:rPr>
        <w:t>на праве оперативного</w:t>
      </w:r>
      <w:r w:rsidR="004E2568">
        <w:rPr>
          <w:color w:val="FF0000"/>
          <w:sz w:val="28"/>
          <w:szCs w:val="28"/>
        </w:rPr>
        <w:t xml:space="preserve"> </w:t>
      </w:r>
      <w:r w:rsidR="004E2568" w:rsidRPr="004E2568">
        <w:rPr>
          <w:sz w:val="28"/>
          <w:szCs w:val="28"/>
        </w:rPr>
        <w:t>управления</w:t>
      </w:r>
      <w:r w:rsidR="004E2568">
        <w:rPr>
          <w:color w:val="FF0000"/>
          <w:sz w:val="28"/>
          <w:szCs w:val="28"/>
        </w:rPr>
        <w:t xml:space="preserve"> </w:t>
      </w:r>
      <w:r w:rsidR="00E65966" w:rsidRPr="00E65966">
        <w:rPr>
          <w:sz w:val="28"/>
          <w:szCs w:val="28"/>
        </w:rPr>
        <w:t>имущества</w:t>
      </w:r>
      <w:r w:rsidR="000E170C" w:rsidRPr="00E65966">
        <w:rPr>
          <w:sz w:val="28"/>
          <w:szCs w:val="28"/>
        </w:rPr>
        <w:t>.</w:t>
      </w:r>
      <w:r w:rsidR="000E170C" w:rsidRPr="00DC14AE">
        <w:rPr>
          <w:color w:val="FF0000"/>
          <w:sz w:val="28"/>
          <w:szCs w:val="28"/>
        </w:rPr>
        <w:t xml:space="preserve"> </w:t>
      </w:r>
      <w:r w:rsidR="000E170C" w:rsidRPr="004E2568">
        <w:rPr>
          <w:sz w:val="28"/>
          <w:szCs w:val="28"/>
        </w:rPr>
        <w:t>Кон</w:t>
      </w:r>
      <w:r w:rsidR="004E2568" w:rsidRPr="004E2568">
        <w:rPr>
          <w:sz w:val="28"/>
          <w:szCs w:val="28"/>
        </w:rPr>
        <w:t xml:space="preserve">троль </w:t>
      </w:r>
      <w:r w:rsidR="00F71498" w:rsidRPr="004E2568">
        <w:rPr>
          <w:sz w:val="28"/>
          <w:szCs w:val="28"/>
        </w:rPr>
        <w:t xml:space="preserve">за деятельностью </w:t>
      </w:r>
      <w:r w:rsidR="000E170C" w:rsidRPr="004E2568">
        <w:rPr>
          <w:sz w:val="28"/>
          <w:szCs w:val="28"/>
        </w:rPr>
        <w:t>Школы в этой части осу</w:t>
      </w:r>
      <w:r w:rsidR="000E170C" w:rsidRPr="004E2568">
        <w:rPr>
          <w:sz w:val="28"/>
          <w:szCs w:val="28"/>
        </w:rPr>
        <w:lastRenderedPageBreak/>
        <w:t>щ</w:t>
      </w:r>
      <w:r w:rsidR="000E170C" w:rsidRPr="004E2568">
        <w:rPr>
          <w:sz w:val="28"/>
          <w:szCs w:val="28"/>
        </w:rPr>
        <w:t>е</w:t>
      </w:r>
      <w:r w:rsidR="000E170C" w:rsidRPr="004E2568">
        <w:rPr>
          <w:sz w:val="28"/>
          <w:szCs w:val="28"/>
        </w:rPr>
        <w:t>ствляется Комитетом</w:t>
      </w:r>
      <w:r w:rsidR="004E2568">
        <w:rPr>
          <w:sz w:val="28"/>
          <w:szCs w:val="28"/>
        </w:rPr>
        <w:t xml:space="preserve"> в установленном законодательством Российской Федер</w:t>
      </w:r>
      <w:r w:rsidR="004E2568">
        <w:rPr>
          <w:sz w:val="28"/>
          <w:szCs w:val="28"/>
        </w:rPr>
        <w:t>а</w:t>
      </w:r>
      <w:r w:rsidR="004E2568">
        <w:rPr>
          <w:sz w:val="28"/>
          <w:szCs w:val="28"/>
        </w:rPr>
        <w:t xml:space="preserve">ции и муниципальными </w:t>
      </w:r>
      <w:r w:rsidR="004E2568" w:rsidRPr="00E65966">
        <w:rPr>
          <w:sz w:val="28"/>
          <w:szCs w:val="28"/>
        </w:rPr>
        <w:t>правовыми актами</w:t>
      </w:r>
      <w:r w:rsidR="006A27E7">
        <w:rPr>
          <w:sz w:val="28"/>
          <w:szCs w:val="28"/>
        </w:rPr>
        <w:t xml:space="preserve"> Красноармейского муниципал</w:t>
      </w:r>
      <w:r w:rsidR="006A27E7">
        <w:rPr>
          <w:sz w:val="28"/>
          <w:szCs w:val="28"/>
        </w:rPr>
        <w:t>ь</w:t>
      </w:r>
      <w:r w:rsidR="006A27E7">
        <w:rPr>
          <w:sz w:val="28"/>
          <w:szCs w:val="28"/>
        </w:rPr>
        <w:t>ного района порядке</w:t>
      </w:r>
      <w:r w:rsidR="000E170C" w:rsidRPr="004E2568">
        <w:rPr>
          <w:sz w:val="28"/>
          <w:szCs w:val="28"/>
        </w:rPr>
        <w:t>.</w:t>
      </w:r>
    </w:p>
    <w:p w:rsidR="000E170C" w:rsidRDefault="0023719E" w:rsidP="004E25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8.35</w:t>
      </w:r>
      <w:r w:rsidR="00007416">
        <w:rPr>
          <w:sz w:val="28"/>
          <w:szCs w:val="28"/>
        </w:rPr>
        <w:t>. Права Школы на объекты интеллектуальной собственности регул</w:t>
      </w:r>
      <w:r w:rsidR="00007416">
        <w:rPr>
          <w:sz w:val="28"/>
          <w:szCs w:val="28"/>
        </w:rPr>
        <w:t>и</w:t>
      </w:r>
      <w:r w:rsidR="00007416">
        <w:rPr>
          <w:sz w:val="28"/>
          <w:szCs w:val="28"/>
        </w:rPr>
        <w:t>руются законодательством Ро</w:t>
      </w:r>
      <w:r w:rsidR="00007416">
        <w:rPr>
          <w:sz w:val="28"/>
          <w:szCs w:val="28"/>
        </w:rPr>
        <w:t>с</w:t>
      </w:r>
      <w:r w:rsidR="00007416">
        <w:rPr>
          <w:sz w:val="28"/>
          <w:szCs w:val="28"/>
        </w:rPr>
        <w:t>сийской Федерации.</w:t>
      </w:r>
    </w:p>
    <w:p w:rsidR="007E7DDE" w:rsidRDefault="007E7DDE" w:rsidP="007E7DDE">
      <w:pPr>
        <w:rPr>
          <w:b/>
          <w:bCs/>
          <w:sz w:val="28"/>
          <w:szCs w:val="28"/>
        </w:rPr>
      </w:pPr>
      <w:bookmarkStart w:id="29" w:name="Реорганизация_и_ликвидация_школы"/>
      <w:bookmarkEnd w:id="29"/>
    </w:p>
    <w:p w:rsidR="00B3452E" w:rsidRDefault="007E7DDE" w:rsidP="008753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</w:t>
      </w:r>
      <w:r w:rsidRPr="000E170C">
        <w:rPr>
          <w:b/>
          <w:bCs/>
          <w:sz w:val="28"/>
          <w:szCs w:val="28"/>
          <w:lang w:val="en-US"/>
        </w:rPr>
        <w:t>X</w:t>
      </w:r>
      <w:r>
        <w:rPr>
          <w:b/>
          <w:bCs/>
          <w:sz w:val="28"/>
          <w:szCs w:val="28"/>
        </w:rPr>
        <w:t>.</w:t>
      </w:r>
      <w:r w:rsidR="00875361">
        <w:rPr>
          <w:b/>
          <w:bCs/>
          <w:sz w:val="28"/>
          <w:szCs w:val="28"/>
        </w:rPr>
        <w:t xml:space="preserve"> </w:t>
      </w:r>
      <w:r w:rsidR="00667347" w:rsidRPr="006F3AB5">
        <w:rPr>
          <w:b/>
          <w:sz w:val="28"/>
          <w:szCs w:val="28"/>
        </w:rPr>
        <w:t>СОЗДАНИЕ,</w:t>
      </w:r>
      <w:r w:rsidR="00667347" w:rsidRPr="006F3AB5">
        <w:rPr>
          <w:b/>
          <w:color w:val="FF0000"/>
        </w:rPr>
        <w:t xml:space="preserve"> </w:t>
      </w:r>
      <w:r w:rsidR="000E170C" w:rsidRPr="000E170C">
        <w:rPr>
          <w:b/>
          <w:bCs/>
          <w:sz w:val="28"/>
          <w:szCs w:val="28"/>
        </w:rPr>
        <w:t xml:space="preserve">РЕОРГАНИЗАЦИЯ, ИЗМЕНЕНИЕ ТИПА </w:t>
      </w:r>
    </w:p>
    <w:p w:rsidR="000E170C" w:rsidRDefault="00B3452E" w:rsidP="00875361">
      <w:pPr>
        <w:jc w:val="center"/>
        <w:rPr>
          <w:b/>
          <w:bCs/>
          <w:sz w:val="28"/>
          <w:szCs w:val="28"/>
        </w:rPr>
      </w:pPr>
      <w:r w:rsidRPr="000E170C">
        <w:rPr>
          <w:b/>
          <w:bCs/>
          <w:sz w:val="28"/>
          <w:szCs w:val="28"/>
        </w:rPr>
        <w:t xml:space="preserve">И </w:t>
      </w:r>
      <w:r w:rsidR="000E170C" w:rsidRPr="000E170C">
        <w:rPr>
          <w:b/>
          <w:bCs/>
          <w:sz w:val="28"/>
          <w:szCs w:val="28"/>
        </w:rPr>
        <w:t>ЛИКВИДАЦИЯ ШКОЛЫ</w:t>
      </w:r>
    </w:p>
    <w:p w:rsidR="006E0D13" w:rsidRDefault="006E0D13" w:rsidP="00384D4A">
      <w:pPr>
        <w:pStyle w:val="ConsPlusNormal"/>
        <w:ind w:firstLine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67347" w:rsidRPr="0080327D" w:rsidRDefault="007E7DDE" w:rsidP="006673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650C65">
        <w:rPr>
          <w:sz w:val="28"/>
          <w:szCs w:val="28"/>
        </w:rPr>
        <w:t>.1.</w:t>
      </w:r>
      <w:r w:rsidR="00667347" w:rsidRPr="00667347">
        <w:t xml:space="preserve"> </w:t>
      </w:r>
      <w:r w:rsidR="0080327D" w:rsidRPr="0080327D">
        <w:rPr>
          <w:sz w:val="28"/>
          <w:szCs w:val="28"/>
        </w:rPr>
        <w:t>Школа создана</w:t>
      </w:r>
      <w:r w:rsidR="00667347" w:rsidRPr="0080327D">
        <w:rPr>
          <w:sz w:val="28"/>
          <w:szCs w:val="28"/>
        </w:rPr>
        <w:t xml:space="preserve"> в форме, установленной гражданским законодательс</w:t>
      </w:r>
      <w:r w:rsidR="00667347" w:rsidRPr="0080327D">
        <w:rPr>
          <w:sz w:val="28"/>
          <w:szCs w:val="28"/>
        </w:rPr>
        <w:t>т</w:t>
      </w:r>
      <w:r w:rsidR="00667347" w:rsidRPr="0080327D">
        <w:rPr>
          <w:sz w:val="28"/>
          <w:szCs w:val="28"/>
        </w:rPr>
        <w:t>вом для некоммерческих организаций.</w:t>
      </w:r>
    </w:p>
    <w:p w:rsidR="00144053" w:rsidRPr="0080327D" w:rsidRDefault="00667347" w:rsidP="0080327D">
      <w:pPr>
        <w:ind w:firstLine="709"/>
        <w:jc w:val="both"/>
        <w:rPr>
          <w:color w:val="FF0000"/>
          <w:sz w:val="28"/>
          <w:szCs w:val="28"/>
        </w:rPr>
      </w:pPr>
      <w:r w:rsidRPr="0080327D">
        <w:rPr>
          <w:sz w:val="28"/>
          <w:szCs w:val="28"/>
        </w:rPr>
        <w:t>Школа, созданная муниципальным образованием, является муниципал</w:t>
      </w:r>
      <w:r w:rsidRPr="0080327D">
        <w:rPr>
          <w:sz w:val="28"/>
          <w:szCs w:val="28"/>
        </w:rPr>
        <w:t>ь</w:t>
      </w:r>
      <w:r w:rsidRPr="0080327D">
        <w:rPr>
          <w:sz w:val="28"/>
          <w:szCs w:val="28"/>
        </w:rPr>
        <w:t>ной образовательной организац</w:t>
      </w:r>
      <w:r w:rsidRPr="0080327D">
        <w:rPr>
          <w:sz w:val="28"/>
          <w:szCs w:val="28"/>
        </w:rPr>
        <w:t>и</w:t>
      </w:r>
      <w:r w:rsidRPr="0080327D">
        <w:rPr>
          <w:sz w:val="28"/>
          <w:szCs w:val="28"/>
        </w:rPr>
        <w:t>ей.</w:t>
      </w:r>
    </w:p>
    <w:p w:rsidR="00144053" w:rsidRPr="00C12F45" w:rsidRDefault="00094525" w:rsidP="0080327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144053" w:rsidRPr="00C12F45">
        <w:rPr>
          <w:rFonts w:ascii="Times New Roman" w:hAnsi="Times New Roman" w:cs="Times New Roman"/>
          <w:sz w:val="28"/>
          <w:szCs w:val="28"/>
        </w:rPr>
        <w:t>.</w:t>
      </w:r>
      <w:r w:rsidR="0080327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144053" w:rsidRPr="00C12F45">
        <w:rPr>
          <w:rFonts w:ascii="Times New Roman" w:hAnsi="Times New Roman" w:cs="Times New Roman"/>
          <w:sz w:val="28"/>
          <w:szCs w:val="28"/>
        </w:rPr>
        <w:t xml:space="preserve"> </w:t>
      </w:r>
      <w:r w:rsidR="006156C8">
        <w:rPr>
          <w:rFonts w:ascii="Times New Roman" w:hAnsi="Times New Roman" w:cs="Times New Roman"/>
          <w:sz w:val="28"/>
          <w:szCs w:val="28"/>
        </w:rPr>
        <w:t xml:space="preserve">Школа </w:t>
      </w:r>
      <w:r w:rsidR="00144053" w:rsidRPr="00C12F45">
        <w:rPr>
          <w:rFonts w:ascii="Times New Roman" w:hAnsi="Times New Roman" w:cs="Times New Roman"/>
          <w:sz w:val="28"/>
          <w:szCs w:val="28"/>
        </w:rPr>
        <w:t xml:space="preserve">может быть </w:t>
      </w:r>
      <w:r w:rsidR="00144053" w:rsidRPr="00094525">
        <w:rPr>
          <w:rFonts w:ascii="Times New Roman" w:hAnsi="Times New Roman" w:cs="Times New Roman"/>
          <w:sz w:val="28"/>
          <w:szCs w:val="28"/>
        </w:rPr>
        <w:t>создана в результате ее учреждения или реорган</w:t>
      </w:r>
      <w:r w:rsidR="00144053" w:rsidRPr="00094525">
        <w:rPr>
          <w:rFonts w:ascii="Times New Roman" w:hAnsi="Times New Roman" w:cs="Times New Roman"/>
          <w:sz w:val="28"/>
          <w:szCs w:val="28"/>
        </w:rPr>
        <w:t>и</w:t>
      </w:r>
      <w:r w:rsidR="00144053" w:rsidRPr="00094525">
        <w:rPr>
          <w:rFonts w:ascii="Times New Roman" w:hAnsi="Times New Roman" w:cs="Times New Roman"/>
          <w:sz w:val="28"/>
          <w:szCs w:val="28"/>
        </w:rPr>
        <w:t>зации другой некоммерч</w:t>
      </w:r>
      <w:r w:rsidR="00144053" w:rsidRPr="00094525">
        <w:rPr>
          <w:rFonts w:ascii="Times New Roman" w:hAnsi="Times New Roman" w:cs="Times New Roman"/>
          <w:sz w:val="28"/>
          <w:szCs w:val="28"/>
        </w:rPr>
        <w:t>е</w:t>
      </w:r>
      <w:r w:rsidR="00144053" w:rsidRPr="00094525">
        <w:rPr>
          <w:rFonts w:ascii="Times New Roman" w:hAnsi="Times New Roman" w:cs="Times New Roman"/>
          <w:sz w:val="28"/>
          <w:szCs w:val="28"/>
        </w:rPr>
        <w:t>ской организации такой же организационно-правовой формы и в случаях, предусмотренных</w:t>
      </w:r>
      <w:r w:rsidR="00144053" w:rsidRPr="00C12F45">
        <w:rPr>
          <w:rFonts w:ascii="Times New Roman" w:hAnsi="Times New Roman" w:cs="Times New Roman"/>
          <w:sz w:val="28"/>
          <w:szCs w:val="28"/>
        </w:rPr>
        <w:t xml:space="preserve"> федеральными законами, в результате реорганизации в форме преобразования юридического лица другой организ</w:t>
      </w:r>
      <w:r w:rsidR="00144053" w:rsidRPr="00C12F45">
        <w:rPr>
          <w:rFonts w:ascii="Times New Roman" w:hAnsi="Times New Roman" w:cs="Times New Roman"/>
          <w:sz w:val="28"/>
          <w:szCs w:val="28"/>
        </w:rPr>
        <w:t>а</w:t>
      </w:r>
      <w:r w:rsidR="00144053" w:rsidRPr="00C12F45">
        <w:rPr>
          <w:rFonts w:ascii="Times New Roman" w:hAnsi="Times New Roman" w:cs="Times New Roman"/>
          <w:sz w:val="28"/>
          <w:szCs w:val="28"/>
        </w:rPr>
        <w:t>ционно-правовой формы.</w:t>
      </w:r>
    </w:p>
    <w:p w:rsidR="00144053" w:rsidRPr="00FF1F33" w:rsidRDefault="0080327D" w:rsidP="00FF1F3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9.3</w:t>
      </w:r>
      <w:r w:rsidR="00094525">
        <w:rPr>
          <w:rFonts w:ascii="Times New Roman" w:hAnsi="Times New Roman" w:cs="Times New Roman"/>
          <w:sz w:val="28"/>
          <w:szCs w:val="28"/>
        </w:rPr>
        <w:t>. </w:t>
      </w:r>
      <w:r w:rsidR="00144053" w:rsidRPr="00C12F45">
        <w:rPr>
          <w:rFonts w:ascii="Times New Roman" w:hAnsi="Times New Roman" w:cs="Times New Roman"/>
          <w:sz w:val="28"/>
          <w:szCs w:val="28"/>
        </w:rPr>
        <w:t xml:space="preserve">Решение о создании </w:t>
      </w:r>
      <w:r w:rsidR="00477D05">
        <w:rPr>
          <w:rFonts w:ascii="Times New Roman" w:hAnsi="Times New Roman" w:cs="Times New Roman"/>
          <w:sz w:val="28"/>
          <w:szCs w:val="28"/>
        </w:rPr>
        <w:t xml:space="preserve">Школы </w:t>
      </w:r>
      <w:r w:rsidR="00144053" w:rsidRPr="00C12F45">
        <w:rPr>
          <w:rFonts w:ascii="Times New Roman" w:hAnsi="Times New Roman" w:cs="Times New Roman"/>
          <w:sz w:val="28"/>
          <w:szCs w:val="28"/>
        </w:rPr>
        <w:t xml:space="preserve">в результате ее учреждения принимается </w:t>
      </w:r>
      <w:r w:rsidR="00FF1F33">
        <w:rPr>
          <w:rFonts w:ascii="Times New Roman" w:hAnsi="Times New Roman" w:cs="Times New Roman"/>
          <w:sz w:val="28"/>
          <w:szCs w:val="28"/>
        </w:rPr>
        <w:t>Учредителем</w:t>
      </w:r>
      <w:r w:rsidR="007E76F4">
        <w:rPr>
          <w:rFonts w:ascii="Times New Roman" w:hAnsi="Times New Roman" w:cs="Times New Roman"/>
          <w:sz w:val="28"/>
          <w:szCs w:val="28"/>
        </w:rPr>
        <w:t xml:space="preserve"> </w:t>
      </w:r>
      <w:r w:rsidR="00144053" w:rsidRPr="00C12F45">
        <w:rPr>
          <w:rFonts w:ascii="Times New Roman" w:hAnsi="Times New Roman" w:cs="Times New Roman"/>
          <w:sz w:val="28"/>
          <w:szCs w:val="28"/>
        </w:rPr>
        <w:t>в порядке, установленном</w:t>
      </w:r>
      <w:r w:rsidR="00094525">
        <w:rPr>
          <w:rFonts w:ascii="Times New Roman" w:hAnsi="Times New Roman" w:cs="Times New Roman"/>
          <w:sz w:val="28"/>
          <w:szCs w:val="28"/>
        </w:rPr>
        <w:t xml:space="preserve"> </w:t>
      </w:r>
      <w:r w:rsidR="00144053" w:rsidRPr="00FF1F33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FF1F33" w:rsidRPr="00FF1F33">
        <w:rPr>
          <w:rFonts w:ascii="Times New Roman" w:hAnsi="Times New Roman" w:cs="Times New Roman"/>
          <w:sz w:val="28"/>
          <w:szCs w:val="28"/>
        </w:rPr>
        <w:t>Красноармейского мун</w:t>
      </w:r>
      <w:r w:rsidR="00FF1F33" w:rsidRPr="00FF1F33">
        <w:rPr>
          <w:rFonts w:ascii="Times New Roman" w:hAnsi="Times New Roman" w:cs="Times New Roman"/>
          <w:sz w:val="28"/>
          <w:szCs w:val="28"/>
        </w:rPr>
        <w:t>и</w:t>
      </w:r>
      <w:r w:rsidR="00FF1F33" w:rsidRPr="00FF1F33">
        <w:rPr>
          <w:rFonts w:ascii="Times New Roman" w:hAnsi="Times New Roman" w:cs="Times New Roman"/>
          <w:sz w:val="28"/>
          <w:szCs w:val="28"/>
        </w:rPr>
        <w:t>ципального района</w:t>
      </w:r>
      <w:r w:rsidR="00144053" w:rsidRPr="00FF1F33">
        <w:rPr>
          <w:rFonts w:ascii="Times New Roman" w:hAnsi="Times New Roman" w:cs="Times New Roman"/>
          <w:sz w:val="28"/>
          <w:szCs w:val="28"/>
        </w:rPr>
        <w:t>.</w:t>
      </w:r>
    </w:p>
    <w:p w:rsidR="004F6B08" w:rsidRDefault="00724BC8" w:rsidP="004F6B0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FF1F33">
        <w:rPr>
          <w:sz w:val="28"/>
          <w:szCs w:val="28"/>
        </w:rPr>
        <w:t>.4</w:t>
      </w:r>
      <w:r w:rsidR="00667347">
        <w:rPr>
          <w:sz w:val="28"/>
          <w:szCs w:val="28"/>
        </w:rPr>
        <w:t>.</w:t>
      </w:r>
      <w:r w:rsidR="00667347" w:rsidRPr="00667347">
        <w:rPr>
          <w:b/>
          <w:color w:val="FF0000"/>
        </w:rPr>
        <w:t xml:space="preserve"> </w:t>
      </w:r>
      <w:r w:rsidR="00667347" w:rsidRPr="00667347">
        <w:rPr>
          <w:sz w:val="28"/>
          <w:szCs w:val="28"/>
        </w:rPr>
        <w:t>Школа реорганизуется или ликвидируется в порядке, установленном гражданским законодательством, с учетом особенностей, предусмотренных з</w:t>
      </w:r>
      <w:r w:rsidR="00667347" w:rsidRPr="00667347">
        <w:rPr>
          <w:sz w:val="28"/>
          <w:szCs w:val="28"/>
        </w:rPr>
        <w:t>а</w:t>
      </w:r>
      <w:r w:rsidR="00667347" w:rsidRPr="00667347">
        <w:rPr>
          <w:sz w:val="28"/>
          <w:szCs w:val="28"/>
        </w:rPr>
        <w:t>конодательством об образовании.</w:t>
      </w:r>
    </w:p>
    <w:p w:rsidR="00667347" w:rsidRPr="004F6B08" w:rsidRDefault="00724BC8" w:rsidP="004F6B0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FF1F33">
        <w:rPr>
          <w:sz w:val="28"/>
          <w:szCs w:val="28"/>
        </w:rPr>
        <w:t>.5</w:t>
      </w:r>
      <w:r w:rsidR="00667347">
        <w:rPr>
          <w:sz w:val="28"/>
          <w:szCs w:val="28"/>
        </w:rPr>
        <w:t>.</w:t>
      </w:r>
      <w:r w:rsidR="004F6B08">
        <w:t> </w:t>
      </w:r>
      <w:r w:rsidR="00A61CAB">
        <w:rPr>
          <w:sz w:val="28"/>
          <w:szCs w:val="28"/>
        </w:rPr>
        <w:t>Принятие Учредителем</w:t>
      </w:r>
      <w:r w:rsidR="00A61CAB" w:rsidRPr="004F6B08">
        <w:rPr>
          <w:sz w:val="28"/>
          <w:szCs w:val="28"/>
        </w:rPr>
        <w:t xml:space="preserve"> </w:t>
      </w:r>
      <w:r w:rsidR="00FF1F33" w:rsidRPr="004F6B08">
        <w:rPr>
          <w:sz w:val="28"/>
          <w:szCs w:val="28"/>
        </w:rPr>
        <w:t xml:space="preserve">решения о реорганизации или ликвидации </w:t>
      </w:r>
      <w:r w:rsidR="00FF1F33">
        <w:rPr>
          <w:sz w:val="28"/>
          <w:szCs w:val="28"/>
        </w:rPr>
        <w:t xml:space="preserve">Школы </w:t>
      </w:r>
      <w:r w:rsidR="00FF1F33" w:rsidRPr="004F6B08">
        <w:rPr>
          <w:sz w:val="28"/>
          <w:szCs w:val="28"/>
        </w:rPr>
        <w:t>допускается на основании положительного заключения комиссии по оценке последствий т</w:t>
      </w:r>
      <w:r w:rsidR="00FF1F33" w:rsidRPr="004F6B08">
        <w:rPr>
          <w:sz w:val="28"/>
          <w:szCs w:val="28"/>
        </w:rPr>
        <w:t>а</w:t>
      </w:r>
      <w:r w:rsidR="00FF1F33" w:rsidRPr="004F6B08">
        <w:rPr>
          <w:sz w:val="28"/>
          <w:szCs w:val="28"/>
        </w:rPr>
        <w:t>кого решения.</w:t>
      </w:r>
    </w:p>
    <w:p w:rsidR="004E5C14" w:rsidRPr="003804C5" w:rsidRDefault="00724BC8" w:rsidP="00935A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FF1F33">
        <w:rPr>
          <w:sz w:val="28"/>
          <w:szCs w:val="28"/>
        </w:rPr>
        <w:t>.6</w:t>
      </w:r>
      <w:r w:rsidR="004F6B08">
        <w:rPr>
          <w:sz w:val="28"/>
          <w:szCs w:val="28"/>
        </w:rPr>
        <w:t>. </w:t>
      </w:r>
      <w:r w:rsidR="00667347" w:rsidRPr="004F6B08">
        <w:rPr>
          <w:sz w:val="28"/>
          <w:szCs w:val="28"/>
        </w:rPr>
        <w:t>Порядок проведения оценки последствий принятия решения о рео</w:t>
      </w:r>
      <w:r w:rsidR="00667347" w:rsidRPr="004F6B08">
        <w:rPr>
          <w:sz w:val="28"/>
          <w:szCs w:val="28"/>
        </w:rPr>
        <w:t>р</w:t>
      </w:r>
      <w:r w:rsidR="00667347" w:rsidRPr="004F6B08">
        <w:rPr>
          <w:sz w:val="28"/>
          <w:szCs w:val="28"/>
        </w:rPr>
        <w:t>ганизации или ликвидации</w:t>
      </w:r>
      <w:r w:rsidR="006E2EBF">
        <w:rPr>
          <w:sz w:val="28"/>
          <w:szCs w:val="28"/>
        </w:rPr>
        <w:t xml:space="preserve"> Школы</w:t>
      </w:r>
      <w:r w:rsidR="00667347" w:rsidRPr="004F6B08">
        <w:rPr>
          <w:sz w:val="28"/>
          <w:szCs w:val="28"/>
        </w:rPr>
        <w:t xml:space="preserve">, </w:t>
      </w:r>
      <w:r w:rsidR="00667347" w:rsidRPr="00724BC8">
        <w:rPr>
          <w:sz w:val="28"/>
          <w:szCs w:val="28"/>
        </w:rPr>
        <w:t>включа</w:t>
      </w:r>
      <w:r w:rsidR="0056739E">
        <w:rPr>
          <w:sz w:val="28"/>
          <w:szCs w:val="28"/>
        </w:rPr>
        <w:t>я критерии этой оценки</w:t>
      </w:r>
      <w:r w:rsidR="00667347" w:rsidRPr="00724BC8">
        <w:rPr>
          <w:sz w:val="28"/>
          <w:szCs w:val="28"/>
        </w:rPr>
        <w:t>, порядок с</w:t>
      </w:r>
      <w:r w:rsidR="00667347" w:rsidRPr="00724BC8">
        <w:rPr>
          <w:sz w:val="28"/>
          <w:szCs w:val="28"/>
        </w:rPr>
        <w:t>о</w:t>
      </w:r>
      <w:r w:rsidR="00667347" w:rsidRPr="00724BC8">
        <w:rPr>
          <w:sz w:val="28"/>
          <w:szCs w:val="28"/>
        </w:rPr>
        <w:t>здания комиссии по оценке последствий такого решения и подготовки ею з</w:t>
      </w:r>
      <w:r w:rsidR="00667347" w:rsidRPr="00724BC8">
        <w:rPr>
          <w:sz w:val="28"/>
          <w:szCs w:val="28"/>
        </w:rPr>
        <w:t>а</w:t>
      </w:r>
      <w:r w:rsidR="00667347" w:rsidRPr="00724BC8">
        <w:rPr>
          <w:sz w:val="28"/>
          <w:szCs w:val="28"/>
        </w:rPr>
        <w:t xml:space="preserve">ключений </w:t>
      </w:r>
      <w:r w:rsidR="00667347" w:rsidRPr="003804C5">
        <w:rPr>
          <w:sz w:val="28"/>
          <w:szCs w:val="28"/>
        </w:rPr>
        <w:t>устанавливаются уполн</w:t>
      </w:r>
      <w:r w:rsidR="00667347" w:rsidRPr="003804C5">
        <w:rPr>
          <w:sz w:val="28"/>
          <w:szCs w:val="28"/>
        </w:rPr>
        <w:t>о</w:t>
      </w:r>
      <w:r w:rsidR="00667347" w:rsidRPr="003804C5">
        <w:rPr>
          <w:sz w:val="28"/>
          <w:szCs w:val="28"/>
        </w:rPr>
        <w:t>моченным органом государственной власти</w:t>
      </w:r>
      <w:r w:rsidRPr="003804C5">
        <w:rPr>
          <w:sz w:val="28"/>
          <w:szCs w:val="28"/>
        </w:rPr>
        <w:t xml:space="preserve"> Челябинской обла</w:t>
      </w:r>
      <w:r w:rsidRPr="003804C5">
        <w:rPr>
          <w:sz w:val="28"/>
          <w:szCs w:val="28"/>
        </w:rPr>
        <w:t>с</w:t>
      </w:r>
      <w:r w:rsidRPr="003804C5">
        <w:rPr>
          <w:sz w:val="28"/>
          <w:szCs w:val="28"/>
        </w:rPr>
        <w:t>ти</w:t>
      </w:r>
      <w:r w:rsidR="00667347" w:rsidRPr="003804C5">
        <w:rPr>
          <w:sz w:val="28"/>
          <w:szCs w:val="28"/>
        </w:rPr>
        <w:t>.</w:t>
      </w:r>
    </w:p>
    <w:p w:rsidR="009239D7" w:rsidRDefault="00FF1F33" w:rsidP="009239D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9.7</w:t>
      </w:r>
      <w:r w:rsidR="00875361">
        <w:rPr>
          <w:sz w:val="28"/>
          <w:szCs w:val="28"/>
        </w:rPr>
        <w:t xml:space="preserve">. </w:t>
      </w:r>
      <w:r w:rsidR="000E170C" w:rsidRPr="000E170C">
        <w:rPr>
          <w:sz w:val="28"/>
          <w:szCs w:val="28"/>
        </w:rPr>
        <w:t>Школа может быть реорганизована в иную некоммерческую образ</w:t>
      </w:r>
      <w:r w:rsidR="000E170C" w:rsidRPr="000E170C">
        <w:rPr>
          <w:sz w:val="28"/>
          <w:szCs w:val="28"/>
        </w:rPr>
        <w:t>о</w:t>
      </w:r>
      <w:r w:rsidR="000E170C" w:rsidRPr="000E170C">
        <w:rPr>
          <w:sz w:val="28"/>
          <w:szCs w:val="28"/>
        </w:rPr>
        <w:t>вательную организацию в с</w:t>
      </w:r>
      <w:r w:rsidR="000E170C" w:rsidRPr="000E170C">
        <w:rPr>
          <w:sz w:val="28"/>
          <w:szCs w:val="28"/>
        </w:rPr>
        <w:t>о</w:t>
      </w:r>
      <w:r w:rsidR="000E170C" w:rsidRPr="000E170C">
        <w:rPr>
          <w:sz w:val="28"/>
          <w:szCs w:val="28"/>
        </w:rPr>
        <w:t xml:space="preserve">ответствии с законодательством Российской </w:t>
      </w:r>
    </w:p>
    <w:p w:rsidR="000E170C" w:rsidRPr="000E170C" w:rsidRDefault="000E170C" w:rsidP="009239D7">
      <w:pPr>
        <w:jc w:val="both"/>
        <w:rPr>
          <w:sz w:val="28"/>
          <w:szCs w:val="28"/>
        </w:rPr>
      </w:pPr>
      <w:r w:rsidRPr="000E170C">
        <w:rPr>
          <w:sz w:val="28"/>
          <w:szCs w:val="28"/>
        </w:rPr>
        <w:t>Фед</w:t>
      </w:r>
      <w:r w:rsidRPr="000E170C">
        <w:rPr>
          <w:sz w:val="28"/>
          <w:szCs w:val="28"/>
        </w:rPr>
        <w:t>е</w:t>
      </w:r>
      <w:r w:rsidRPr="000E170C">
        <w:rPr>
          <w:sz w:val="28"/>
          <w:szCs w:val="28"/>
        </w:rPr>
        <w:t xml:space="preserve">рации.   </w:t>
      </w:r>
    </w:p>
    <w:p w:rsidR="000E170C" w:rsidRPr="000E170C" w:rsidRDefault="009E6740" w:rsidP="000E170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9.8</w:t>
      </w:r>
      <w:r w:rsidR="00DF6B07">
        <w:rPr>
          <w:sz w:val="28"/>
          <w:szCs w:val="28"/>
        </w:rPr>
        <w:t>. </w:t>
      </w:r>
      <w:r w:rsidR="000E170C" w:rsidRPr="000E170C">
        <w:rPr>
          <w:sz w:val="28"/>
          <w:szCs w:val="28"/>
        </w:rPr>
        <w:t>Реорганизация Школы может быть осуществлена в форме слияния, присоединения, разделения, в</w:t>
      </w:r>
      <w:r w:rsidR="000E170C" w:rsidRPr="000E170C">
        <w:rPr>
          <w:sz w:val="28"/>
          <w:szCs w:val="28"/>
        </w:rPr>
        <w:t>ы</w:t>
      </w:r>
      <w:r w:rsidR="000E170C" w:rsidRPr="000E170C">
        <w:rPr>
          <w:sz w:val="28"/>
          <w:szCs w:val="28"/>
        </w:rPr>
        <w:t>деления и преобразования.</w:t>
      </w:r>
    </w:p>
    <w:p w:rsidR="000E170C" w:rsidRPr="000E170C" w:rsidRDefault="00935AC8" w:rsidP="000E170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9.9</w:t>
      </w:r>
      <w:r w:rsidR="00875361">
        <w:rPr>
          <w:rFonts w:ascii="Times New Roman" w:hAnsi="Times New Roman" w:cs="Times New Roman"/>
          <w:sz w:val="28"/>
          <w:szCs w:val="28"/>
        </w:rPr>
        <w:t xml:space="preserve">. </w:t>
      </w:r>
      <w:r w:rsidR="000E170C" w:rsidRPr="000E170C">
        <w:rPr>
          <w:rFonts w:ascii="Times New Roman" w:hAnsi="Times New Roman" w:cs="Times New Roman"/>
          <w:sz w:val="28"/>
          <w:szCs w:val="28"/>
        </w:rPr>
        <w:t>Школа считается реорганизованной, за исключением случаев реорг</w:t>
      </w:r>
      <w:r w:rsidR="000E170C" w:rsidRPr="000E170C">
        <w:rPr>
          <w:rFonts w:ascii="Times New Roman" w:hAnsi="Times New Roman" w:cs="Times New Roman"/>
          <w:sz w:val="28"/>
          <w:szCs w:val="28"/>
        </w:rPr>
        <w:t>а</w:t>
      </w:r>
      <w:r w:rsidR="000E170C" w:rsidRPr="000E170C">
        <w:rPr>
          <w:rFonts w:ascii="Times New Roman" w:hAnsi="Times New Roman" w:cs="Times New Roman"/>
          <w:sz w:val="28"/>
          <w:szCs w:val="28"/>
        </w:rPr>
        <w:t>низации в форме присоединения, с момента государственной регистрации вновь возникшей организ</w:t>
      </w:r>
      <w:r w:rsidR="000E170C" w:rsidRPr="000E170C">
        <w:rPr>
          <w:rFonts w:ascii="Times New Roman" w:hAnsi="Times New Roman" w:cs="Times New Roman"/>
          <w:sz w:val="28"/>
          <w:szCs w:val="28"/>
        </w:rPr>
        <w:t>а</w:t>
      </w:r>
      <w:r w:rsidR="000E170C" w:rsidRPr="000E170C">
        <w:rPr>
          <w:rFonts w:ascii="Times New Roman" w:hAnsi="Times New Roman" w:cs="Times New Roman"/>
          <w:sz w:val="28"/>
          <w:szCs w:val="28"/>
        </w:rPr>
        <w:t>ции (организаций).</w:t>
      </w:r>
    </w:p>
    <w:p w:rsidR="000E170C" w:rsidRPr="000E170C" w:rsidRDefault="000E170C" w:rsidP="000E170C">
      <w:pPr>
        <w:ind w:firstLine="709"/>
        <w:jc w:val="both"/>
        <w:rPr>
          <w:sz w:val="28"/>
          <w:szCs w:val="28"/>
        </w:rPr>
      </w:pPr>
      <w:r w:rsidRPr="000E170C">
        <w:rPr>
          <w:sz w:val="28"/>
          <w:szCs w:val="28"/>
        </w:rPr>
        <w:t>При реорганизации Школы в форме присоединения к ней другой орган</w:t>
      </w:r>
      <w:r w:rsidRPr="000E170C">
        <w:rPr>
          <w:sz w:val="28"/>
          <w:szCs w:val="28"/>
        </w:rPr>
        <w:t>и</w:t>
      </w:r>
      <w:r w:rsidRPr="000E170C">
        <w:rPr>
          <w:sz w:val="28"/>
          <w:szCs w:val="28"/>
        </w:rPr>
        <w:t>зации Школа считается реорганизованной с момента внесения в единый гос</w:t>
      </w:r>
      <w:r w:rsidRPr="000E170C">
        <w:rPr>
          <w:sz w:val="28"/>
          <w:szCs w:val="28"/>
        </w:rPr>
        <w:t>у</w:t>
      </w:r>
      <w:r w:rsidRPr="000E170C">
        <w:rPr>
          <w:sz w:val="28"/>
          <w:szCs w:val="28"/>
        </w:rPr>
        <w:t>дарственный реестр юридических лиц записи о прекращении деятельности присоединенной организации.</w:t>
      </w:r>
    </w:p>
    <w:p w:rsidR="000E170C" w:rsidRPr="000E170C" w:rsidRDefault="00935AC8" w:rsidP="000945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9.10</w:t>
      </w:r>
      <w:r w:rsidR="00875361">
        <w:rPr>
          <w:sz w:val="28"/>
          <w:szCs w:val="28"/>
        </w:rPr>
        <w:t>.</w:t>
      </w:r>
      <w:r w:rsidR="000E170C" w:rsidRPr="000E170C">
        <w:rPr>
          <w:sz w:val="28"/>
          <w:szCs w:val="28"/>
        </w:rPr>
        <w:t xml:space="preserve"> Государственная регистрация вновь возникшей в результате реорг</w:t>
      </w:r>
      <w:r w:rsidR="00094525">
        <w:rPr>
          <w:sz w:val="28"/>
          <w:szCs w:val="28"/>
        </w:rPr>
        <w:t>а</w:t>
      </w:r>
      <w:r w:rsidR="000E170C" w:rsidRPr="000E170C">
        <w:rPr>
          <w:sz w:val="28"/>
          <w:szCs w:val="28"/>
        </w:rPr>
        <w:t>низации организации (организаций) и внесение в единый государственный р</w:t>
      </w:r>
      <w:r w:rsidR="000E170C" w:rsidRPr="000E170C">
        <w:rPr>
          <w:sz w:val="28"/>
          <w:szCs w:val="28"/>
        </w:rPr>
        <w:t>е</w:t>
      </w:r>
      <w:r w:rsidR="000E170C" w:rsidRPr="000E170C">
        <w:rPr>
          <w:sz w:val="28"/>
          <w:szCs w:val="28"/>
        </w:rPr>
        <w:t>естр юридических лиц записи о прекращении деятел</w:t>
      </w:r>
      <w:r w:rsidR="000E170C" w:rsidRPr="000E170C">
        <w:rPr>
          <w:sz w:val="28"/>
          <w:szCs w:val="28"/>
        </w:rPr>
        <w:t>ь</w:t>
      </w:r>
      <w:r w:rsidR="000E170C" w:rsidRPr="000E170C">
        <w:rPr>
          <w:sz w:val="28"/>
          <w:szCs w:val="28"/>
        </w:rPr>
        <w:t>ности реорганизованной организации (организаций) осуществляются в порядке, установленном фед</w:t>
      </w:r>
      <w:r w:rsidR="000E170C" w:rsidRPr="000E170C">
        <w:rPr>
          <w:sz w:val="28"/>
          <w:szCs w:val="28"/>
        </w:rPr>
        <w:t>е</w:t>
      </w:r>
      <w:r w:rsidR="000E170C" w:rsidRPr="000E170C">
        <w:rPr>
          <w:sz w:val="28"/>
          <w:szCs w:val="28"/>
        </w:rPr>
        <w:t>ральными законами.</w:t>
      </w:r>
    </w:p>
    <w:p w:rsidR="000E170C" w:rsidRPr="000E170C" w:rsidRDefault="00935AC8" w:rsidP="000E17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9.11</w:t>
      </w:r>
      <w:r w:rsidR="002637CA">
        <w:rPr>
          <w:sz w:val="28"/>
          <w:szCs w:val="28"/>
        </w:rPr>
        <w:t>. </w:t>
      </w:r>
      <w:r w:rsidR="000E170C" w:rsidRPr="000E170C">
        <w:rPr>
          <w:sz w:val="28"/>
          <w:szCs w:val="28"/>
        </w:rPr>
        <w:t>При преобразовании Школы к вновь возникшей организации пер</w:t>
      </w:r>
      <w:r w:rsidR="000E170C" w:rsidRPr="000E170C">
        <w:rPr>
          <w:sz w:val="28"/>
          <w:szCs w:val="28"/>
        </w:rPr>
        <w:t>е</w:t>
      </w:r>
      <w:r w:rsidR="000E170C" w:rsidRPr="000E170C">
        <w:rPr>
          <w:sz w:val="28"/>
          <w:szCs w:val="28"/>
        </w:rPr>
        <w:t>ходят права и обязанности реорганизованной Школы в соответствии с перед</w:t>
      </w:r>
      <w:r w:rsidR="000E170C" w:rsidRPr="000E170C">
        <w:rPr>
          <w:sz w:val="28"/>
          <w:szCs w:val="28"/>
        </w:rPr>
        <w:t>а</w:t>
      </w:r>
      <w:r w:rsidR="000E170C" w:rsidRPr="000E170C">
        <w:rPr>
          <w:sz w:val="28"/>
          <w:szCs w:val="28"/>
        </w:rPr>
        <w:t>точным актом.</w:t>
      </w:r>
    </w:p>
    <w:p w:rsidR="000E170C" w:rsidRPr="000E170C" w:rsidRDefault="00935AC8" w:rsidP="000E170C">
      <w:pPr>
        <w:tabs>
          <w:tab w:val="left" w:pos="71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9.12</w:t>
      </w:r>
      <w:r w:rsidR="002637CA">
        <w:rPr>
          <w:sz w:val="28"/>
          <w:szCs w:val="28"/>
        </w:rPr>
        <w:t>. </w:t>
      </w:r>
      <w:r w:rsidR="000E170C" w:rsidRPr="000E170C">
        <w:rPr>
          <w:sz w:val="28"/>
          <w:szCs w:val="28"/>
        </w:rPr>
        <w:t>При реорганизации Школы (изменении организационно-правовой формы, статуса) настоящий устав и лицензия утрачивают силу.</w:t>
      </w:r>
    </w:p>
    <w:p w:rsidR="000E170C" w:rsidRPr="000E170C" w:rsidRDefault="00935AC8" w:rsidP="000E170C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9.13</w:t>
      </w:r>
      <w:r w:rsidR="002637CA">
        <w:rPr>
          <w:sz w:val="28"/>
          <w:szCs w:val="28"/>
        </w:rPr>
        <w:t>. </w:t>
      </w:r>
      <w:r w:rsidR="000E170C" w:rsidRPr="000E170C">
        <w:rPr>
          <w:sz w:val="28"/>
          <w:szCs w:val="28"/>
        </w:rPr>
        <w:t>Тип и вид Школы устанавливаются Учредителем при создании Школы и измен</w:t>
      </w:r>
      <w:r w:rsidR="000E170C" w:rsidRPr="000E170C">
        <w:rPr>
          <w:sz w:val="28"/>
          <w:szCs w:val="28"/>
        </w:rPr>
        <w:t>я</w:t>
      </w:r>
      <w:r w:rsidR="000E170C" w:rsidRPr="000E170C">
        <w:rPr>
          <w:sz w:val="28"/>
          <w:szCs w:val="28"/>
        </w:rPr>
        <w:t>ются по решению Учредителя.</w:t>
      </w:r>
    </w:p>
    <w:p w:rsidR="000E170C" w:rsidRPr="000E170C" w:rsidRDefault="00935AC8" w:rsidP="000E170C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9.14</w:t>
      </w:r>
      <w:r w:rsidR="002637CA">
        <w:rPr>
          <w:sz w:val="28"/>
          <w:szCs w:val="28"/>
        </w:rPr>
        <w:t>. </w:t>
      </w:r>
      <w:r w:rsidR="000E170C" w:rsidRPr="000E170C">
        <w:rPr>
          <w:sz w:val="28"/>
          <w:szCs w:val="28"/>
        </w:rPr>
        <w:t>Изменение типа Школы не является ее реорганизацией. При измен</w:t>
      </w:r>
      <w:r w:rsidR="000E170C" w:rsidRPr="000E170C">
        <w:rPr>
          <w:sz w:val="28"/>
          <w:szCs w:val="28"/>
        </w:rPr>
        <w:t>е</w:t>
      </w:r>
      <w:r w:rsidR="000E170C" w:rsidRPr="000E170C">
        <w:rPr>
          <w:sz w:val="28"/>
          <w:szCs w:val="28"/>
        </w:rPr>
        <w:t>нии типа Школы в ее учредительные документы вносятся соответствующие измен</w:t>
      </w:r>
      <w:r w:rsidR="000E170C" w:rsidRPr="000E170C">
        <w:rPr>
          <w:sz w:val="28"/>
          <w:szCs w:val="28"/>
        </w:rPr>
        <w:t>е</w:t>
      </w:r>
      <w:r w:rsidR="000E170C" w:rsidRPr="000E170C">
        <w:rPr>
          <w:sz w:val="28"/>
          <w:szCs w:val="28"/>
        </w:rPr>
        <w:t>ния.</w:t>
      </w:r>
    </w:p>
    <w:p w:rsidR="000E170C" w:rsidRPr="000E170C" w:rsidRDefault="00935AC8" w:rsidP="000E170C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9.15</w:t>
      </w:r>
      <w:r w:rsidR="002637CA">
        <w:rPr>
          <w:sz w:val="28"/>
          <w:szCs w:val="28"/>
        </w:rPr>
        <w:t>. </w:t>
      </w:r>
      <w:r w:rsidR="00DF6B07">
        <w:rPr>
          <w:sz w:val="28"/>
          <w:szCs w:val="28"/>
        </w:rPr>
        <w:t xml:space="preserve">Изменение </w:t>
      </w:r>
      <w:r w:rsidR="00DF6B07" w:rsidRPr="00DF6B07">
        <w:rPr>
          <w:sz w:val="28"/>
          <w:szCs w:val="28"/>
        </w:rPr>
        <w:t>типа бюджетного учреждения в целях создания казенн</w:t>
      </w:r>
      <w:r w:rsidR="00DF6B07" w:rsidRPr="00DF6B07">
        <w:rPr>
          <w:sz w:val="28"/>
          <w:szCs w:val="28"/>
        </w:rPr>
        <w:t>о</w:t>
      </w:r>
      <w:r w:rsidR="00DF6B07" w:rsidRPr="00DF6B07">
        <w:rPr>
          <w:sz w:val="28"/>
          <w:szCs w:val="28"/>
        </w:rPr>
        <w:t>го учреждения, а также измен</w:t>
      </w:r>
      <w:r w:rsidR="00DF6B07" w:rsidRPr="00DF6B07">
        <w:rPr>
          <w:sz w:val="28"/>
          <w:szCs w:val="28"/>
        </w:rPr>
        <w:t>е</w:t>
      </w:r>
      <w:r w:rsidR="00DF6B07" w:rsidRPr="00DF6B07">
        <w:rPr>
          <w:sz w:val="28"/>
          <w:szCs w:val="28"/>
        </w:rPr>
        <w:t xml:space="preserve">ние типа казенного учреждения в целях создания </w:t>
      </w:r>
      <w:r w:rsidR="00DF6B07">
        <w:rPr>
          <w:sz w:val="28"/>
          <w:szCs w:val="28"/>
        </w:rPr>
        <w:t xml:space="preserve">бюджетного </w:t>
      </w:r>
      <w:r w:rsidR="00DF6B07" w:rsidRPr="00DF6B07">
        <w:rPr>
          <w:sz w:val="28"/>
          <w:szCs w:val="28"/>
        </w:rPr>
        <w:t>учреждения осуществляются в порядке,</w:t>
      </w:r>
      <w:r w:rsidR="00DF6B07">
        <w:t xml:space="preserve"> </w:t>
      </w:r>
      <w:r w:rsidR="000E170C" w:rsidRPr="000E170C">
        <w:rPr>
          <w:sz w:val="28"/>
          <w:szCs w:val="28"/>
        </w:rPr>
        <w:t>устанавливаемом Учред</w:t>
      </w:r>
      <w:r w:rsidR="000E170C" w:rsidRPr="000E170C">
        <w:rPr>
          <w:sz w:val="28"/>
          <w:szCs w:val="28"/>
        </w:rPr>
        <w:t>и</w:t>
      </w:r>
      <w:r w:rsidR="000E170C" w:rsidRPr="000E170C">
        <w:rPr>
          <w:sz w:val="28"/>
          <w:szCs w:val="28"/>
        </w:rPr>
        <w:t>телем.</w:t>
      </w:r>
    </w:p>
    <w:p w:rsidR="000E170C" w:rsidRPr="009239D7" w:rsidRDefault="00935AC8" w:rsidP="009239D7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9.16</w:t>
      </w:r>
      <w:r w:rsidR="002637CA">
        <w:rPr>
          <w:sz w:val="28"/>
          <w:szCs w:val="28"/>
        </w:rPr>
        <w:t>. </w:t>
      </w:r>
      <w:r w:rsidR="000E170C" w:rsidRPr="000E170C">
        <w:rPr>
          <w:sz w:val="28"/>
          <w:szCs w:val="28"/>
        </w:rPr>
        <w:t>Изменение типа Школы в целях создания автономного учреждения</w:t>
      </w:r>
      <w:r w:rsidR="000E170C" w:rsidRPr="000E170C">
        <w:rPr>
          <w:color w:val="FF0000"/>
          <w:sz w:val="28"/>
          <w:szCs w:val="28"/>
        </w:rPr>
        <w:t xml:space="preserve"> </w:t>
      </w:r>
      <w:r w:rsidR="000E170C" w:rsidRPr="000E170C">
        <w:rPr>
          <w:sz w:val="28"/>
          <w:szCs w:val="28"/>
        </w:rPr>
        <w:t>осуществляется в порядке, установленном Федеральным законом от 03 ноября 2006 года № 174-ФЗ «Об автономных учреждениях».</w:t>
      </w:r>
    </w:p>
    <w:p w:rsidR="00396C41" w:rsidRDefault="00935AC8" w:rsidP="000E170C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9.17</w:t>
      </w:r>
      <w:r w:rsidR="002637CA">
        <w:rPr>
          <w:sz w:val="28"/>
          <w:szCs w:val="28"/>
        </w:rPr>
        <w:t>. </w:t>
      </w:r>
      <w:r w:rsidR="000E170C" w:rsidRPr="000E170C">
        <w:rPr>
          <w:sz w:val="28"/>
          <w:szCs w:val="28"/>
        </w:rPr>
        <w:t>Школа при изменении типа вправе ос</w:t>
      </w:r>
      <w:r w:rsidR="000E170C" w:rsidRPr="000E170C">
        <w:rPr>
          <w:sz w:val="28"/>
          <w:szCs w:val="28"/>
        </w:rPr>
        <w:t>у</w:t>
      </w:r>
      <w:r w:rsidR="000E170C" w:rsidRPr="000E170C">
        <w:rPr>
          <w:sz w:val="28"/>
          <w:szCs w:val="28"/>
        </w:rPr>
        <w:t>ществлять предусмотренные настоящим уставом виды деятельности на основании лицензии и иных разр</w:t>
      </w:r>
      <w:r w:rsidR="000E170C" w:rsidRPr="000E170C">
        <w:rPr>
          <w:sz w:val="28"/>
          <w:szCs w:val="28"/>
        </w:rPr>
        <w:t>е</w:t>
      </w:r>
      <w:r w:rsidR="000E170C" w:rsidRPr="000E170C">
        <w:rPr>
          <w:sz w:val="28"/>
          <w:szCs w:val="28"/>
        </w:rPr>
        <w:t>шительных документов, в</w:t>
      </w:r>
      <w:r w:rsidR="000E170C" w:rsidRPr="000E170C">
        <w:rPr>
          <w:sz w:val="28"/>
          <w:szCs w:val="28"/>
        </w:rPr>
        <w:t>ы</w:t>
      </w:r>
      <w:r w:rsidR="000E170C" w:rsidRPr="000E170C">
        <w:rPr>
          <w:sz w:val="28"/>
          <w:szCs w:val="28"/>
        </w:rPr>
        <w:t>данных Школе до изменения ее типа, до окончания срока действия таких документов. При этом не требуются переоформление д</w:t>
      </w:r>
      <w:r w:rsidR="000E170C" w:rsidRPr="000E170C">
        <w:rPr>
          <w:sz w:val="28"/>
          <w:szCs w:val="28"/>
        </w:rPr>
        <w:t>о</w:t>
      </w:r>
      <w:r w:rsidR="000E170C" w:rsidRPr="000E170C">
        <w:rPr>
          <w:sz w:val="28"/>
          <w:szCs w:val="28"/>
        </w:rPr>
        <w:t>кументов, подтверждающих наличие лицензии, в соответствии с законодател</w:t>
      </w:r>
      <w:r w:rsidR="000E170C" w:rsidRPr="000E170C">
        <w:rPr>
          <w:sz w:val="28"/>
          <w:szCs w:val="28"/>
        </w:rPr>
        <w:t>ь</w:t>
      </w:r>
      <w:r w:rsidR="000E170C" w:rsidRPr="000E170C">
        <w:rPr>
          <w:sz w:val="28"/>
          <w:szCs w:val="28"/>
        </w:rPr>
        <w:t xml:space="preserve">ством о лицензировании отдельных видов деятельности и переоформление </w:t>
      </w:r>
    </w:p>
    <w:p w:rsidR="000E170C" w:rsidRPr="000E170C" w:rsidRDefault="000E170C" w:rsidP="00396C41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FF0000"/>
          <w:sz w:val="28"/>
          <w:szCs w:val="28"/>
        </w:rPr>
      </w:pPr>
      <w:r w:rsidRPr="000E170C">
        <w:rPr>
          <w:sz w:val="28"/>
          <w:szCs w:val="28"/>
        </w:rPr>
        <w:t>иных разрешительных документов.</w:t>
      </w:r>
    </w:p>
    <w:p w:rsidR="000E170C" w:rsidRPr="000E170C" w:rsidRDefault="00935AC8" w:rsidP="000E170C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9.18</w:t>
      </w:r>
      <w:r w:rsidR="00875361">
        <w:rPr>
          <w:sz w:val="28"/>
          <w:szCs w:val="28"/>
        </w:rPr>
        <w:t>.</w:t>
      </w:r>
      <w:r w:rsidR="000E170C" w:rsidRPr="000E170C">
        <w:rPr>
          <w:sz w:val="28"/>
          <w:szCs w:val="28"/>
        </w:rPr>
        <w:t xml:space="preserve"> Ликвидация Школы может осуществляться: </w:t>
      </w:r>
    </w:p>
    <w:p w:rsidR="000E170C" w:rsidRPr="000E170C" w:rsidRDefault="00875361" w:rsidP="00875361">
      <w:pPr>
        <w:widowControl w:val="0"/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ind w:left="-24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E170C" w:rsidRPr="000E170C">
        <w:rPr>
          <w:sz w:val="28"/>
          <w:szCs w:val="28"/>
        </w:rPr>
        <w:t>в соответствии с законодательством Российской Федерации в устано</w:t>
      </w:r>
      <w:r w:rsidR="000E170C" w:rsidRPr="000E170C">
        <w:rPr>
          <w:sz w:val="28"/>
          <w:szCs w:val="28"/>
        </w:rPr>
        <w:t>в</w:t>
      </w:r>
      <w:r w:rsidR="000E170C" w:rsidRPr="000E170C">
        <w:rPr>
          <w:sz w:val="28"/>
          <w:szCs w:val="28"/>
        </w:rPr>
        <w:t>ленном</w:t>
      </w:r>
      <w:r w:rsidR="000E170C" w:rsidRPr="000E170C">
        <w:rPr>
          <w:color w:val="FF0000"/>
          <w:sz w:val="28"/>
          <w:szCs w:val="28"/>
        </w:rPr>
        <w:t xml:space="preserve"> </w:t>
      </w:r>
      <w:r w:rsidR="000E170C" w:rsidRPr="000E170C">
        <w:rPr>
          <w:sz w:val="28"/>
          <w:szCs w:val="28"/>
        </w:rPr>
        <w:t>Учред</w:t>
      </w:r>
      <w:r w:rsidR="000E170C" w:rsidRPr="000E170C">
        <w:rPr>
          <w:sz w:val="28"/>
          <w:szCs w:val="28"/>
        </w:rPr>
        <w:t>и</w:t>
      </w:r>
      <w:r w:rsidR="000E170C" w:rsidRPr="000E170C">
        <w:rPr>
          <w:sz w:val="28"/>
          <w:szCs w:val="28"/>
        </w:rPr>
        <w:t>телем порядке;</w:t>
      </w:r>
    </w:p>
    <w:p w:rsidR="000E170C" w:rsidRPr="000E170C" w:rsidRDefault="00875361" w:rsidP="00875361">
      <w:pPr>
        <w:widowControl w:val="0"/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ind w:left="-24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E170C" w:rsidRPr="000E170C">
        <w:rPr>
          <w:sz w:val="28"/>
          <w:szCs w:val="28"/>
        </w:rPr>
        <w:t>по решению суда в случае осуществления де</w:t>
      </w:r>
      <w:r w:rsidR="000E170C" w:rsidRPr="000E170C">
        <w:rPr>
          <w:sz w:val="28"/>
          <w:szCs w:val="28"/>
        </w:rPr>
        <w:t>я</w:t>
      </w:r>
      <w:r w:rsidR="000E170C" w:rsidRPr="000E170C">
        <w:rPr>
          <w:sz w:val="28"/>
          <w:szCs w:val="28"/>
        </w:rPr>
        <w:t>тельности без надлежащей лицензии, либо деятельности, запрещенной законом, либо деятельности, не с</w:t>
      </w:r>
      <w:r w:rsidR="000E170C" w:rsidRPr="000E170C">
        <w:rPr>
          <w:sz w:val="28"/>
          <w:szCs w:val="28"/>
        </w:rPr>
        <w:t>о</w:t>
      </w:r>
      <w:r w:rsidR="000E170C" w:rsidRPr="000E170C">
        <w:rPr>
          <w:sz w:val="28"/>
          <w:szCs w:val="28"/>
        </w:rPr>
        <w:t>ответствующей ее уставным целям. </w:t>
      </w:r>
    </w:p>
    <w:p w:rsidR="000E170C" w:rsidRPr="00A660ED" w:rsidRDefault="00935AC8" w:rsidP="00A660ED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9.19</w:t>
      </w:r>
      <w:r w:rsidR="00875361">
        <w:rPr>
          <w:sz w:val="28"/>
          <w:szCs w:val="28"/>
        </w:rPr>
        <w:t xml:space="preserve">. </w:t>
      </w:r>
      <w:r w:rsidR="000E170C" w:rsidRPr="000E170C">
        <w:rPr>
          <w:sz w:val="28"/>
          <w:szCs w:val="28"/>
        </w:rPr>
        <w:t>Принятие решения о ликвидации и провед</w:t>
      </w:r>
      <w:r w:rsidR="000E170C" w:rsidRPr="000E170C">
        <w:rPr>
          <w:sz w:val="28"/>
          <w:szCs w:val="28"/>
        </w:rPr>
        <w:t>е</w:t>
      </w:r>
      <w:r w:rsidR="000E170C" w:rsidRPr="000E170C">
        <w:rPr>
          <w:sz w:val="28"/>
          <w:szCs w:val="28"/>
        </w:rPr>
        <w:t>ние ликвидации Школы осуществляются в порядке, установленном</w:t>
      </w:r>
      <w:r w:rsidR="000E170C" w:rsidRPr="000E170C">
        <w:rPr>
          <w:color w:val="FF0000"/>
          <w:sz w:val="28"/>
          <w:szCs w:val="28"/>
        </w:rPr>
        <w:t xml:space="preserve"> </w:t>
      </w:r>
      <w:r w:rsidR="000E170C" w:rsidRPr="000E170C">
        <w:rPr>
          <w:sz w:val="28"/>
          <w:szCs w:val="28"/>
        </w:rPr>
        <w:t>Учредителем.</w:t>
      </w:r>
    </w:p>
    <w:p w:rsidR="000E170C" w:rsidRPr="000E170C" w:rsidRDefault="00935AC8" w:rsidP="000E170C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9.20</w:t>
      </w:r>
      <w:r w:rsidR="00875361">
        <w:rPr>
          <w:sz w:val="28"/>
          <w:szCs w:val="28"/>
        </w:rPr>
        <w:t>.</w:t>
      </w:r>
      <w:r w:rsidR="001F358F">
        <w:rPr>
          <w:sz w:val="28"/>
          <w:szCs w:val="28"/>
        </w:rPr>
        <w:t> </w:t>
      </w:r>
      <w:r w:rsidR="000E170C" w:rsidRPr="000E170C">
        <w:rPr>
          <w:sz w:val="28"/>
          <w:szCs w:val="28"/>
        </w:rPr>
        <w:t>Ликвидационная комиссия помещает в органах печати, в которых публикуются данные о государственной регистрации юридических лиц, публ</w:t>
      </w:r>
      <w:r w:rsidR="000E170C" w:rsidRPr="000E170C">
        <w:rPr>
          <w:sz w:val="28"/>
          <w:szCs w:val="28"/>
        </w:rPr>
        <w:t>и</w:t>
      </w:r>
      <w:r w:rsidR="000E170C" w:rsidRPr="000E170C">
        <w:rPr>
          <w:sz w:val="28"/>
          <w:szCs w:val="28"/>
        </w:rPr>
        <w:t>кацию о ликвидации Школы, порядке и сроке заявления требований ее кред</w:t>
      </w:r>
      <w:r w:rsidR="000E170C" w:rsidRPr="000E170C">
        <w:rPr>
          <w:sz w:val="28"/>
          <w:szCs w:val="28"/>
        </w:rPr>
        <w:t>и</w:t>
      </w:r>
      <w:r w:rsidR="000E170C" w:rsidRPr="000E170C">
        <w:rPr>
          <w:sz w:val="28"/>
          <w:szCs w:val="28"/>
        </w:rPr>
        <w:t>торами. Срок заявления требований кр</w:t>
      </w:r>
      <w:r w:rsidR="000E170C" w:rsidRPr="000E170C">
        <w:rPr>
          <w:sz w:val="28"/>
          <w:szCs w:val="28"/>
        </w:rPr>
        <w:t>е</w:t>
      </w:r>
      <w:r w:rsidR="000E170C" w:rsidRPr="000E170C">
        <w:rPr>
          <w:sz w:val="28"/>
          <w:szCs w:val="28"/>
        </w:rPr>
        <w:t>диторами не может быть менее чем два месяца со дня публикации о ликвидации Школы.</w:t>
      </w:r>
    </w:p>
    <w:p w:rsidR="000E170C" w:rsidRPr="000E170C" w:rsidRDefault="001F358F" w:rsidP="000E170C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9.21. </w:t>
      </w:r>
      <w:r w:rsidR="000E170C" w:rsidRPr="000E170C">
        <w:rPr>
          <w:sz w:val="28"/>
          <w:szCs w:val="28"/>
        </w:rPr>
        <w:t>Ликвидационная комиссия принимает меры по выявлению кредит</w:t>
      </w:r>
      <w:r w:rsidR="000E170C" w:rsidRPr="000E170C">
        <w:rPr>
          <w:sz w:val="28"/>
          <w:szCs w:val="28"/>
        </w:rPr>
        <w:t>о</w:t>
      </w:r>
      <w:r w:rsidR="000E170C" w:rsidRPr="000E170C">
        <w:rPr>
          <w:sz w:val="28"/>
          <w:szCs w:val="28"/>
        </w:rPr>
        <w:t>ров и получению дебиторской задолженности, а также уведомляет в письме</w:t>
      </w:r>
      <w:r w:rsidR="000E170C" w:rsidRPr="000E170C">
        <w:rPr>
          <w:sz w:val="28"/>
          <w:szCs w:val="28"/>
        </w:rPr>
        <w:t>н</w:t>
      </w:r>
      <w:r w:rsidR="000E170C" w:rsidRPr="000E170C">
        <w:rPr>
          <w:sz w:val="28"/>
          <w:szCs w:val="28"/>
        </w:rPr>
        <w:t>ной фо</w:t>
      </w:r>
      <w:r w:rsidR="000E170C" w:rsidRPr="000E170C">
        <w:rPr>
          <w:sz w:val="28"/>
          <w:szCs w:val="28"/>
        </w:rPr>
        <w:t>р</w:t>
      </w:r>
      <w:r w:rsidR="000E170C" w:rsidRPr="000E170C">
        <w:rPr>
          <w:sz w:val="28"/>
          <w:szCs w:val="28"/>
        </w:rPr>
        <w:t>ме кредиторов о ликвидации Школы.</w:t>
      </w:r>
    </w:p>
    <w:p w:rsidR="000E170C" w:rsidRPr="000E170C" w:rsidRDefault="001F358F" w:rsidP="000E170C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9.22. </w:t>
      </w:r>
      <w:r w:rsidR="000E170C" w:rsidRPr="000E170C">
        <w:rPr>
          <w:sz w:val="28"/>
          <w:szCs w:val="28"/>
        </w:rPr>
        <w:t>По окончании срока для предъявления требований кредиторами л</w:t>
      </w:r>
      <w:r w:rsidR="000E170C" w:rsidRPr="000E170C">
        <w:rPr>
          <w:sz w:val="28"/>
          <w:szCs w:val="28"/>
        </w:rPr>
        <w:t>и</w:t>
      </w:r>
      <w:r w:rsidR="000E170C" w:rsidRPr="000E170C">
        <w:rPr>
          <w:sz w:val="28"/>
          <w:szCs w:val="28"/>
        </w:rPr>
        <w:t>квидационная комиссия с</w:t>
      </w:r>
      <w:r w:rsidR="000E170C" w:rsidRPr="000E170C">
        <w:rPr>
          <w:sz w:val="28"/>
          <w:szCs w:val="28"/>
        </w:rPr>
        <w:t>о</w:t>
      </w:r>
      <w:r w:rsidR="000E170C" w:rsidRPr="000E170C">
        <w:rPr>
          <w:sz w:val="28"/>
          <w:szCs w:val="28"/>
        </w:rPr>
        <w:t>ставляет промежуточный ликвидационный баланс, который содержит сведения о составе имущества ликвидируемой Школы, п</w:t>
      </w:r>
      <w:r w:rsidR="000E170C" w:rsidRPr="000E170C">
        <w:rPr>
          <w:sz w:val="28"/>
          <w:szCs w:val="28"/>
        </w:rPr>
        <w:t>е</w:t>
      </w:r>
      <w:r w:rsidR="000E170C" w:rsidRPr="000E170C">
        <w:rPr>
          <w:sz w:val="28"/>
          <w:szCs w:val="28"/>
        </w:rPr>
        <w:t>речне предъявленных кредиторами требований, а также о результатах их ра</w:t>
      </w:r>
      <w:r w:rsidR="000E170C" w:rsidRPr="000E170C">
        <w:rPr>
          <w:sz w:val="28"/>
          <w:szCs w:val="28"/>
        </w:rPr>
        <w:t>с</w:t>
      </w:r>
      <w:r w:rsidR="000E170C" w:rsidRPr="000E170C">
        <w:rPr>
          <w:sz w:val="28"/>
          <w:szCs w:val="28"/>
        </w:rPr>
        <w:t>смотрения.</w:t>
      </w:r>
    </w:p>
    <w:p w:rsidR="000E170C" w:rsidRPr="000E170C" w:rsidRDefault="000E170C" w:rsidP="000E170C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0E170C">
        <w:rPr>
          <w:sz w:val="28"/>
          <w:szCs w:val="28"/>
        </w:rPr>
        <w:t>Промежуточный ликвидационный баланс утве</w:t>
      </w:r>
      <w:r w:rsidRPr="000E170C">
        <w:rPr>
          <w:sz w:val="28"/>
          <w:szCs w:val="28"/>
        </w:rPr>
        <w:t>р</w:t>
      </w:r>
      <w:r w:rsidRPr="000E170C">
        <w:rPr>
          <w:sz w:val="28"/>
          <w:szCs w:val="28"/>
        </w:rPr>
        <w:t>ждается Учредителем или органом, принявшим реш</w:t>
      </w:r>
      <w:r w:rsidRPr="000E170C">
        <w:rPr>
          <w:sz w:val="28"/>
          <w:szCs w:val="28"/>
        </w:rPr>
        <w:t>е</w:t>
      </w:r>
      <w:r w:rsidRPr="000E170C">
        <w:rPr>
          <w:sz w:val="28"/>
          <w:szCs w:val="28"/>
        </w:rPr>
        <w:t>ние о ликвидации Школы.</w:t>
      </w:r>
    </w:p>
    <w:p w:rsidR="000E170C" w:rsidRPr="000E170C" w:rsidRDefault="001F358F" w:rsidP="000E170C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9.23. </w:t>
      </w:r>
      <w:r w:rsidR="000E170C" w:rsidRPr="000E170C">
        <w:rPr>
          <w:sz w:val="28"/>
          <w:szCs w:val="28"/>
        </w:rPr>
        <w:t>Если имеющиеся у ликвидируемой Школы денежные средства н</w:t>
      </w:r>
      <w:r w:rsidR="000E170C" w:rsidRPr="000E170C">
        <w:rPr>
          <w:sz w:val="28"/>
          <w:szCs w:val="28"/>
        </w:rPr>
        <w:t>е</w:t>
      </w:r>
      <w:r w:rsidR="000E170C" w:rsidRPr="000E170C">
        <w:rPr>
          <w:sz w:val="28"/>
          <w:szCs w:val="28"/>
        </w:rPr>
        <w:t>достаточны для удовлетворения требований кредиторов, ликвидационная к</w:t>
      </w:r>
      <w:r w:rsidR="000E170C" w:rsidRPr="000E170C">
        <w:rPr>
          <w:sz w:val="28"/>
          <w:szCs w:val="28"/>
        </w:rPr>
        <w:t>о</w:t>
      </w:r>
      <w:r w:rsidR="000E170C" w:rsidRPr="000E170C">
        <w:rPr>
          <w:sz w:val="28"/>
          <w:szCs w:val="28"/>
        </w:rPr>
        <w:t xml:space="preserve">миссия осуществляет продажу имущества Школы </w:t>
      </w:r>
      <w:r w:rsidR="000E170C" w:rsidRPr="00B156AC">
        <w:rPr>
          <w:sz w:val="28"/>
          <w:szCs w:val="28"/>
        </w:rPr>
        <w:t>с публичных торгов</w:t>
      </w:r>
      <w:r w:rsidR="000E170C" w:rsidRPr="000E170C">
        <w:rPr>
          <w:sz w:val="28"/>
          <w:szCs w:val="28"/>
        </w:rPr>
        <w:t xml:space="preserve"> в поря</w:t>
      </w:r>
      <w:r w:rsidR="000E170C" w:rsidRPr="000E170C">
        <w:rPr>
          <w:sz w:val="28"/>
          <w:szCs w:val="28"/>
        </w:rPr>
        <w:t>д</w:t>
      </w:r>
      <w:r w:rsidR="000E170C" w:rsidRPr="000E170C">
        <w:rPr>
          <w:sz w:val="28"/>
          <w:szCs w:val="28"/>
        </w:rPr>
        <w:t>ке, установленном для исполнения с</w:t>
      </w:r>
      <w:r w:rsidR="000E170C" w:rsidRPr="000E170C">
        <w:rPr>
          <w:sz w:val="28"/>
          <w:szCs w:val="28"/>
        </w:rPr>
        <w:t>у</w:t>
      </w:r>
      <w:r w:rsidR="000E170C" w:rsidRPr="000E170C">
        <w:rPr>
          <w:sz w:val="28"/>
          <w:szCs w:val="28"/>
        </w:rPr>
        <w:t>дебных решений.</w:t>
      </w:r>
    </w:p>
    <w:p w:rsidR="000E170C" w:rsidRPr="000E170C" w:rsidRDefault="001F358F" w:rsidP="000E170C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9.24. </w:t>
      </w:r>
      <w:r w:rsidR="000E170C" w:rsidRPr="000E170C">
        <w:rPr>
          <w:sz w:val="28"/>
          <w:szCs w:val="28"/>
        </w:rPr>
        <w:t>Выплата денежных сумм кредиторам ликвидируемой Школы прои</w:t>
      </w:r>
      <w:r w:rsidR="000E170C" w:rsidRPr="000E170C">
        <w:rPr>
          <w:sz w:val="28"/>
          <w:szCs w:val="28"/>
        </w:rPr>
        <w:t>з</w:t>
      </w:r>
      <w:r w:rsidR="000E170C" w:rsidRPr="000E170C">
        <w:rPr>
          <w:sz w:val="28"/>
          <w:szCs w:val="28"/>
        </w:rPr>
        <w:t>водится ликвидационной комиссией в порядке очередности, установленной Гражданским кодексом Российской Федерации, в соответствии с промежуто</w:t>
      </w:r>
      <w:r w:rsidR="000E170C" w:rsidRPr="000E170C">
        <w:rPr>
          <w:sz w:val="28"/>
          <w:szCs w:val="28"/>
        </w:rPr>
        <w:t>ч</w:t>
      </w:r>
      <w:r w:rsidR="000E170C" w:rsidRPr="000E170C">
        <w:rPr>
          <w:sz w:val="28"/>
          <w:szCs w:val="28"/>
        </w:rPr>
        <w:t>ным ликвидационным балансом начиная со дня его утверждения, за исключ</w:t>
      </w:r>
      <w:r w:rsidR="000E170C" w:rsidRPr="000E170C">
        <w:rPr>
          <w:sz w:val="28"/>
          <w:szCs w:val="28"/>
        </w:rPr>
        <w:t>е</w:t>
      </w:r>
      <w:r w:rsidR="000E170C" w:rsidRPr="000E170C">
        <w:rPr>
          <w:sz w:val="28"/>
          <w:szCs w:val="28"/>
        </w:rPr>
        <w:t>нием кредиторов третьей и четвертой очереди, выплаты кот</w:t>
      </w:r>
      <w:r w:rsidR="000E170C" w:rsidRPr="000E170C">
        <w:rPr>
          <w:sz w:val="28"/>
          <w:szCs w:val="28"/>
        </w:rPr>
        <w:t>о</w:t>
      </w:r>
      <w:r w:rsidR="000E170C" w:rsidRPr="000E170C">
        <w:rPr>
          <w:sz w:val="28"/>
          <w:szCs w:val="28"/>
        </w:rPr>
        <w:t>рым производятся по истечении месяца со дня утверждения промежуточного ликвидационного баланса.</w:t>
      </w:r>
    </w:p>
    <w:p w:rsidR="000E170C" w:rsidRPr="000E170C" w:rsidRDefault="001F358F" w:rsidP="000E170C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9.25. </w:t>
      </w:r>
      <w:r w:rsidR="000E170C" w:rsidRPr="000E170C">
        <w:rPr>
          <w:sz w:val="28"/>
          <w:szCs w:val="28"/>
        </w:rPr>
        <w:t>После завершения расчетов с кредиторами ликвидационная коми</w:t>
      </w:r>
      <w:r w:rsidR="000E170C" w:rsidRPr="000E170C">
        <w:rPr>
          <w:sz w:val="28"/>
          <w:szCs w:val="28"/>
        </w:rPr>
        <w:t>с</w:t>
      </w:r>
      <w:r w:rsidR="000E170C" w:rsidRPr="000E170C">
        <w:rPr>
          <w:sz w:val="28"/>
          <w:szCs w:val="28"/>
        </w:rPr>
        <w:t>сия составляет ликвидационный баланс, который утверждается Учредителем или орг</w:t>
      </w:r>
      <w:r w:rsidR="000E170C" w:rsidRPr="000E170C">
        <w:rPr>
          <w:sz w:val="28"/>
          <w:szCs w:val="28"/>
        </w:rPr>
        <w:t>а</w:t>
      </w:r>
      <w:r w:rsidR="000E170C" w:rsidRPr="000E170C">
        <w:rPr>
          <w:sz w:val="28"/>
          <w:szCs w:val="28"/>
        </w:rPr>
        <w:t>ном, принявшим решение о ликвидации Школы.</w:t>
      </w:r>
    </w:p>
    <w:p w:rsidR="00A12501" w:rsidRPr="00F076D3" w:rsidRDefault="00764EFF" w:rsidP="00F076D3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FF0000"/>
          <w:sz w:val="28"/>
          <w:szCs w:val="28"/>
        </w:rPr>
      </w:pPr>
      <w:r w:rsidRPr="00F076D3">
        <w:rPr>
          <w:sz w:val="28"/>
          <w:szCs w:val="28"/>
        </w:rPr>
        <w:t>9.</w:t>
      </w:r>
      <w:r w:rsidR="00F076D3" w:rsidRPr="00F076D3">
        <w:rPr>
          <w:sz w:val="28"/>
          <w:szCs w:val="28"/>
        </w:rPr>
        <w:t>2</w:t>
      </w:r>
      <w:r w:rsidR="001F358F">
        <w:rPr>
          <w:sz w:val="28"/>
          <w:szCs w:val="28"/>
        </w:rPr>
        <w:t>6. </w:t>
      </w:r>
      <w:r w:rsidR="00A12501" w:rsidRPr="0091512B">
        <w:rPr>
          <w:sz w:val="28"/>
          <w:szCs w:val="28"/>
        </w:rPr>
        <w:t xml:space="preserve">При ликвидации </w:t>
      </w:r>
      <w:r w:rsidR="00A12501">
        <w:rPr>
          <w:sz w:val="28"/>
          <w:szCs w:val="28"/>
        </w:rPr>
        <w:t xml:space="preserve">Школы </w:t>
      </w:r>
      <w:r w:rsidR="00A12501" w:rsidRPr="0091512B">
        <w:rPr>
          <w:sz w:val="28"/>
          <w:szCs w:val="28"/>
        </w:rPr>
        <w:t>ее имущество после удовлетворения треб</w:t>
      </w:r>
      <w:r w:rsidR="00A12501" w:rsidRPr="0091512B">
        <w:rPr>
          <w:sz w:val="28"/>
          <w:szCs w:val="28"/>
        </w:rPr>
        <w:t>о</w:t>
      </w:r>
      <w:r w:rsidR="00A12501" w:rsidRPr="0091512B">
        <w:rPr>
          <w:sz w:val="28"/>
          <w:szCs w:val="28"/>
        </w:rPr>
        <w:t>ваний кр</w:t>
      </w:r>
      <w:r w:rsidR="00A12501" w:rsidRPr="0091512B">
        <w:rPr>
          <w:sz w:val="28"/>
          <w:szCs w:val="28"/>
        </w:rPr>
        <w:t>е</w:t>
      </w:r>
      <w:r w:rsidR="00A12501" w:rsidRPr="0091512B">
        <w:rPr>
          <w:sz w:val="28"/>
          <w:szCs w:val="28"/>
        </w:rPr>
        <w:t xml:space="preserve">диторов направляется на цели развития образования в соответствии с </w:t>
      </w:r>
      <w:r w:rsidR="00A12501">
        <w:rPr>
          <w:sz w:val="28"/>
          <w:szCs w:val="28"/>
        </w:rPr>
        <w:t>насто</w:t>
      </w:r>
      <w:r w:rsidR="00A12501">
        <w:rPr>
          <w:sz w:val="28"/>
          <w:szCs w:val="28"/>
        </w:rPr>
        <w:t>я</w:t>
      </w:r>
      <w:r w:rsidR="00A12501">
        <w:rPr>
          <w:sz w:val="28"/>
          <w:szCs w:val="28"/>
        </w:rPr>
        <w:t xml:space="preserve">щим </w:t>
      </w:r>
      <w:r w:rsidR="00A12501" w:rsidRPr="0091512B">
        <w:rPr>
          <w:sz w:val="28"/>
          <w:szCs w:val="28"/>
        </w:rPr>
        <w:t>уставом.</w:t>
      </w:r>
    </w:p>
    <w:p w:rsidR="000E170C" w:rsidRPr="000E170C" w:rsidRDefault="001F358F" w:rsidP="00F076D3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9.27. </w:t>
      </w:r>
      <w:r w:rsidR="000E170C" w:rsidRPr="000E170C">
        <w:rPr>
          <w:sz w:val="28"/>
          <w:szCs w:val="28"/>
        </w:rPr>
        <w:t>Ликвидация Школы с</w:t>
      </w:r>
      <w:r w:rsidR="00F076D3">
        <w:rPr>
          <w:sz w:val="28"/>
          <w:szCs w:val="28"/>
        </w:rPr>
        <w:t>читается завершенной, а Школа –</w:t>
      </w:r>
      <w:r w:rsidR="000E170C" w:rsidRPr="000E170C">
        <w:rPr>
          <w:sz w:val="28"/>
          <w:szCs w:val="28"/>
        </w:rPr>
        <w:t>прекратившей существование после внесения об этом записи в единый гос</w:t>
      </w:r>
      <w:r w:rsidR="000E170C" w:rsidRPr="000E170C">
        <w:rPr>
          <w:sz w:val="28"/>
          <w:szCs w:val="28"/>
        </w:rPr>
        <w:t>у</w:t>
      </w:r>
      <w:r w:rsidR="000E170C" w:rsidRPr="000E170C">
        <w:rPr>
          <w:sz w:val="28"/>
          <w:szCs w:val="28"/>
        </w:rPr>
        <w:t>дарственный реестр юр</w:t>
      </w:r>
      <w:r w:rsidR="000E170C" w:rsidRPr="000E170C">
        <w:rPr>
          <w:sz w:val="28"/>
          <w:szCs w:val="28"/>
        </w:rPr>
        <w:t>и</w:t>
      </w:r>
      <w:r w:rsidR="000E170C" w:rsidRPr="000E170C">
        <w:rPr>
          <w:sz w:val="28"/>
          <w:szCs w:val="28"/>
        </w:rPr>
        <w:t>дических лиц.</w:t>
      </w:r>
    </w:p>
    <w:p w:rsidR="00396C41" w:rsidRDefault="001F358F" w:rsidP="000E17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9.28. </w:t>
      </w:r>
      <w:r w:rsidR="000E170C" w:rsidRPr="000E170C">
        <w:rPr>
          <w:sz w:val="28"/>
          <w:szCs w:val="28"/>
        </w:rPr>
        <w:t>При ликвидации и реорганизации Школы высвобождаемым рабо</w:t>
      </w:r>
      <w:r w:rsidR="000E170C" w:rsidRPr="000E170C">
        <w:rPr>
          <w:sz w:val="28"/>
          <w:szCs w:val="28"/>
        </w:rPr>
        <w:t>т</w:t>
      </w:r>
      <w:r w:rsidR="00396C41">
        <w:rPr>
          <w:sz w:val="28"/>
          <w:szCs w:val="28"/>
        </w:rPr>
        <w:t>-</w:t>
      </w:r>
    </w:p>
    <w:p w:rsidR="000E170C" w:rsidRPr="000E170C" w:rsidRDefault="000E170C" w:rsidP="00396C41">
      <w:pPr>
        <w:jc w:val="both"/>
        <w:rPr>
          <w:sz w:val="28"/>
          <w:szCs w:val="28"/>
        </w:rPr>
      </w:pPr>
      <w:r w:rsidRPr="000E170C">
        <w:rPr>
          <w:sz w:val="28"/>
          <w:szCs w:val="28"/>
        </w:rPr>
        <w:t>никам гарантируется соблюдение их прав и интересов в соответствии с закон</w:t>
      </w:r>
      <w:r w:rsidRPr="000E170C">
        <w:rPr>
          <w:sz w:val="28"/>
          <w:szCs w:val="28"/>
        </w:rPr>
        <w:t>о</w:t>
      </w:r>
      <w:r w:rsidRPr="000E170C">
        <w:rPr>
          <w:sz w:val="28"/>
          <w:szCs w:val="28"/>
        </w:rPr>
        <w:t>дательством Российской Федер</w:t>
      </w:r>
      <w:r w:rsidRPr="000E170C">
        <w:rPr>
          <w:sz w:val="28"/>
          <w:szCs w:val="28"/>
        </w:rPr>
        <w:t>а</w:t>
      </w:r>
      <w:r w:rsidRPr="000E170C">
        <w:rPr>
          <w:sz w:val="28"/>
          <w:szCs w:val="28"/>
        </w:rPr>
        <w:t>ции.</w:t>
      </w:r>
    </w:p>
    <w:p w:rsidR="001F358F" w:rsidRDefault="001F358F" w:rsidP="000E17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9.29</w:t>
      </w:r>
      <w:r w:rsidR="00C8370A">
        <w:rPr>
          <w:sz w:val="28"/>
          <w:szCs w:val="28"/>
        </w:rPr>
        <w:t>. </w:t>
      </w:r>
      <w:r w:rsidR="000E170C" w:rsidRPr="000E170C">
        <w:rPr>
          <w:sz w:val="28"/>
          <w:szCs w:val="28"/>
        </w:rPr>
        <w:t>Образовавшиеся при осуществлении деятельности Школы архи</w:t>
      </w:r>
      <w:r w:rsidR="000E170C" w:rsidRPr="000E170C">
        <w:rPr>
          <w:sz w:val="28"/>
          <w:szCs w:val="28"/>
        </w:rPr>
        <w:t>в</w:t>
      </w:r>
      <w:r w:rsidR="000E170C" w:rsidRPr="000E170C">
        <w:rPr>
          <w:sz w:val="28"/>
          <w:szCs w:val="28"/>
        </w:rPr>
        <w:t xml:space="preserve">ные </w:t>
      </w:r>
    </w:p>
    <w:p w:rsidR="000E170C" w:rsidRDefault="000E170C" w:rsidP="001F358F">
      <w:pPr>
        <w:jc w:val="both"/>
        <w:rPr>
          <w:sz w:val="28"/>
          <w:szCs w:val="28"/>
        </w:rPr>
      </w:pPr>
      <w:r w:rsidRPr="000E170C">
        <w:rPr>
          <w:sz w:val="28"/>
          <w:szCs w:val="28"/>
        </w:rPr>
        <w:t>документы в упорядоченном состоянии передаются при реорганизации Школы ее правопреемнику, а при ли</w:t>
      </w:r>
      <w:r w:rsidRPr="000E170C">
        <w:rPr>
          <w:sz w:val="28"/>
          <w:szCs w:val="28"/>
        </w:rPr>
        <w:t>к</w:t>
      </w:r>
      <w:r w:rsidRPr="000E170C">
        <w:rPr>
          <w:sz w:val="28"/>
          <w:szCs w:val="28"/>
        </w:rPr>
        <w:t>видации Школы – на государственное хранение.</w:t>
      </w:r>
    </w:p>
    <w:p w:rsidR="00F076D3" w:rsidRPr="00D81497" w:rsidRDefault="001F358F" w:rsidP="00C51C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9.30</w:t>
      </w:r>
      <w:r w:rsidR="0015156C">
        <w:rPr>
          <w:sz w:val="28"/>
          <w:szCs w:val="28"/>
        </w:rPr>
        <w:t>. Условия и порядок прекращения деятельности Школы, не пред</w:t>
      </w:r>
      <w:r w:rsidR="0015156C">
        <w:rPr>
          <w:sz w:val="28"/>
          <w:szCs w:val="28"/>
        </w:rPr>
        <w:t>у</w:t>
      </w:r>
      <w:r w:rsidR="0015156C">
        <w:rPr>
          <w:sz w:val="28"/>
          <w:szCs w:val="28"/>
        </w:rPr>
        <w:t>смотренные настоящим уставом, регулируются</w:t>
      </w:r>
      <w:r w:rsidR="0015156C" w:rsidRPr="0015156C">
        <w:rPr>
          <w:sz w:val="28"/>
          <w:szCs w:val="28"/>
        </w:rPr>
        <w:t xml:space="preserve"> </w:t>
      </w:r>
      <w:r w:rsidR="0015156C">
        <w:rPr>
          <w:sz w:val="28"/>
          <w:szCs w:val="28"/>
        </w:rPr>
        <w:t xml:space="preserve">действующим </w:t>
      </w:r>
      <w:r w:rsidR="0015156C" w:rsidRPr="000E170C">
        <w:rPr>
          <w:sz w:val="28"/>
          <w:szCs w:val="28"/>
        </w:rPr>
        <w:t>законодательс</w:t>
      </w:r>
      <w:r w:rsidR="0015156C" w:rsidRPr="000E170C">
        <w:rPr>
          <w:sz w:val="28"/>
          <w:szCs w:val="28"/>
        </w:rPr>
        <w:t>т</w:t>
      </w:r>
      <w:r w:rsidR="0015156C" w:rsidRPr="000E170C">
        <w:rPr>
          <w:sz w:val="28"/>
          <w:szCs w:val="28"/>
        </w:rPr>
        <w:t>вом Ро</w:t>
      </w:r>
      <w:r w:rsidR="0015156C" w:rsidRPr="000E170C">
        <w:rPr>
          <w:sz w:val="28"/>
          <w:szCs w:val="28"/>
        </w:rPr>
        <w:t>с</w:t>
      </w:r>
      <w:r w:rsidR="0015156C" w:rsidRPr="000E170C">
        <w:rPr>
          <w:sz w:val="28"/>
          <w:szCs w:val="28"/>
        </w:rPr>
        <w:t>сийской Федерации.</w:t>
      </w:r>
      <w:r w:rsidR="0015156C">
        <w:rPr>
          <w:sz w:val="28"/>
          <w:szCs w:val="28"/>
        </w:rPr>
        <w:t xml:space="preserve"> </w:t>
      </w:r>
    </w:p>
    <w:p w:rsidR="008F1123" w:rsidRDefault="008F1123" w:rsidP="00875361">
      <w:pPr>
        <w:ind w:firstLine="691"/>
        <w:jc w:val="center"/>
        <w:rPr>
          <w:b/>
          <w:bCs/>
          <w:sz w:val="28"/>
          <w:szCs w:val="28"/>
        </w:rPr>
      </w:pPr>
    </w:p>
    <w:p w:rsidR="000E170C" w:rsidRPr="000E170C" w:rsidRDefault="00F076D3" w:rsidP="00875361">
      <w:pPr>
        <w:ind w:firstLine="69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X</w:t>
      </w:r>
      <w:r w:rsidR="000E170C" w:rsidRPr="000E170C">
        <w:rPr>
          <w:b/>
          <w:bCs/>
          <w:sz w:val="28"/>
          <w:szCs w:val="28"/>
        </w:rPr>
        <w:t>. ЛОКАЛЬНЫЕ АКТЫ</w:t>
      </w:r>
      <w:r w:rsidR="000606E8">
        <w:rPr>
          <w:b/>
          <w:bCs/>
          <w:sz w:val="28"/>
          <w:szCs w:val="28"/>
        </w:rPr>
        <w:t xml:space="preserve"> ШКОЛЫ</w:t>
      </w:r>
    </w:p>
    <w:p w:rsidR="000E170C" w:rsidRPr="000E170C" w:rsidRDefault="000E170C" w:rsidP="000E170C">
      <w:pPr>
        <w:tabs>
          <w:tab w:val="left" w:pos="4852"/>
        </w:tabs>
        <w:jc w:val="both"/>
        <w:rPr>
          <w:sz w:val="28"/>
          <w:szCs w:val="28"/>
        </w:rPr>
      </w:pPr>
      <w:r w:rsidRPr="000E170C">
        <w:rPr>
          <w:sz w:val="28"/>
          <w:szCs w:val="28"/>
        </w:rPr>
        <w:tab/>
      </w:r>
    </w:p>
    <w:p w:rsidR="00D86A68" w:rsidRPr="00F226E2" w:rsidRDefault="00D86A68" w:rsidP="00D86A6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</w:t>
      </w:r>
      <w:r w:rsidRPr="00EC215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Pr="00E3330E">
        <w:rPr>
          <w:rFonts w:ascii="Times New Roman" w:hAnsi="Times New Roman" w:cs="Times New Roman"/>
          <w:sz w:val="28"/>
          <w:szCs w:val="28"/>
        </w:rPr>
        <w:t>Для обеспечения уставной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C2156">
        <w:rPr>
          <w:rFonts w:ascii="Times New Roman" w:hAnsi="Times New Roman" w:cs="Times New Roman"/>
          <w:sz w:val="28"/>
          <w:szCs w:val="28"/>
        </w:rPr>
        <w:t>деятельности Школа может издавать сл</w:t>
      </w:r>
      <w:r w:rsidRPr="00EC2156">
        <w:rPr>
          <w:rFonts w:ascii="Times New Roman" w:hAnsi="Times New Roman" w:cs="Times New Roman"/>
          <w:sz w:val="28"/>
          <w:szCs w:val="28"/>
        </w:rPr>
        <w:t>е</w:t>
      </w:r>
      <w:r w:rsidRPr="00EC2156">
        <w:rPr>
          <w:rFonts w:ascii="Times New Roman" w:hAnsi="Times New Roman" w:cs="Times New Roman"/>
          <w:sz w:val="28"/>
          <w:szCs w:val="28"/>
        </w:rPr>
        <w:t>дующие виды локальных нормативных актов</w:t>
      </w:r>
      <w:r>
        <w:rPr>
          <w:rFonts w:ascii="Times New Roman" w:hAnsi="Times New Roman" w:cs="Times New Roman"/>
          <w:sz w:val="28"/>
          <w:szCs w:val="28"/>
        </w:rPr>
        <w:t>: положения, правила, инстру</w:t>
      </w:r>
      <w:r>
        <w:rPr>
          <w:rFonts w:ascii="Times New Roman" w:hAnsi="Times New Roman" w:cs="Times New Roman"/>
          <w:sz w:val="28"/>
          <w:szCs w:val="28"/>
        </w:rPr>
        <w:t>к</w:t>
      </w:r>
      <w:r w:rsidR="00E67F6D">
        <w:rPr>
          <w:rFonts w:ascii="Times New Roman" w:hAnsi="Times New Roman" w:cs="Times New Roman"/>
          <w:sz w:val="28"/>
          <w:szCs w:val="28"/>
        </w:rPr>
        <w:t xml:space="preserve">ции, программы, </w:t>
      </w:r>
      <w:r w:rsidRPr="00E3330E">
        <w:rPr>
          <w:rFonts w:ascii="Times New Roman" w:hAnsi="Times New Roman" w:cs="Times New Roman"/>
          <w:sz w:val="28"/>
          <w:szCs w:val="28"/>
        </w:rPr>
        <w:t>календарный учебный график, штатное расписание, расписание з</w:t>
      </w:r>
      <w:r w:rsidRPr="00E3330E">
        <w:rPr>
          <w:rFonts w:ascii="Times New Roman" w:hAnsi="Times New Roman" w:cs="Times New Roman"/>
          <w:sz w:val="28"/>
          <w:szCs w:val="28"/>
        </w:rPr>
        <w:t>а</w:t>
      </w:r>
      <w:r w:rsidRPr="00E3330E">
        <w:rPr>
          <w:rFonts w:ascii="Times New Roman" w:hAnsi="Times New Roman" w:cs="Times New Roman"/>
          <w:sz w:val="28"/>
          <w:szCs w:val="28"/>
        </w:rPr>
        <w:t>нятий, приказы</w:t>
      </w:r>
      <w:r>
        <w:rPr>
          <w:rFonts w:ascii="Times New Roman" w:hAnsi="Times New Roman" w:cs="Times New Roman"/>
          <w:sz w:val="28"/>
          <w:szCs w:val="28"/>
        </w:rPr>
        <w:t xml:space="preserve"> и распоряжения директора Школы</w:t>
      </w:r>
      <w:r w:rsidRPr="00F226E2">
        <w:rPr>
          <w:color w:val="FF0000"/>
          <w:sz w:val="28"/>
          <w:szCs w:val="28"/>
        </w:rPr>
        <w:t xml:space="preserve"> </w:t>
      </w:r>
      <w:r w:rsidRPr="00F226E2">
        <w:rPr>
          <w:rFonts w:ascii="Times New Roman" w:hAnsi="Times New Roman" w:cs="Times New Roman"/>
          <w:sz w:val="28"/>
          <w:szCs w:val="28"/>
        </w:rPr>
        <w:t>или уполномоченного им дол</w:t>
      </w:r>
      <w:r w:rsidRPr="00F226E2">
        <w:rPr>
          <w:rFonts w:ascii="Times New Roman" w:hAnsi="Times New Roman" w:cs="Times New Roman"/>
          <w:sz w:val="28"/>
          <w:szCs w:val="28"/>
        </w:rPr>
        <w:t>ж</w:t>
      </w:r>
      <w:r w:rsidRPr="00F226E2">
        <w:rPr>
          <w:rFonts w:ascii="Times New Roman" w:hAnsi="Times New Roman" w:cs="Times New Roman"/>
          <w:sz w:val="28"/>
          <w:szCs w:val="28"/>
        </w:rPr>
        <w:t>ностного лица,</w:t>
      </w:r>
      <w:r>
        <w:rPr>
          <w:rFonts w:ascii="Times New Roman" w:hAnsi="Times New Roman" w:cs="Times New Roman"/>
          <w:sz w:val="28"/>
          <w:szCs w:val="28"/>
        </w:rPr>
        <w:t xml:space="preserve"> решения </w:t>
      </w:r>
      <w:r w:rsidRPr="00D94151">
        <w:rPr>
          <w:rFonts w:ascii="Times New Roman" w:hAnsi="Times New Roman" w:cs="Times New Roman"/>
          <w:sz w:val="28"/>
          <w:szCs w:val="28"/>
        </w:rPr>
        <w:t>коллегиальных органов управления Школой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226E2">
        <w:rPr>
          <w:rFonts w:ascii="Times New Roman" w:hAnsi="Times New Roman" w:cs="Times New Roman"/>
          <w:sz w:val="28"/>
          <w:szCs w:val="28"/>
        </w:rPr>
        <w:t xml:space="preserve">  </w:t>
      </w:r>
    </w:p>
    <w:p w:rsidR="001A70A0" w:rsidRDefault="00D86A68" w:rsidP="001A70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10.2</w:t>
      </w:r>
      <w:r w:rsidRPr="003E355A">
        <w:rPr>
          <w:rFonts w:ascii="Times New Roman" w:hAnsi="Times New Roman" w:cs="Times New Roman"/>
          <w:sz w:val="28"/>
          <w:szCs w:val="28"/>
        </w:rPr>
        <w:t>.</w:t>
      </w:r>
      <w:bookmarkStart w:id="30" w:name="ФОРМЫ_ОБРАЗОВАНИЯ"/>
      <w:bookmarkStart w:id="31" w:name="ЛОКАЛЬНЫЕ_АКТЫ"/>
      <w:bookmarkEnd w:id="30"/>
      <w:bookmarkEnd w:id="31"/>
      <w:r>
        <w:rPr>
          <w:rFonts w:ascii="Times New Roman" w:hAnsi="Times New Roman" w:cs="Times New Roman"/>
          <w:sz w:val="28"/>
          <w:szCs w:val="28"/>
        </w:rPr>
        <w:t> </w:t>
      </w:r>
      <w:r w:rsidRPr="007F4B7B">
        <w:rPr>
          <w:rFonts w:ascii="Times New Roman" w:hAnsi="Times New Roman" w:cs="Times New Roman"/>
          <w:sz w:val="28"/>
          <w:szCs w:val="28"/>
        </w:rPr>
        <w:t>Школа принимает локальные нормативные акты, содержащие но</w:t>
      </w:r>
      <w:r w:rsidRPr="007F4B7B">
        <w:rPr>
          <w:rFonts w:ascii="Times New Roman" w:hAnsi="Times New Roman" w:cs="Times New Roman"/>
          <w:sz w:val="28"/>
          <w:szCs w:val="28"/>
        </w:rPr>
        <w:t>р</w:t>
      </w:r>
      <w:r w:rsidRPr="007F4B7B">
        <w:rPr>
          <w:rFonts w:ascii="Times New Roman" w:hAnsi="Times New Roman" w:cs="Times New Roman"/>
          <w:sz w:val="28"/>
          <w:szCs w:val="28"/>
        </w:rPr>
        <w:lastRenderedPageBreak/>
        <w:t>мы, регулирующие образовательные отношения (далее – локальные нормати</w:t>
      </w:r>
      <w:r w:rsidRPr="007F4B7B">
        <w:rPr>
          <w:rFonts w:ascii="Times New Roman" w:hAnsi="Times New Roman" w:cs="Times New Roman"/>
          <w:sz w:val="28"/>
          <w:szCs w:val="28"/>
        </w:rPr>
        <w:t>в</w:t>
      </w:r>
      <w:r w:rsidRPr="007F4B7B">
        <w:rPr>
          <w:rFonts w:ascii="Times New Roman" w:hAnsi="Times New Roman" w:cs="Times New Roman"/>
          <w:sz w:val="28"/>
          <w:szCs w:val="28"/>
        </w:rPr>
        <w:t>ные акты), в пределах своей компетенции в соответствии с законодательством Российской Федер</w:t>
      </w:r>
      <w:r>
        <w:rPr>
          <w:rFonts w:ascii="Times New Roman" w:hAnsi="Times New Roman" w:cs="Times New Roman"/>
          <w:sz w:val="28"/>
          <w:szCs w:val="28"/>
        </w:rPr>
        <w:t>ации в порядке, установленном настоящим</w:t>
      </w:r>
      <w:r w:rsidRPr="007F4B7B">
        <w:rPr>
          <w:rFonts w:ascii="Times New Roman" w:hAnsi="Times New Roman" w:cs="Times New Roman"/>
          <w:sz w:val="28"/>
          <w:szCs w:val="28"/>
        </w:rPr>
        <w:t xml:space="preserve"> уст</w:t>
      </w:r>
      <w:r w:rsidRPr="007F4B7B">
        <w:rPr>
          <w:rFonts w:ascii="Times New Roman" w:hAnsi="Times New Roman" w:cs="Times New Roman"/>
          <w:sz w:val="28"/>
          <w:szCs w:val="28"/>
        </w:rPr>
        <w:t>а</w:t>
      </w:r>
      <w:r w:rsidRPr="007F4B7B">
        <w:rPr>
          <w:rFonts w:ascii="Times New Roman" w:hAnsi="Times New Roman" w:cs="Times New Roman"/>
          <w:sz w:val="28"/>
          <w:szCs w:val="28"/>
        </w:rPr>
        <w:t>вом.</w:t>
      </w:r>
    </w:p>
    <w:p w:rsidR="007A040C" w:rsidRPr="00E3330E" w:rsidRDefault="00336676" w:rsidP="00D86A6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10.3. </w:t>
      </w:r>
      <w:r w:rsidR="007A040C" w:rsidRPr="00D94151">
        <w:rPr>
          <w:rFonts w:ascii="Times New Roman" w:hAnsi="Times New Roman" w:cs="Times New Roman"/>
          <w:sz w:val="28"/>
          <w:szCs w:val="28"/>
        </w:rPr>
        <w:t>Локальные нормативные акты</w:t>
      </w:r>
      <w:r w:rsidR="007A040C">
        <w:rPr>
          <w:rFonts w:ascii="Times New Roman" w:hAnsi="Times New Roman" w:cs="Times New Roman"/>
          <w:sz w:val="28"/>
          <w:szCs w:val="28"/>
        </w:rPr>
        <w:t>, принятые</w:t>
      </w:r>
      <w:r w:rsidR="007A040C" w:rsidRPr="007A040C">
        <w:rPr>
          <w:rFonts w:ascii="Times New Roman" w:hAnsi="Times New Roman" w:cs="Times New Roman"/>
          <w:sz w:val="28"/>
          <w:szCs w:val="28"/>
        </w:rPr>
        <w:t xml:space="preserve"> </w:t>
      </w:r>
      <w:r w:rsidR="007A040C" w:rsidRPr="00D94151">
        <w:rPr>
          <w:rFonts w:ascii="Times New Roman" w:hAnsi="Times New Roman" w:cs="Times New Roman"/>
          <w:sz w:val="28"/>
          <w:szCs w:val="28"/>
        </w:rPr>
        <w:t>решениями</w:t>
      </w:r>
      <w:r w:rsidR="007A040C">
        <w:rPr>
          <w:rFonts w:ascii="Times New Roman" w:hAnsi="Times New Roman" w:cs="Times New Roman"/>
          <w:sz w:val="28"/>
          <w:szCs w:val="28"/>
        </w:rPr>
        <w:t xml:space="preserve"> коллегиальных органов</w:t>
      </w:r>
      <w:r w:rsidR="007A040C" w:rsidRPr="00D94151">
        <w:rPr>
          <w:rFonts w:ascii="Times New Roman" w:hAnsi="Times New Roman" w:cs="Times New Roman"/>
          <w:sz w:val="28"/>
          <w:szCs w:val="28"/>
        </w:rPr>
        <w:t xml:space="preserve"> управления Шк</w:t>
      </w:r>
      <w:r w:rsidR="007A040C" w:rsidRPr="00D94151">
        <w:rPr>
          <w:rFonts w:ascii="Times New Roman" w:hAnsi="Times New Roman" w:cs="Times New Roman"/>
          <w:sz w:val="28"/>
          <w:szCs w:val="28"/>
        </w:rPr>
        <w:t>о</w:t>
      </w:r>
      <w:r w:rsidR="007A040C" w:rsidRPr="00D94151">
        <w:rPr>
          <w:rFonts w:ascii="Times New Roman" w:hAnsi="Times New Roman" w:cs="Times New Roman"/>
          <w:sz w:val="28"/>
          <w:szCs w:val="28"/>
        </w:rPr>
        <w:t>лой</w:t>
      </w:r>
      <w:r w:rsidR="007A040C">
        <w:rPr>
          <w:rFonts w:ascii="Times New Roman" w:hAnsi="Times New Roman" w:cs="Times New Roman"/>
          <w:sz w:val="28"/>
          <w:szCs w:val="28"/>
        </w:rPr>
        <w:t>,</w:t>
      </w:r>
      <w:r w:rsidR="007A040C" w:rsidRPr="007A040C">
        <w:rPr>
          <w:rFonts w:ascii="Times New Roman" w:hAnsi="Times New Roman" w:cs="Times New Roman"/>
          <w:sz w:val="28"/>
          <w:szCs w:val="28"/>
        </w:rPr>
        <w:t xml:space="preserve"> </w:t>
      </w:r>
      <w:r w:rsidR="007A040C" w:rsidRPr="00D94151">
        <w:rPr>
          <w:rFonts w:ascii="Times New Roman" w:hAnsi="Times New Roman" w:cs="Times New Roman"/>
          <w:sz w:val="28"/>
          <w:szCs w:val="28"/>
        </w:rPr>
        <w:t>утверждаются приказом директора</w:t>
      </w:r>
      <w:r w:rsidR="007A040C" w:rsidRPr="00D9415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A040C" w:rsidRPr="00D94151">
        <w:rPr>
          <w:rFonts w:ascii="Times New Roman" w:hAnsi="Times New Roman" w:cs="Times New Roman"/>
          <w:sz w:val="28"/>
          <w:szCs w:val="28"/>
        </w:rPr>
        <w:t>Школы или уполномоченного им должностного лица.</w:t>
      </w:r>
      <w:r w:rsidR="007A040C">
        <w:rPr>
          <w:rFonts w:ascii="Times New Roman" w:hAnsi="Times New Roman" w:cs="Times New Roman"/>
          <w:sz w:val="28"/>
          <w:szCs w:val="28"/>
        </w:rPr>
        <w:t xml:space="preserve"> </w:t>
      </w:r>
      <w:r w:rsidR="007A040C" w:rsidRPr="00EA01B9">
        <w:rPr>
          <w:rFonts w:ascii="Times New Roman" w:hAnsi="Times New Roman" w:cs="Times New Roman"/>
          <w:sz w:val="28"/>
          <w:szCs w:val="28"/>
        </w:rPr>
        <w:t>Локальные нормативные акты, у</w:t>
      </w:r>
      <w:r w:rsidR="007A040C" w:rsidRPr="00EA01B9">
        <w:rPr>
          <w:rFonts w:ascii="Times New Roman" w:hAnsi="Times New Roman" w:cs="Times New Roman"/>
          <w:sz w:val="28"/>
          <w:szCs w:val="28"/>
        </w:rPr>
        <w:t>т</w:t>
      </w:r>
      <w:r w:rsidR="007A040C" w:rsidRPr="00EA01B9">
        <w:rPr>
          <w:rFonts w:ascii="Times New Roman" w:hAnsi="Times New Roman" w:cs="Times New Roman"/>
          <w:sz w:val="28"/>
          <w:szCs w:val="28"/>
        </w:rPr>
        <w:t>верждённые приказом директора Школы или уполномоченного им должнос</w:t>
      </w:r>
      <w:r w:rsidR="007A040C" w:rsidRPr="00EA01B9">
        <w:rPr>
          <w:rFonts w:ascii="Times New Roman" w:hAnsi="Times New Roman" w:cs="Times New Roman"/>
          <w:sz w:val="28"/>
          <w:szCs w:val="28"/>
        </w:rPr>
        <w:t>т</w:t>
      </w:r>
      <w:r w:rsidR="007A040C" w:rsidRPr="00EA01B9">
        <w:rPr>
          <w:rFonts w:ascii="Times New Roman" w:hAnsi="Times New Roman" w:cs="Times New Roman"/>
          <w:sz w:val="28"/>
          <w:szCs w:val="28"/>
        </w:rPr>
        <w:t>ного лица, являются обязательными для исполнения</w:t>
      </w:r>
      <w:r w:rsidR="007A040C">
        <w:rPr>
          <w:rFonts w:ascii="Times New Roman" w:hAnsi="Times New Roman" w:cs="Times New Roman"/>
          <w:sz w:val="28"/>
          <w:szCs w:val="28"/>
        </w:rPr>
        <w:t xml:space="preserve"> </w:t>
      </w:r>
      <w:r w:rsidR="007A040C" w:rsidRPr="007A040C">
        <w:rPr>
          <w:rFonts w:ascii="Times New Roman" w:hAnsi="Times New Roman" w:cs="Times New Roman"/>
          <w:sz w:val="28"/>
          <w:szCs w:val="28"/>
        </w:rPr>
        <w:t xml:space="preserve">всеми участниками </w:t>
      </w:r>
      <w:r w:rsidR="007A040C" w:rsidRPr="00E3330E">
        <w:rPr>
          <w:rFonts w:ascii="Times New Roman" w:hAnsi="Times New Roman" w:cs="Times New Roman"/>
          <w:sz w:val="28"/>
          <w:szCs w:val="28"/>
        </w:rPr>
        <w:t>обр</w:t>
      </w:r>
      <w:r w:rsidR="007A040C" w:rsidRPr="00E3330E">
        <w:rPr>
          <w:rFonts w:ascii="Times New Roman" w:hAnsi="Times New Roman" w:cs="Times New Roman"/>
          <w:sz w:val="28"/>
          <w:szCs w:val="28"/>
        </w:rPr>
        <w:t>а</w:t>
      </w:r>
      <w:r w:rsidR="00E3330E">
        <w:rPr>
          <w:rFonts w:ascii="Times New Roman" w:hAnsi="Times New Roman" w:cs="Times New Roman"/>
          <w:sz w:val="28"/>
          <w:szCs w:val="28"/>
        </w:rPr>
        <w:t>зовательных отношений</w:t>
      </w:r>
      <w:r w:rsidR="007A040C" w:rsidRPr="00E3330E">
        <w:rPr>
          <w:rFonts w:ascii="Times New Roman" w:hAnsi="Times New Roman" w:cs="Times New Roman"/>
          <w:sz w:val="28"/>
          <w:szCs w:val="28"/>
        </w:rPr>
        <w:t>.</w:t>
      </w:r>
    </w:p>
    <w:p w:rsidR="00573C00" w:rsidRPr="00573C00" w:rsidRDefault="00336676" w:rsidP="00D86A68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10.4. </w:t>
      </w:r>
      <w:r w:rsidR="00573C00" w:rsidRPr="00573C00">
        <w:rPr>
          <w:rFonts w:ascii="Times New Roman" w:hAnsi="Times New Roman" w:cs="Times New Roman"/>
          <w:sz w:val="28"/>
          <w:szCs w:val="28"/>
        </w:rPr>
        <w:t xml:space="preserve">Локальный нормативный акт вступает в силу со дня его </w:t>
      </w:r>
      <w:r w:rsidR="00573C00">
        <w:rPr>
          <w:rFonts w:ascii="Times New Roman" w:hAnsi="Times New Roman" w:cs="Times New Roman"/>
          <w:sz w:val="28"/>
          <w:szCs w:val="28"/>
        </w:rPr>
        <w:t>утвержд</w:t>
      </w:r>
      <w:r w:rsidR="00573C00">
        <w:rPr>
          <w:rFonts w:ascii="Times New Roman" w:hAnsi="Times New Roman" w:cs="Times New Roman"/>
          <w:sz w:val="28"/>
          <w:szCs w:val="28"/>
        </w:rPr>
        <w:t>е</w:t>
      </w:r>
      <w:r w:rsidR="00573C00">
        <w:rPr>
          <w:rFonts w:ascii="Times New Roman" w:hAnsi="Times New Roman" w:cs="Times New Roman"/>
          <w:sz w:val="28"/>
          <w:szCs w:val="28"/>
        </w:rPr>
        <w:t xml:space="preserve">ния </w:t>
      </w:r>
      <w:r w:rsidR="00573C00" w:rsidRPr="00D94151">
        <w:rPr>
          <w:rFonts w:ascii="Times New Roman" w:hAnsi="Times New Roman" w:cs="Times New Roman"/>
          <w:sz w:val="28"/>
          <w:szCs w:val="28"/>
        </w:rPr>
        <w:t>приказом директора</w:t>
      </w:r>
      <w:r w:rsidR="00573C00" w:rsidRPr="00D9415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73C00">
        <w:rPr>
          <w:rFonts w:ascii="Times New Roman" w:hAnsi="Times New Roman" w:cs="Times New Roman"/>
          <w:sz w:val="28"/>
          <w:szCs w:val="28"/>
        </w:rPr>
        <w:t>Школы (</w:t>
      </w:r>
      <w:r w:rsidR="00573C00" w:rsidRPr="00D94151">
        <w:rPr>
          <w:rFonts w:ascii="Times New Roman" w:hAnsi="Times New Roman" w:cs="Times New Roman"/>
          <w:sz w:val="28"/>
          <w:szCs w:val="28"/>
        </w:rPr>
        <w:t>уполномоченного им должностного лица</w:t>
      </w:r>
      <w:r w:rsidR="00573C00">
        <w:rPr>
          <w:rFonts w:ascii="Times New Roman" w:hAnsi="Times New Roman" w:cs="Times New Roman"/>
          <w:sz w:val="28"/>
          <w:szCs w:val="28"/>
        </w:rPr>
        <w:t xml:space="preserve">) </w:t>
      </w:r>
      <w:r w:rsidR="00573C00" w:rsidRPr="00573C00">
        <w:rPr>
          <w:rFonts w:ascii="Times New Roman" w:hAnsi="Times New Roman" w:cs="Times New Roman"/>
          <w:sz w:val="28"/>
          <w:szCs w:val="28"/>
        </w:rPr>
        <w:t>л</w:t>
      </w:r>
      <w:r w:rsidR="00573C00" w:rsidRPr="00573C00">
        <w:rPr>
          <w:rFonts w:ascii="Times New Roman" w:hAnsi="Times New Roman" w:cs="Times New Roman"/>
          <w:sz w:val="28"/>
          <w:szCs w:val="28"/>
        </w:rPr>
        <w:t>и</w:t>
      </w:r>
      <w:r w:rsidR="00573C00" w:rsidRPr="00573C00">
        <w:rPr>
          <w:rFonts w:ascii="Times New Roman" w:hAnsi="Times New Roman" w:cs="Times New Roman"/>
          <w:sz w:val="28"/>
          <w:szCs w:val="28"/>
        </w:rPr>
        <w:t>бо со дня, указанного в этом локальном нормативном акте, и применяется к о</w:t>
      </w:r>
      <w:r w:rsidR="00573C00" w:rsidRPr="00573C00">
        <w:rPr>
          <w:rFonts w:ascii="Times New Roman" w:hAnsi="Times New Roman" w:cs="Times New Roman"/>
          <w:sz w:val="28"/>
          <w:szCs w:val="28"/>
        </w:rPr>
        <w:t>т</w:t>
      </w:r>
      <w:r w:rsidR="00573C00" w:rsidRPr="00573C00">
        <w:rPr>
          <w:rFonts w:ascii="Times New Roman" w:hAnsi="Times New Roman" w:cs="Times New Roman"/>
          <w:sz w:val="28"/>
          <w:szCs w:val="28"/>
        </w:rPr>
        <w:t>ношениям, возникшим после введения его в действие. В отношениях, возни</w:t>
      </w:r>
      <w:r w:rsidR="00573C00" w:rsidRPr="00573C00">
        <w:rPr>
          <w:rFonts w:ascii="Times New Roman" w:hAnsi="Times New Roman" w:cs="Times New Roman"/>
          <w:sz w:val="28"/>
          <w:szCs w:val="28"/>
        </w:rPr>
        <w:t>к</w:t>
      </w:r>
      <w:r w:rsidR="00573C00" w:rsidRPr="00573C00">
        <w:rPr>
          <w:rFonts w:ascii="Times New Roman" w:hAnsi="Times New Roman" w:cs="Times New Roman"/>
          <w:sz w:val="28"/>
          <w:szCs w:val="28"/>
        </w:rPr>
        <w:t>ших до введения в действие локального нормативного акта, указанный акт применяется к правам и обязанностям, возникшим после введения его в дейс</w:t>
      </w:r>
      <w:r w:rsidR="00573C00" w:rsidRPr="00573C00">
        <w:rPr>
          <w:rFonts w:ascii="Times New Roman" w:hAnsi="Times New Roman" w:cs="Times New Roman"/>
          <w:sz w:val="28"/>
          <w:szCs w:val="28"/>
        </w:rPr>
        <w:t>т</w:t>
      </w:r>
      <w:r w:rsidR="00573C00" w:rsidRPr="00573C00">
        <w:rPr>
          <w:rFonts w:ascii="Times New Roman" w:hAnsi="Times New Roman" w:cs="Times New Roman"/>
          <w:sz w:val="28"/>
          <w:szCs w:val="28"/>
        </w:rPr>
        <w:t>вие.</w:t>
      </w:r>
    </w:p>
    <w:p w:rsidR="008201D3" w:rsidRPr="008201D3" w:rsidRDefault="008201D3" w:rsidP="008201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1D3">
        <w:rPr>
          <w:rFonts w:ascii="Times New Roman" w:hAnsi="Times New Roman" w:cs="Times New Roman"/>
          <w:sz w:val="28"/>
          <w:szCs w:val="28"/>
        </w:rPr>
        <w:t>10.5.</w:t>
      </w:r>
      <w:r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Pr="008201D3">
        <w:rPr>
          <w:rFonts w:ascii="Times New Roman" w:hAnsi="Times New Roman" w:cs="Times New Roman"/>
          <w:sz w:val="28"/>
          <w:szCs w:val="28"/>
        </w:rPr>
        <w:t>Локальный нормативный акт либо отдельные его положения пр</w:t>
      </w:r>
      <w:r w:rsidRPr="008201D3">
        <w:rPr>
          <w:rFonts w:ascii="Times New Roman" w:hAnsi="Times New Roman" w:cs="Times New Roman"/>
          <w:sz w:val="28"/>
          <w:szCs w:val="28"/>
        </w:rPr>
        <w:t>е</w:t>
      </w:r>
      <w:r w:rsidRPr="008201D3">
        <w:rPr>
          <w:rFonts w:ascii="Times New Roman" w:hAnsi="Times New Roman" w:cs="Times New Roman"/>
          <w:sz w:val="28"/>
          <w:szCs w:val="28"/>
        </w:rPr>
        <w:t>кращают свое действие в связи с:</w:t>
      </w:r>
    </w:p>
    <w:p w:rsidR="008201D3" w:rsidRDefault="008201D3" w:rsidP="008201D3">
      <w:pPr>
        <w:pStyle w:val="ConsPlusNormal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01D3">
        <w:rPr>
          <w:rFonts w:ascii="Times New Roman" w:hAnsi="Times New Roman" w:cs="Times New Roman"/>
          <w:sz w:val="28"/>
          <w:szCs w:val="28"/>
        </w:rPr>
        <w:t>истечением срока действия;</w:t>
      </w:r>
    </w:p>
    <w:p w:rsidR="008201D3" w:rsidRDefault="008201D3" w:rsidP="008201D3">
      <w:pPr>
        <w:pStyle w:val="ConsPlusNormal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01D3">
        <w:rPr>
          <w:rFonts w:ascii="Times New Roman" w:hAnsi="Times New Roman" w:cs="Times New Roman"/>
          <w:sz w:val="28"/>
          <w:szCs w:val="28"/>
        </w:rPr>
        <w:t>отменой (признанием утратившими силу) данного локального нормати</w:t>
      </w:r>
      <w:r w:rsidRPr="008201D3">
        <w:rPr>
          <w:rFonts w:ascii="Times New Roman" w:hAnsi="Times New Roman" w:cs="Times New Roman"/>
          <w:sz w:val="28"/>
          <w:szCs w:val="28"/>
        </w:rPr>
        <w:t>в</w:t>
      </w:r>
      <w:r w:rsidRPr="008201D3">
        <w:rPr>
          <w:rFonts w:ascii="Times New Roman" w:hAnsi="Times New Roman" w:cs="Times New Roman"/>
          <w:sz w:val="28"/>
          <w:szCs w:val="28"/>
        </w:rPr>
        <w:t>ного акта либо отдельных его положений другим локальным нормати</w:t>
      </w:r>
      <w:r w:rsidRPr="008201D3">
        <w:rPr>
          <w:rFonts w:ascii="Times New Roman" w:hAnsi="Times New Roman" w:cs="Times New Roman"/>
          <w:sz w:val="28"/>
          <w:szCs w:val="28"/>
        </w:rPr>
        <w:t>в</w:t>
      </w:r>
      <w:r w:rsidRPr="008201D3">
        <w:rPr>
          <w:rFonts w:ascii="Times New Roman" w:hAnsi="Times New Roman" w:cs="Times New Roman"/>
          <w:sz w:val="28"/>
          <w:szCs w:val="28"/>
        </w:rPr>
        <w:t>ным а</w:t>
      </w:r>
      <w:r w:rsidRPr="008201D3">
        <w:rPr>
          <w:rFonts w:ascii="Times New Roman" w:hAnsi="Times New Roman" w:cs="Times New Roman"/>
          <w:sz w:val="28"/>
          <w:szCs w:val="28"/>
        </w:rPr>
        <w:t>к</w:t>
      </w:r>
      <w:r w:rsidRPr="008201D3">
        <w:rPr>
          <w:rFonts w:ascii="Times New Roman" w:hAnsi="Times New Roman" w:cs="Times New Roman"/>
          <w:sz w:val="28"/>
          <w:szCs w:val="28"/>
        </w:rPr>
        <w:t>том;</w:t>
      </w:r>
    </w:p>
    <w:p w:rsidR="00336676" w:rsidRPr="008201D3" w:rsidRDefault="008201D3" w:rsidP="008201D3">
      <w:pPr>
        <w:pStyle w:val="ConsPlusNormal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01D3">
        <w:rPr>
          <w:rFonts w:ascii="Times New Roman" w:hAnsi="Times New Roman" w:cs="Times New Roman"/>
          <w:sz w:val="28"/>
          <w:szCs w:val="28"/>
        </w:rPr>
        <w:t>вступлением в силу закона или иного нормативного правового акта, с</w:t>
      </w:r>
      <w:r w:rsidRPr="008201D3">
        <w:rPr>
          <w:rFonts w:ascii="Times New Roman" w:hAnsi="Times New Roman" w:cs="Times New Roman"/>
          <w:sz w:val="28"/>
          <w:szCs w:val="28"/>
        </w:rPr>
        <w:t>о</w:t>
      </w:r>
      <w:r w:rsidRPr="008201D3">
        <w:rPr>
          <w:rFonts w:ascii="Times New Roman" w:hAnsi="Times New Roman" w:cs="Times New Roman"/>
          <w:sz w:val="28"/>
          <w:szCs w:val="28"/>
        </w:rPr>
        <w:t>держащего нормы трудового права, коллективного договора, с</w:t>
      </w:r>
      <w:r w:rsidRPr="008201D3">
        <w:rPr>
          <w:rFonts w:ascii="Times New Roman" w:hAnsi="Times New Roman" w:cs="Times New Roman"/>
          <w:sz w:val="28"/>
          <w:szCs w:val="28"/>
        </w:rPr>
        <w:t>о</w:t>
      </w:r>
      <w:r w:rsidRPr="008201D3">
        <w:rPr>
          <w:rFonts w:ascii="Times New Roman" w:hAnsi="Times New Roman" w:cs="Times New Roman"/>
          <w:sz w:val="28"/>
          <w:szCs w:val="28"/>
        </w:rPr>
        <w:t>глашения (в случае, когда указанные акты устанавливают более высокий уровень гарантий работникам по сравнению с установленным локальным норм</w:t>
      </w:r>
      <w:r w:rsidRPr="008201D3">
        <w:rPr>
          <w:rFonts w:ascii="Times New Roman" w:hAnsi="Times New Roman" w:cs="Times New Roman"/>
          <w:sz w:val="28"/>
          <w:szCs w:val="28"/>
        </w:rPr>
        <w:t>а</w:t>
      </w:r>
      <w:r w:rsidRPr="008201D3">
        <w:rPr>
          <w:rFonts w:ascii="Times New Roman" w:hAnsi="Times New Roman" w:cs="Times New Roman"/>
          <w:sz w:val="28"/>
          <w:szCs w:val="28"/>
        </w:rPr>
        <w:t>тивным актом).</w:t>
      </w:r>
    </w:p>
    <w:p w:rsidR="00D86A68" w:rsidRPr="007A040C" w:rsidRDefault="008201D3" w:rsidP="007A040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10.6</w:t>
      </w:r>
      <w:r w:rsidR="00D86A68" w:rsidRPr="00E66D0E">
        <w:rPr>
          <w:rFonts w:ascii="Times New Roman" w:hAnsi="Times New Roman" w:cs="Times New Roman"/>
          <w:sz w:val="28"/>
          <w:szCs w:val="28"/>
        </w:rPr>
        <w:t>. Школа принимает локальные нормативные акты по основным в</w:t>
      </w:r>
      <w:r w:rsidR="00D86A68" w:rsidRPr="00E66D0E">
        <w:rPr>
          <w:rFonts w:ascii="Times New Roman" w:hAnsi="Times New Roman" w:cs="Times New Roman"/>
          <w:sz w:val="28"/>
          <w:szCs w:val="28"/>
        </w:rPr>
        <w:t>о</w:t>
      </w:r>
      <w:r w:rsidR="00D86A68" w:rsidRPr="00E66D0E">
        <w:rPr>
          <w:rFonts w:ascii="Times New Roman" w:hAnsi="Times New Roman" w:cs="Times New Roman"/>
          <w:sz w:val="28"/>
          <w:szCs w:val="28"/>
        </w:rPr>
        <w:t>просам организации и осуществления образовательной деятельности, в том числе регламентирующие правила приема обучающихся, режим занятий об</w:t>
      </w:r>
      <w:r w:rsidR="00D86A68" w:rsidRPr="00E66D0E">
        <w:rPr>
          <w:rFonts w:ascii="Times New Roman" w:hAnsi="Times New Roman" w:cs="Times New Roman"/>
          <w:sz w:val="28"/>
          <w:szCs w:val="28"/>
        </w:rPr>
        <w:t>у</w:t>
      </w:r>
      <w:r w:rsidR="00D86A68" w:rsidRPr="00E66D0E">
        <w:rPr>
          <w:rFonts w:ascii="Times New Roman" w:hAnsi="Times New Roman" w:cs="Times New Roman"/>
          <w:sz w:val="28"/>
          <w:szCs w:val="28"/>
        </w:rPr>
        <w:t>чающихся, формы, периодичность и пор</w:t>
      </w:r>
      <w:r w:rsidR="00D86A68" w:rsidRPr="00E66D0E">
        <w:rPr>
          <w:rFonts w:ascii="Times New Roman" w:hAnsi="Times New Roman" w:cs="Times New Roman"/>
          <w:sz w:val="28"/>
          <w:szCs w:val="28"/>
        </w:rPr>
        <w:t>я</w:t>
      </w:r>
      <w:r w:rsidR="00D86A68" w:rsidRPr="00E66D0E">
        <w:rPr>
          <w:rFonts w:ascii="Times New Roman" w:hAnsi="Times New Roman" w:cs="Times New Roman"/>
          <w:sz w:val="28"/>
          <w:szCs w:val="28"/>
        </w:rPr>
        <w:t>док текущего контроля успеваемости и промежуточной аттестации обучающихся, порядок и основания перевода, о</w:t>
      </w:r>
      <w:r w:rsidR="00D86A68" w:rsidRPr="00E66D0E">
        <w:rPr>
          <w:rFonts w:ascii="Times New Roman" w:hAnsi="Times New Roman" w:cs="Times New Roman"/>
          <w:sz w:val="28"/>
          <w:szCs w:val="28"/>
        </w:rPr>
        <w:t>т</w:t>
      </w:r>
      <w:r w:rsidR="00D86A68" w:rsidRPr="00E66D0E">
        <w:rPr>
          <w:rFonts w:ascii="Times New Roman" w:hAnsi="Times New Roman" w:cs="Times New Roman"/>
          <w:sz w:val="28"/>
          <w:szCs w:val="28"/>
        </w:rPr>
        <w:t>числения и восстановления обучающихся, пор</w:t>
      </w:r>
      <w:r w:rsidR="00D86A68" w:rsidRPr="00E66D0E">
        <w:rPr>
          <w:rFonts w:ascii="Times New Roman" w:hAnsi="Times New Roman" w:cs="Times New Roman"/>
          <w:sz w:val="28"/>
          <w:szCs w:val="28"/>
        </w:rPr>
        <w:t>я</w:t>
      </w:r>
      <w:r w:rsidR="00D86A68" w:rsidRPr="00E66D0E">
        <w:rPr>
          <w:rFonts w:ascii="Times New Roman" w:hAnsi="Times New Roman" w:cs="Times New Roman"/>
          <w:sz w:val="28"/>
          <w:szCs w:val="28"/>
        </w:rPr>
        <w:t>док оформления возникновения, приостановления и прекращения отношений между Школой и обучающ</w:t>
      </w:r>
      <w:r w:rsidR="00D86A68" w:rsidRPr="00E66D0E">
        <w:rPr>
          <w:rFonts w:ascii="Times New Roman" w:hAnsi="Times New Roman" w:cs="Times New Roman"/>
          <w:sz w:val="28"/>
          <w:szCs w:val="28"/>
        </w:rPr>
        <w:t>и</w:t>
      </w:r>
      <w:r w:rsidR="00D86A68" w:rsidRPr="00E66D0E">
        <w:rPr>
          <w:rFonts w:ascii="Times New Roman" w:hAnsi="Times New Roman" w:cs="Times New Roman"/>
          <w:sz w:val="28"/>
          <w:szCs w:val="28"/>
        </w:rPr>
        <w:t>мися и (или) родителями (законными представителями) несовершеннолетних обуча</w:t>
      </w:r>
      <w:r w:rsidR="00D86A68" w:rsidRPr="00E66D0E">
        <w:rPr>
          <w:rFonts w:ascii="Times New Roman" w:hAnsi="Times New Roman" w:cs="Times New Roman"/>
          <w:sz w:val="28"/>
          <w:szCs w:val="28"/>
        </w:rPr>
        <w:t>ю</w:t>
      </w:r>
      <w:r w:rsidR="00D86A68" w:rsidRPr="00E66D0E">
        <w:rPr>
          <w:rFonts w:ascii="Times New Roman" w:hAnsi="Times New Roman" w:cs="Times New Roman"/>
          <w:sz w:val="28"/>
          <w:szCs w:val="28"/>
        </w:rPr>
        <w:t>щи</w:t>
      </w:r>
      <w:r w:rsidR="00D86A68" w:rsidRPr="00E66D0E">
        <w:rPr>
          <w:rFonts w:ascii="Times New Roman" w:hAnsi="Times New Roman" w:cs="Times New Roman"/>
          <w:sz w:val="28"/>
          <w:szCs w:val="28"/>
        </w:rPr>
        <w:t>х</w:t>
      </w:r>
      <w:r w:rsidR="00D86A68" w:rsidRPr="00E66D0E">
        <w:rPr>
          <w:rFonts w:ascii="Times New Roman" w:hAnsi="Times New Roman" w:cs="Times New Roman"/>
          <w:sz w:val="28"/>
          <w:szCs w:val="28"/>
        </w:rPr>
        <w:t>ся.</w:t>
      </w:r>
    </w:p>
    <w:p w:rsidR="00D86A68" w:rsidRDefault="008201D3" w:rsidP="00D86A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10.7</w:t>
      </w:r>
      <w:r w:rsidR="00D86A68" w:rsidRPr="00225274">
        <w:rPr>
          <w:sz w:val="28"/>
          <w:szCs w:val="28"/>
        </w:rPr>
        <w:t>.</w:t>
      </w:r>
      <w:r w:rsidR="00D86A68" w:rsidRPr="007F4B7B">
        <w:rPr>
          <w:sz w:val="28"/>
          <w:szCs w:val="28"/>
        </w:rPr>
        <w:t> При принятии локальных нормативных актов, затрагивающих пр</w:t>
      </w:r>
      <w:r w:rsidR="00D86A68" w:rsidRPr="007F4B7B">
        <w:rPr>
          <w:sz w:val="28"/>
          <w:szCs w:val="28"/>
        </w:rPr>
        <w:t>а</w:t>
      </w:r>
      <w:r w:rsidR="00D86A68" w:rsidRPr="007F4B7B">
        <w:rPr>
          <w:sz w:val="28"/>
          <w:szCs w:val="28"/>
        </w:rPr>
        <w:t xml:space="preserve">ва </w:t>
      </w:r>
    </w:p>
    <w:p w:rsidR="00D86A68" w:rsidRPr="007F4B7B" w:rsidRDefault="00D86A68" w:rsidP="00D86A68">
      <w:pPr>
        <w:jc w:val="both"/>
        <w:rPr>
          <w:sz w:val="28"/>
          <w:szCs w:val="28"/>
        </w:rPr>
      </w:pPr>
      <w:r w:rsidRPr="007F4B7B">
        <w:rPr>
          <w:sz w:val="28"/>
          <w:szCs w:val="28"/>
        </w:rPr>
        <w:t xml:space="preserve">обучающихся и работников Школы, учитывается мнение </w:t>
      </w:r>
      <w:r>
        <w:rPr>
          <w:sz w:val="28"/>
          <w:szCs w:val="28"/>
        </w:rPr>
        <w:t>с</w:t>
      </w:r>
      <w:r w:rsidRPr="007F4B7B">
        <w:rPr>
          <w:sz w:val="28"/>
          <w:szCs w:val="28"/>
        </w:rPr>
        <w:t>овета родителей (з</w:t>
      </w:r>
      <w:r w:rsidRPr="007F4B7B">
        <w:rPr>
          <w:sz w:val="28"/>
          <w:szCs w:val="28"/>
        </w:rPr>
        <w:t>а</w:t>
      </w:r>
      <w:r w:rsidRPr="007F4B7B">
        <w:rPr>
          <w:sz w:val="28"/>
          <w:szCs w:val="28"/>
        </w:rPr>
        <w:t>конных представителей) несовершеннолетних обуча</w:t>
      </w:r>
      <w:r w:rsidRPr="007F4B7B">
        <w:rPr>
          <w:sz w:val="28"/>
          <w:szCs w:val="28"/>
        </w:rPr>
        <w:t>ю</w:t>
      </w:r>
      <w:r w:rsidRPr="007F4B7B">
        <w:rPr>
          <w:sz w:val="28"/>
          <w:szCs w:val="28"/>
        </w:rPr>
        <w:t>щихся, а также в порядке и в случаях, которые предусмотрены трудовым законодательством,</w:t>
      </w:r>
      <w:r w:rsidR="00C032A2">
        <w:rPr>
          <w:sz w:val="28"/>
          <w:szCs w:val="28"/>
        </w:rPr>
        <w:t xml:space="preserve"> </w:t>
      </w:r>
      <w:r w:rsidRPr="007F4B7B">
        <w:rPr>
          <w:sz w:val="28"/>
          <w:szCs w:val="28"/>
        </w:rPr>
        <w:t>представ</w:t>
      </w:r>
      <w:r w:rsidRPr="007F4B7B">
        <w:rPr>
          <w:sz w:val="28"/>
          <w:szCs w:val="28"/>
        </w:rPr>
        <w:t>и</w:t>
      </w:r>
      <w:r w:rsidRPr="007F4B7B">
        <w:rPr>
          <w:sz w:val="28"/>
          <w:szCs w:val="28"/>
        </w:rPr>
        <w:t>тельных органов работников (при наличии таких представительных орг</w:t>
      </w:r>
      <w:r w:rsidRPr="007F4B7B">
        <w:rPr>
          <w:sz w:val="28"/>
          <w:szCs w:val="28"/>
        </w:rPr>
        <w:t>а</w:t>
      </w:r>
      <w:r w:rsidRPr="007F4B7B">
        <w:rPr>
          <w:sz w:val="28"/>
          <w:szCs w:val="28"/>
        </w:rPr>
        <w:t>нов).</w:t>
      </w:r>
    </w:p>
    <w:p w:rsidR="001A70A0" w:rsidRDefault="00D86A68" w:rsidP="001A70A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7F4B7B">
        <w:rPr>
          <w:sz w:val="28"/>
          <w:szCs w:val="28"/>
        </w:rPr>
        <w:t>.</w:t>
      </w:r>
      <w:r w:rsidR="008201D3">
        <w:rPr>
          <w:sz w:val="28"/>
          <w:szCs w:val="28"/>
        </w:rPr>
        <w:t>8</w:t>
      </w:r>
      <w:r>
        <w:rPr>
          <w:sz w:val="28"/>
          <w:szCs w:val="28"/>
        </w:rPr>
        <w:t>. </w:t>
      </w:r>
      <w:r w:rsidR="00981916">
        <w:rPr>
          <w:sz w:val="28"/>
          <w:szCs w:val="28"/>
        </w:rPr>
        <w:t xml:space="preserve">Нормы </w:t>
      </w:r>
      <w:r w:rsidRPr="007F4B7B">
        <w:rPr>
          <w:sz w:val="28"/>
          <w:szCs w:val="28"/>
        </w:rPr>
        <w:t>локальных нормативных актов, ухудшающие положение обучающихся или работников Школы по сравнению с установленным закон</w:t>
      </w:r>
      <w:r w:rsidRPr="007F4B7B">
        <w:rPr>
          <w:sz w:val="28"/>
          <w:szCs w:val="28"/>
        </w:rPr>
        <w:t>о</w:t>
      </w:r>
      <w:r w:rsidRPr="007F4B7B">
        <w:rPr>
          <w:sz w:val="28"/>
          <w:szCs w:val="28"/>
        </w:rPr>
        <w:t>дател</w:t>
      </w:r>
      <w:r w:rsidRPr="007F4B7B">
        <w:rPr>
          <w:sz w:val="28"/>
          <w:szCs w:val="28"/>
        </w:rPr>
        <w:t>ь</w:t>
      </w:r>
      <w:r w:rsidRPr="007F4B7B">
        <w:rPr>
          <w:sz w:val="28"/>
          <w:szCs w:val="28"/>
        </w:rPr>
        <w:t xml:space="preserve">ством об образовании, трудовым законодательством положением либо </w:t>
      </w:r>
      <w:r w:rsidRPr="007F4B7B">
        <w:rPr>
          <w:sz w:val="28"/>
          <w:szCs w:val="28"/>
        </w:rPr>
        <w:lastRenderedPageBreak/>
        <w:t>принятые с нарушением установле</w:t>
      </w:r>
      <w:r w:rsidRPr="007F4B7B">
        <w:rPr>
          <w:sz w:val="28"/>
          <w:szCs w:val="28"/>
        </w:rPr>
        <w:t>н</w:t>
      </w:r>
      <w:r w:rsidRPr="007F4B7B">
        <w:rPr>
          <w:sz w:val="28"/>
          <w:szCs w:val="28"/>
        </w:rPr>
        <w:t>ного порядка, не приме</w:t>
      </w:r>
      <w:r>
        <w:rPr>
          <w:sz w:val="28"/>
          <w:szCs w:val="28"/>
        </w:rPr>
        <w:t>няются и подлежат отмене Шк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лой</w:t>
      </w:r>
      <w:r w:rsidR="00561742">
        <w:rPr>
          <w:sz w:val="28"/>
          <w:szCs w:val="28"/>
        </w:rPr>
        <w:t>.</w:t>
      </w:r>
    </w:p>
    <w:p w:rsidR="000E170C" w:rsidRPr="000E170C" w:rsidRDefault="00F076D3" w:rsidP="000E17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8201D3">
        <w:rPr>
          <w:sz w:val="28"/>
          <w:szCs w:val="28"/>
        </w:rPr>
        <w:t>.9</w:t>
      </w:r>
      <w:r>
        <w:rPr>
          <w:sz w:val="28"/>
          <w:szCs w:val="28"/>
        </w:rPr>
        <w:t>. </w:t>
      </w:r>
      <w:r w:rsidR="000E170C" w:rsidRPr="000E170C">
        <w:rPr>
          <w:sz w:val="28"/>
          <w:szCs w:val="28"/>
        </w:rPr>
        <w:t>Деятельность Школы регламентируется следующими локальными актами:</w:t>
      </w:r>
    </w:p>
    <w:p w:rsidR="000E170C" w:rsidRPr="00C871F1" w:rsidRDefault="00CF6AC5" w:rsidP="00E979FC">
      <w:pPr>
        <w:widowControl w:val="0"/>
        <w:numPr>
          <w:ilvl w:val="0"/>
          <w:numId w:val="22"/>
        </w:numPr>
        <w:tabs>
          <w:tab w:val="left" w:pos="720"/>
        </w:tabs>
        <w:overflowPunct/>
        <w:jc w:val="both"/>
        <w:textAlignment w:val="auto"/>
        <w:rPr>
          <w:sz w:val="28"/>
          <w:szCs w:val="28"/>
        </w:rPr>
      </w:pPr>
      <w:r w:rsidRPr="00C871F1">
        <w:rPr>
          <w:sz w:val="28"/>
          <w:szCs w:val="28"/>
        </w:rPr>
        <w:t>П</w:t>
      </w:r>
      <w:r w:rsidR="000E170C" w:rsidRPr="00C871F1">
        <w:rPr>
          <w:sz w:val="28"/>
          <w:szCs w:val="28"/>
        </w:rPr>
        <w:t>риказы директора Школы</w:t>
      </w:r>
      <w:r w:rsidR="005B6AD8" w:rsidRPr="00C871F1">
        <w:rPr>
          <w:sz w:val="28"/>
          <w:szCs w:val="28"/>
        </w:rPr>
        <w:t>, распоряжения</w:t>
      </w:r>
      <w:r w:rsidR="000E170C" w:rsidRPr="00C871F1">
        <w:rPr>
          <w:sz w:val="28"/>
          <w:szCs w:val="28"/>
        </w:rPr>
        <w:t>;</w:t>
      </w:r>
    </w:p>
    <w:p w:rsidR="00E979FC" w:rsidRDefault="00CF6AC5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Д</w:t>
      </w:r>
      <w:r w:rsidR="000E170C" w:rsidRPr="000E170C">
        <w:rPr>
          <w:sz w:val="28"/>
          <w:szCs w:val="28"/>
        </w:rPr>
        <w:t>олжностные инструкции;</w:t>
      </w:r>
    </w:p>
    <w:p w:rsidR="00E979FC" w:rsidRDefault="00CF6AC5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sz w:val="28"/>
          <w:szCs w:val="28"/>
        </w:rPr>
      </w:pPr>
      <w:r w:rsidRPr="00E979FC">
        <w:rPr>
          <w:sz w:val="28"/>
          <w:szCs w:val="28"/>
        </w:rPr>
        <w:t>И</w:t>
      </w:r>
      <w:r w:rsidR="000E170C" w:rsidRPr="00E979FC">
        <w:rPr>
          <w:sz w:val="28"/>
          <w:szCs w:val="28"/>
        </w:rPr>
        <w:t xml:space="preserve">нструкции по охране труда, технике безопасности, </w:t>
      </w:r>
      <w:r w:rsidR="00D84872" w:rsidRPr="00E979FC">
        <w:rPr>
          <w:sz w:val="28"/>
          <w:szCs w:val="28"/>
        </w:rPr>
        <w:t xml:space="preserve">экстремизму, </w:t>
      </w:r>
      <w:r w:rsidR="000E170C" w:rsidRPr="00E979FC">
        <w:rPr>
          <w:sz w:val="28"/>
          <w:szCs w:val="28"/>
        </w:rPr>
        <w:t>ант</w:t>
      </w:r>
      <w:r w:rsidR="000E170C" w:rsidRPr="00E979FC">
        <w:rPr>
          <w:sz w:val="28"/>
          <w:szCs w:val="28"/>
        </w:rPr>
        <w:t>и</w:t>
      </w:r>
      <w:r w:rsidR="000E170C" w:rsidRPr="00E979FC">
        <w:rPr>
          <w:sz w:val="28"/>
          <w:szCs w:val="28"/>
        </w:rPr>
        <w:t>террористической и п</w:t>
      </w:r>
      <w:r w:rsidR="000E170C" w:rsidRPr="00E979FC">
        <w:rPr>
          <w:sz w:val="28"/>
          <w:szCs w:val="28"/>
        </w:rPr>
        <w:t>о</w:t>
      </w:r>
      <w:r w:rsidR="000E170C" w:rsidRPr="00E979FC">
        <w:rPr>
          <w:sz w:val="28"/>
          <w:szCs w:val="28"/>
        </w:rPr>
        <w:t>жарной безопасности;</w:t>
      </w:r>
    </w:p>
    <w:p w:rsidR="00E979FC" w:rsidRDefault="00CF6AC5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sz w:val="28"/>
          <w:szCs w:val="28"/>
        </w:rPr>
      </w:pPr>
      <w:r w:rsidRPr="00E979FC">
        <w:rPr>
          <w:sz w:val="28"/>
          <w:szCs w:val="28"/>
        </w:rPr>
        <w:t>Ш</w:t>
      </w:r>
      <w:r w:rsidR="000E170C" w:rsidRPr="00E979FC">
        <w:rPr>
          <w:sz w:val="28"/>
          <w:szCs w:val="28"/>
        </w:rPr>
        <w:t>татное расписание;</w:t>
      </w:r>
    </w:p>
    <w:p w:rsidR="00E979FC" w:rsidRDefault="000E170C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sz w:val="28"/>
          <w:szCs w:val="28"/>
        </w:rPr>
      </w:pPr>
      <w:r w:rsidRPr="00E979FC">
        <w:rPr>
          <w:sz w:val="28"/>
          <w:szCs w:val="28"/>
        </w:rPr>
        <w:t>Прогр</w:t>
      </w:r>
      <w:r w:rsidR="00320B82">
        <w:rPr>
          <w:sz w:val="28"/>
          <w:szCs w:val="28"/>
        </w:rPr>
        <w:t>амма развития Школы</w:t>
      </w:r>
      <w:r w:rsidRPr="00E979FC">
        <w:rPr>
          <w:sz w:val="28"/>
          <w:szCs w:val="28"/>
        </w:rPr>
        <w:t>;</w:t>
      </w:r>
    </w:p>
    <w:p w:rsidR="00D611FD" w:rsidRDefault="00D611FD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Образовательная программа;</w:t>
      </w:r>
    </w:p>
    <w:p w:rsidR="00E979FC" w:rsidRPr="00E6434A" w:rsidRDefault="008D60C0" w:rsidP="00E6434A">
      <w:pPr>
        <w:widowControl w:val="0"/>
        <w:numPr>
          <w:ilvl w:val="0"/>
          <w:numId w:val="22"/>
        </w:numPr>
        <w:overflowPunct/>
        <w:jc w:val="both"/>
        <w:textAlignment w:val="auto"/>
        <w:rPr>
          <w:sz w:val="28"/>
          <w:szCs w:val="28"/>
        </w:rPr>
      </w:pPr>
      <w:r w:rsidRPr="00E979FC">
        <w:rPr>
          <w:sz w:val="28"/>
          <w:szCs w:val="28"/>
        </w:rPr>
        <w:t>Программа м</w:t>
      </w:r>
      <w:r w:rsidRPr="00E979FC">
        <w:rPr>
          <w:sz w:val="28"/>
          <w:szCs w:val="28"/>
        </w:rPr>
        <w:t>е</w:t>
      </w:r>
      <w:r w:rsidRPr="00E979FC">
        <w:rPr>
          <w:sz w:val="28"/>
          <w:szCs w:val="28"/>
        </w:rPr>
        <w:t>тодической деятельности Школы;</w:t>
      </w:r>
    </w:p>
    <w:p w:rsidR="00E979FC" w:rsidRDefault="000E170C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sz w:val="28"/>
          <w:szCs w:val="28"/>
        </w:rPr>
      </w:pPr>
      <w:r w:rsidRPr="00E979FC">
        <w:rPr>
          <w:sz w:val="28"/>
          <w:szCs w:val="28"/>
        </w:rPr>
        <w:t>Правила внутреннего трудового распорядка</w:t>
      </w:r>
      <w:r w:rsidR="009A0FBF" w:rsidRPr="00E979FC">
        <w:rPr>
          <w:sz w:val="28"/>
          <w:szCs w:val="28"/>
        </w:rPr>
        <w:t xml:space="preserve"> Школы</w:t>
      </w:r>
      <w:r w:rsidRPr="00E979FC">
        <w:rPr>
          <w:sz w:val="28"/>
          <w:szCs w:val="28"/>
        </w:rPr>
        <w:t>;</w:t>
      </w:r>
    </w:p>
    <w:p w:rsidR="00E979FC" w:rsidRDefault="000E170C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sz w:val="28"/>
          <w:szCs w:val="28"/>
        </w:rPr>
      </w:pPr>
      <w:r w:rsidRPr="00E979FC">
        <w:rPr>
          <w:sz w:val="28"/>
          <w:szCs w:val="28"/>
        </w:rPr>
        <w:t>Правила охраны</w:t>
      </w:r>
      <w:r w:rsidR="002D3675">
        <w:rPr>
          <w:sz w:val="28"/>
          <w:szCs w:val="28"/>
        </w:rPr>
        <w:t xml:space="preserve"> труда, </w:t>
      </w:r>
      <w:r w:rsidRPr="00E979FC">
        <w:rPr>
          <w:sz w:val="28"/>
          <w:szCs w:val="28"/>
        </w:rPr>
        <w:t>техники безопасности и противопожарной защ</w:t>
      </w:r>
      <w:r w:rsidRPr="00E979FC">
        <w:rPr>
          <w:sz w:val="28"/>
          <w:szCs w:val="28"/>
        </w:rPr>
        <w:t>и</w:t>
      </w:r>
      <w:r w:rsidRPr="00E979FC">
        <w:rPr>
          <w:sz w:val="28"/>
          <w:szCs w:val="28"/>
        </w:rPr>
        <w:t>ты;</w:t>
      </w:r>
    </w:p>
    <w:p w:rsidR="00E979FC" w:rsidRDefault="000E170C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sz w:val="28"/>
          <w:szCs w:val="28"/>
        </w:rPr>
      </w:pPr>
      <w:r w:rsidRPr="00E979FC">
        <w:rPr>
          <w:sz w:val="28"/>
          <w:szCs w:val="28"/>
        </w:rPr>
        <w:t>Положение об организации работы по охране труда в Школе;</w:t>
      </w:r>
    </w:p>
    <w:p w:rsidR="00E979FC" w:rsidRDefault="000E170C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sz w:val="28"/>
          <w:szCs w:val="28"/>
        </w:rPr>
      </w:pPr>
      <w:r w:rsidRPr="00E979FC">
        <w:rPr>
          <w:sz w:val="28"/>
          <w:szCs w:val="28"/>
        </w:rPr>
        <w:t>Положение об административно-общественном контроле по охране труда в Школе;</w:t>
      </w:r>
    </w:p>
    <w:p w:rsidR="00E979FC" w:rsidRPr="00B7303B" w:rsidRDefault="000E170C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sz w:val="28"/>
          <w:szCs w:val="28"/>
        </w:rPr>
      </w:pPr>
      <w:r w:rsidRPr="00B7303B">
        <w:rPr>
          <w:sz w:val="28"/>
          <w:szCs w:val="28"/>
        </w:rPr>
        <w:t>Положение о порядке проведения инструктажей по охране труда с дире</w:t>
      </w:r>
      <w:r w:rsidRPr="00B7303B">
        <w:rPr>
          <w:sz w:val="28"/>
          <w:szCs w:val="28"/>
        </w:rPr>
        <w:t>к</w:t>
      </w:r>
      <w:r w:rsidRPr="00B7303B">
        <w:rPr>
          <w:sz w:val="28"/>
          <w:szCs w:val="28"/>
        </w:rPr>
        <w:t>тором, работниками и обучающимися Школы;</w:t>
      </w:r>
    </w:p>
    <w:p w:rsidR="00B7303B" w:rsidRDefault="00B7303B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sz w:val="28"/>
          <w:szCs w:val="28"/>
        </w:rPr>
      </w:pPr>
      <w:r w:rsidRPr="00B7303B">
        <w:rPr>
          <w:sz w:val="28"/>
          <w:szCs w:val="28"/>
        </w:rPr>
        <w:t>Положение</w:t>
      </w:r>
      <w:r w:rsidRPr="00B7303B">
        <w:rPr>
          <w:b/>
          <w:sz w:val="28"/>
          <w:szCs w:val="28"/>
        </w:rPr>
        <w:t xml:space="preserve"> </w:t>
      </w:r>
      <w:r w:rsidRPr="00B7303B">
        <w:rPr>
          <w:sz w:val="28"/>
          <w:szCs w:val="28"/>
        </w:rPr>
        <w:t>об организации пропускного режима в Школе;</w:t>
      </w:r>
    </w:p>
    <w:p w:rsidR="00E979FC" w:rsidRPr="00B7303B" w:rsidRDefault="00B7303B" w:rsidP="00EE113F">
      <w:pPr>
        <w:widowControl w:val="0"/>
        <w:numPr>
          <w:ilvl w:val="0"/>
          <w:numId w:val="22"/>
        </w:numPr>
        <w:overflowPunct/>
        <w:jc w:val="both"/>
        <w:textAlignment w:val="auto"/>
        <w:rPr>
          <w:sz w:val="28"/>
          <w:szCs w:val="28"/>
        </w:rPr>
      </w:pPr>
      <w:r w:rsidRPr="00B7303B">
        <w:rPr>
          <w:sz w:val="28"/>
          <w:szCs w:val="28"/>
        </w:rPr>
        <w:t>Положение</w:t>
      </w:r>
      <w:r w:rsidRPr="00A56460">
        <w:rPr>
          <w:b/>
        </w:rPr>
        <w:t xml:space="preserve"> </w:t>
      </w:r>
      <w:r>
        <w:rPr>
          <w:sz w:val="28"/>
          <w:szCs w:val="28"/>
        </w:rPr>
        <w:t>об организации антитеррористич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ской </w:t>
      </w:r>
      <w:r w:rsidR="00EE113F">
        <w:rPr>
          <w:sz w:val="28"/>
          <w:szCs w:val="28"/>
        </w:rPr>
        <w:t>безопасности в Школе</w:t>
      </w:r>
      <w:r w:rsidR="00235C95">
        <w:rPr>
          <w:sz w:val="28"/>
          <w:szCs w:val="28"/>
        </w:rPr>
        <w:t>;</w:t>
      </w:r>
    </w:p>
    <w:p w:rsidR="00E979FC" w:rsidRPr="00B7303B" w:rsidRDefault="008F5791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sz w:val="28"/>
          <w:szCs w:val="28"/>
        </w:rPr>
      </w:pPr>
      <w:r w:rsidRPr="00B7303B">
        <w:rPr>
          <w:sz w:val="28"/>
          <w:szCs w:val="28"/>
        </w:rPr>
        <w:t>Программы проведения инструктажей по охране труда;</w:t>
      </w:r>
    </w:p>
    <w:p w:rsidR="00E979FC" w:rsidRPr="005E59F0" w:rsidRDefault="000E170C" w:rsidP="005E59F0">
      <w:pPr>
        <w:widowControl w:val="0"/>
        <w:numPr>
          <w:ilvl w:val="0"/>
          <w:numId w:val="22"/>
        </w:numPr>
        <w:overflowPunct/>
        <w:jc w:val="both"/>
        <w:textAlignment w:val="auto"/>
        <w:rPr>
          <w:sz w:val="28"/>
          <w:szCs w:val="28"/>
        </w:rPr>
      </w:pPr>
      <w:r w:rsidRPr="00E979FC">
        <w:rPr>
          <w:sz w:val="28"/>
          <w:szCs w:val="28"/>
        </w:rPr>
        <w:t>Прав</w:t>
      </w:r>
      <w:r w:rsidR="001B3032" w:rsidRPr="00E979FC">
        <w:rPr>
          <w:sz w:val="28"/>
          <w:szCs w:val="28"/>
        </w:rPr>
        <w:t xml:space="preserve">ила приема </w:t>
      </w:r>
      <w:r w:rsidR="00A11DF2" w:rsidRPr="00E979FC">
        <w:rPr>
          <w:sz w:val="28"/>
          <w:szCs w:val="28"/>
        </w:rPr>
        <w:t>граждан в Школу на обучение по дополнительным о</w:t>
      </w:r>
      <w:r w:rsidR="00A11DF2" w:rsidRPr="00E979FC">
        <w:rPr>
          <w:sz w:val="28"/>
          <w:szCs w:val="28"/>
        </w:rPr>
        <w:t>б</w:t>
      </w:r>
      <w:r w:rsidR="00A11DF2" w:rsidRPr="00E979FC">
        <w:rPr>
          <w:sz w:val="28"/>
          <w:szCs w:val="28"/>
        </w:rPr>
        <w:t>щеобразовательным о</w:t>
      </w:r>
      <w:r w:rsidR="00A11DF2" w:rsidRPr="00E979FC">
        <w:rPr>
          <w:sz w:val="28"/>
          <w:szCs w:val="28"/>
        </w:rPr>
        <w:t>б</w:t>
      </w:r>
      <w:r w:rsidR="00A11DF2" w:rsidRPr="00E979FC">
        <w:rPr>
          <w:sz w:val="28"/>
          <w:szCs w:val="28"/>
        </w:rPr>
        <w:t>щеразвивающим программам</w:t>
      </w:r>
      <w:r w:rsidR="001B3032" w:rsidRPr="00E979FC">
        <w:rPr>
          <w:sz w:val="28"/>
          <w:szCs w:val="28"/>
        </w:rPr>
        <w:t>;</w:t>
      </w:r>
    </w:p>
    <w:p w:rsidR="00E979FC" w:rsidRDefault="00C960C2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sz w:val="28"/>
          <w:szCs w:val="28"/>
        </w:rPr>
      </w:pPr>
      <w:r w:rsidRPr="00E979FC">
        <w:rPr>
          <w:sz w:val="28"/>
          <w:szCs w:val="28"/>
        </w:rPr>
        <w:t>Правила внутреннего распорядка</w:t>
      </w:r>
      <w:r w:rsidR="006E3B2A" w:rsidRPr="00E979FC">
        <w:rPr>
          <w:sz w:val="28"/>
          <w:szCs w:val="28"/>
        </w:rPr>
        <w:t xml:space="preserve"> обучающихся Школы</w:t>
      </w:r>
      <w:r w:rsidR="009F4605" w:rsidRPr="00E979FC">
        <w:rPr>
          <w:sz w:val="28"/>
          <w:szCs w:val="28"/>
        </w:rPr>
        <w:t>;</w:t>
      </w:r>
    </w:p>
    <w:p w:rsidR="00143C6A" w:rsidRPr="00F236B6" w:rsidRDefault="000E170C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sz w:val="28"/>
          <w:szCs w:val="28"/>
        </w:rPr>
      </w:pPr>
      <w:r w:rsidRPr="00E979FC">
        <w:rPr>
          <w:sz w:val="28"/>
          <w:szCs w:val="28"/>
        </w:rPr>
        <w:t>Правила поведения обучающихся Школы;</w:t>
      </w:r>
      <w:r w:rsidR="00143C6A" w:rsidRPr="00143C6A">
        <w:rPr>
          <w:color w:val="FF0000"/>
          <w:sz w:val="28"/>
          <w:szCs w:val="28"/>
        </w:rPr>
        <w:t xml:space="preserve"> </w:t>
      </w:r>
    </w:p>
    <w:p w:rsidR="00F236B6" w:rsidRPr="00143C6A" w:rsidRDefault="00F236B6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sz w:val="28"/>
          <w:szCs w:val="28"/>
        </w:rPr>
      </w:pPr>
      <w:r w:rsidRPr="009664C5">
        <w:rPr>
          <w:sz w:val="28"/>
          <w:szCs w:val="28"/>
        </w:rPr>
        <w:t>Положение о режиме</w:t>
      </w:r>
      <w:r>
        <w:rPr>
          <w:sz w:val="28"/>
          <w:szCs w:val="28"/>
        </w:rPr>
        <w:t xml:space="preserve"> работы Школы;</w:t>
      </w:r>
    </w:p>
    <w:p w:rsidR="00860706" w:rsidRPr="009664C5" w:rsidRDefault="00860706" w:rsidP="00B312AD">
      <w:pPr>
        <w:widowControl w:val="0"/>
        <w:numPr>
          <w:ilvl w:val="0"/>
          <w:numId w:val="22"/>
        </w:numPr>
        <w:overflowPunct/>
        <w:jc w:val="both"/>
        <w:textAlignment w:val="auto"/>
        <w:rPr>
          <w:sz w:val="28"/>
          <w:szCs w:val="28"/>
        </w:rPr>
      </w:pPr>
      <w:r w:rsidRPr="009664C5">
        <w:rPr>
          <w:sz w:val="28"/>
          <w:szCs w:val="28"/>
        </w:rPr>
        <w:t>Положение о режиме рабочего времени и времени отдыха педагогических работников Школы и соотношении их учебной (преподавательской)</w:t>
      </w:r>
      <w:r w:rsidR="00836545" w:rsidRPr="009664C5">
        <w:rPr>
          <w:sz w:val="28"/>
          <w:szCs w:val="28"/>
        </w:rPr>
        <w:t xml:space="preserve"> </w:t>
      </w:r>
      <w:r w:rsidRPr="009664C5">
        <w:rPr>
          <w:sz w:val="28"/>
          <w:szCs w:val="28"/>
        </w:rPr>
        <w:t>и другой педагогической работы в пределах рабочей недели</w:t>
      </w:r>
      <w:r w:rsidR="00836545" w:rsidRPr="009664C5">
        <w:rPr>
          <w:sz w:val="28"/>
          <w:szCs w:val="28"/>
        </w:rPr>
        <w:t xml:space="preserve"> или учебного года</w:t>
      </w:r>
      <w:r w:rsidRPr="009664C5">
        <w:rPr>
          <w:sz w:val="28"/>
          <w:szCs w:val="28"/>
        </w:rPr>
        <w:t>;</w:t>
      </w:r>
    </w:p>
    <w:p w:rsidR="00E979FC" w:rsidRDefault="00D92EC2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sz w:val="28"/>
          <w:szCs w:val="28"/>
        </w:rPr>
      </w:pPr>
      <w:r w:rsidRPr="009664C5">
        <w:rPr>
          <w:sz w:val="28"/>
          <w:szCs w:val="28"/>
        </w:rPr>
        <w:t>Положение о порядке ознакомления со свидетельством о государстве</w:t>
      </w:r>
      <w:r w:rsidRPr="009664C5">
        <w:rPr>
          <w:sz w:val="28"/>
          <w:szCs w:val="28"/>
        </w:rPr>
        <w:t>н</w:t>
      </w:r>
      <w:r w:rsidRPr="009664C5">
        <w:rPr>
          <w:sz w:val="28"/>
          <w:szCs w:val="28"/>
        </w:rPr>
        <w:t>ной регистрации</w:t>
      </w:r>
      <w:r w:rsidRPr="00E979FC">
        <w:rPr>
          <w:sz w:val="28"/>
          <w:szCs w:val="28"/>
        </w:rPr>
        <w:t>, с уставом, с лицензией на осуществление образовател</w:t>
      </w:r>
      <w:r w:rsidRPr="00E979FC">
        <w:rPr>
          <w:sz w:val="28"/>
          <w:szCs w:val="28"/>
        </w:rPr>
        <w:t>ь</w:t>
      </w:r>
      <w:r w:rsidRPr="00E979FC">
        <w:rPr>
          <w:sz w:val="28"/>
          <w:szCs w:val="28"/>
        </w:rPr>
        <w:t>ной деятельности, с учебной документацией, другими документами, ре</w:t>
      </w:r>
      <w:r w:rsidRPr="00E979FC">
        <w:rPr>
          <w:sz w:val="28"/>
          <w:szCs w:val="28"/>
        </w:rPr>
        <w:t>г</w:t>
      </w:r>
      <w:r w:rsidRPr="00E979FC">
        <w:rPr>
          <w:sz w:val="28"/>
          <w:szCs w:val="28"/>
        </w:rPr>
        <w:t>ламентирующими организацию и осуществление образовательной де</w:t>
      </w:r>
      <w:r w:rsidRPr="00E979FC">
        <w:rPr>
          <w:sz w:val="28"/>
          <w:szCs w:val="28"/>
        </w:rPr>
        <w:t>я</w:t>
      </w:r>
      <w:r w:rsidRPr="00E979FC">
        <w:rPr>
          <w:sz w:val="28"/>
          <w:szCs w:val="28"/>
        </w:rPr>
        <w:t>тельности в Школе;</w:t>
      </w:r>
    </w:p>
    <w:p w:rsidR="00E979FC" w:rsidRDefault="00496547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sz w:val="28"/>
          <w:szCs w:val="28"/>
        </w:rPr>
      </w:pPr>
      <w:r w:rsidRPr="00E979FC">
        <w:rPr>
          <w:sz w:val="28"/>
          <w:szCs w:val="28"/>
        </w:rPr>
        <w:t>Положение о порядке оформления возникновения, приостановления и прекращения отношений между Школой и обучающимися и (или) род</w:t>
      </w:r>
      <w:r w:rsidRPr="00E979FC">
        <w:rPr>
          <w:sz w:val="28"/>
          <w:szCs w:val="28"/>
        </w:rPr>
        <w:t>и</w:t>
      </w:r>
      <w:r w:rsidRPr="00E979FC">
        <w:rPr>
          <w:sz w:val="28"/>
          <w:szCs w:val="28"/>
        </w:rPr>
        <w:t>телями (законными представителями) несовершеннолетних обучающи</w:t>
      </w:r>
      <w:r w:rsidRPr="00E979FC">
        <w:rPr>
          <w:sz w:val="28"/>
          <w:szCs w:val="28"/>
        </w:rPr>
        <w:t>х</w:t>
      </w:r>
      <w:r w:rsidR="00836DE8" w:rsidRPr="00E979FC">
        <w:rPr>
          <w:sz w:val="28"/>
          <w:szCs w:val="28"/>
        </w:rPr>
        <w:t>ся</w:t>
      </w:r>
      <w:r w:rsidRPr="00E979FC">
        <w:rPr>
          <w:sz w:val="28"/>
          <w:szCs w:val="28"/>
        </w:rPr>
        <w:t>;</w:t>
      </w:r>
    </w:p>
    <w:p w:rsidR="00E979FC" w:rsidRDefault="006B39E5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sz w:val="28"/>
          <w:szCs w:val="28"/>
        </w:rPr>
      </w:pPr>
      <w:r w:rsidRPr="00E979FC">
        <w:rPr>
          <w:sz w:val="28"/>
          <w:szCs w:val="28"/>
        </w:rPr>
        <w:t>Положение об у</w:t>
      </w:r>
      <w:r w:rsidR="000E170C" w:rsidRPr="00E979FC">
        <w:rPr>
          <w:sz w:val="28"/>
          <w:szCs w:val="28"/>
        </w:rPr>
        <w:t>правляющем совете Школы;</w:t>
      </w:r>
    </w:p>
    <w:p w:rsidR="00E979FC" w:rsidRDefault="000E170C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sz w:val="28"/>
          <w:szCs w:val="28"/>
        </w:rPr>
      </w:pPr>
      <w:r w:rsidRPr="00E979FC">
        <w:rPr>
          <w:sz w:val="28"/>
          <w:szCs w:val="28"/>
        </w:rPr>
        <w:t>Положение об общем собрании работников Шк</w:t>
      </w:r>
      <w:r w:rsidRPr="00E979FC">
        <w:rPr>
          <w:sz w:val="28"/>
          <w:szCs w:val="28"/>
        </w:rPr>
        <w:t>о</w:t>
      </w:r>
      <w:r w:rsidRPr="00E979FC">
        <w:rPr>
          <w:sz w:val="28"/>
          <w:szCs w:val="28"/>
        </w:rPr>
        <w:t>лы;</w:t>
      </w:r>
    </w:p>
    <w:p w:rsidR="00E979FC" w:rsidRDefault="006B39E5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sz w:val="28"/>
          <w:szCs w:val="28"/>
        </w:rPr>
      </w:pPr>
      <w:r w:rsidRPr="00E979FC">
        <w:rPr>
          <w:sz w:val="28"/>
          <w:szCs w:val="28"/>
        </w:rPr>
        <w:lastRenderedPageBreak/>
        <w:t>Положение о п</w:t>
      </w:r>
      <w:r w:rsidR="000E170C" w:rsidRPr="00E979FC">
        <w:rPr>
          <w:sz w:val="28"/>
          <w:szCs w:val="28"/>
        </w:rPr>
        <w:t>едаг</w:t>
      </w:r>
      <w:r w:rsidR="000E170C" w:rsidRPr="00E979FC">
        <w:rPr>
          <w:sz w:val="28"/>
          <w:szCs w:val="28"/>
        </w:rPr>
        <w:t>о</w:t>
      </w:r>
      <w:r w:rsidR="000E170C" w:rsidRPr="00E979FC">
        <w:rPr>
          <w:sz w:val="28"/>
          <w:szCs w:val="28"/>
        </w:rPr>
        <w:t>гическом совете Школы;</w:t>
      </w:r>
    </w:p>
    <w:p w:rsidR="00E979FC" w:rsidRPr="00E6434A" w:rsidRDefault="000E170C" w:rsidP="00E6434A">
      <w:pPr>
        <w:widowControl w:val="0"/>
        <w:numPr>
          <w:ilvl w:val="0"/>
          <w:numId w:val="22"/>
        </w:numPr>
        <w:overflowPunct/>
        <w:jc w:val="both"/>
        <w:textAlignment w:val="auto"/>
        <w:rPr>
          <w:sz w:val="28"/>
          <w:szCs w:val="28"/>
        </w:rPr>
      </w:pPr>
      <w:r w:rsidRPr="00C871F1">
        <w:rPr>
          <w:sz w:val="28"/>
          <w:szCs w:val="28"/>
        </w:rPr>
        <w:t xml:space="preserve">Положение о </w:t>
      </w:r>
      <w:r w:rsidR="00AA1537" w:rsidRPr="00C871F1">
        <w:rPr>
          <w:sz w:val="28"/>
          <w:szCs w:val="28"/>
        </w:rPr>
        <w:t>совете родителей (законных представителей) несоверше</w:t>
      </w:r>
      <w:r w:rsidR="00AA1537" w:rsidRPr="00C871F1">
        <w:rPr>
          <w:sz w:val="28"/>
          <w:szCs w:val="28"/>
        </w:rPr>
        <w:t>н</w:t>
      </w:r>
      <w:r w:rsidR="00AA1537" w:rsidRPr="00C871F1">
        <w:rPr>
          <w:sz w:val="28"/>
          <w:szCs w:val="28"/>
        </w:rPr>
        <w:t xml:space="preserve">нолетних обучающихся </w:t>
      </w:r>
      <w:r w:rsidRPr="00C871F1">
        <w:rPr>
          <w:sz w:val="28"/>
          <w:szCs w:val="28"/>
        </w:rPr>
        <w:t xml:space="preserve">Школы; </w:t>
      </w:r>
    </w:p>
    <w:p w:rsidR="00E979FC" w:rsidRDefault="00DC1779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color w:val="FF0000"/>
          <w:sz w:val="28"/>
          <w:szCs w:val="28"/>
        </w:rPr>
      </w:pPr>
      <w:r w:rsidRPr="00E979FC">
        <w:rPr>
          <w:sz w:val="28"/>
          <w:szCs w:val="28"/>
        </w:rPr>
        <w:t xml:space="preserve">Правила пользования </w:t>
      </w:r>
      <w:r w:rsidR="00E04C9A" w:rsidRPr="00E979FC">
        <w:rPr>
          <w:sz w:val="28"/>
          <w:szCs w:val="28"/>
        </w:rPr>
        <w:t>библиотечно-информационными</w:t>
      </w:r>
      <w:r w:rsidR="00E04C9A" w:rsidRPr="00E979FC">
        <w:rPr>
          <w:bCs/>
          <w:sz w:val="28"/>
          <w:szCs w:val="28"/>
        </w:rPr>
        <w:t xml:space="preserve"> </w:t>
      </w:r>
      <w:r w:rsidR="00E04C9A" w:rsidRPr="00E979FC">
        <w:rPr>
          <w:sz w:val="28"/>
          <w:szCs w:val="28"/>
        </w:rPr>
        <w:t>ресурсами, уче</w:t>
      </w:r>
      <w:r w:rsidR="00E04C9A" w:rsidRPr="00E979FC">
        <w:rPr>
          <w:sz w:val="28"/>
          <w:szCs w:val="28"/>
        </w:rPr>
        <w:t>б</w:t>
      </w:r>
      <w:r w:rsidR="00E04C9A" w:rsidRPr="00E979FC">
        <w:rPr>
          <w:sz w:val="28"/>
          <w:szCs w:val="28"/>
        </w:rPr>
        <w:t xml:space="preserve">ной базой </w:t>
      </w:r>
      <w:r w:rsidRPr="00E979FC">
        <w:rPr>
          <w:sz w:val="28"/>
          <w:szCs w:val="28"/>
        </w:rPr>
        <w:t>Школы;</w:t>
      </w:r>
    </w:p>
    <w:p w:rsidR="00E979FC" w:rsidRDefault="001C6F67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color w:val="FF0000"/>
          <w:sz w:val="28"/>
          <w:szCs w:val="28"/>
        </w:rPr>
      </w:pPr>
      <w:r>
        <w:rPr>
          <w:sz w:val="28"/>
          <w:szCs w:val="28"/>
        </w:rPr>
        <w:t>Положение о методическом объединении</w:t>
      </w:r>
      <w:r w:rsidR="002665A8" w:rsidRPr="00E979FC">
        <w:rPr>
          <w:sz w:val="28"/>
          <w:szCs w:val="28"/>
        </w:rPr>
        <w:t xml:space="preserve"> </w:t>
      </w:r>
      <w:r w:rsidR="00457495">
        <w:rPr>
          <w:sz w:val="28"/>
          <w:szCs w:val="28"/>
        </w:rPr>
        <w:t xml:space="preserve">педагогических работников </w:t>
      </w:r>
      <w:r w:rsidR="002665A8" w:rsidRPr="00E979FC">
        <w:rPr>
          <w:sz w:val="28"/>
          <w:szCs w:val="28"/>
        </w:rPr>
        <w:t>Школы;</w:t>
      </w:r>
    </w:p>
    <w:p w:rsidR="00E979FC" w:rsidRDefault="000E170C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color w:val="FF0000"/>
          <w:sz w:val="28"/>
          <w:szCs w:val="28"/>
        </w:rPr>
      </w:pPr>
      <w:r w:rsidRPr="00E979FC">
        <w:rPr>
          <w:sz w:val="28"/>
          <w:szCs w:val="28"/>
        </w:rPr>
        <w:t xml:space="preserve">Положение </w:t>
      </w:r>
      <w:r w:rsidR="00D92EC2" w:rsidRPr="00E979FC">
        <w:rPr>
          <w:sz w:val="28"/>
          <w:szCs w:val="28"/>
        </w:rPr>
        <w:t>об обработке и защите персональных данных в Шк</w:t>
      </w:r>
      <w:r w:rsidR="00D92EC2" w:rsidRPr="00E979FC">
        <w:rPr>
          <w:sz w:val="28"/>
          <w:szCs w:val="28"/>
        </w:rPr>
        <w:t>о</w:t>
      </w:r>
      <w:r w:rsidR="00D92EC2" w:rsidRPr="00E979FC">
        <w:rPr>
          <w:sz w:val="28"/>
          <w:szCs w:val="28"/>
        </w:rPr>
        <w:t>ле</w:t>
      </w:r>
      <w:r w:rsidRPr="00E979FC">
        <w:rPr>
          <w:sz w:val="28"/>
          <w:szCs w:val="28"/>
        </w:rPr>
        <w:t>;</w:t>
      </w:r>
    </w:p>
    <w:p w:rsidR="00E979FC" w:rsidRDefault="00D92EC2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color w:val="FF0000"/>
          <w:sz w:val="28"/>
          <w:szCs w:val="28"/>
        </w:rPr>
      </w:pPr>
      <w:r w:rsidRPr="00E979FC">
        <w:rPr>
          <w:sz w:val="28"/>
          <w:szCs w:val="28"/>
        </w:rPr>
        <w:t>Положение о системе нормирования труда в Школе;</w:t>
      </w:r>
    </w:p>
    <w:p w:rsidR="00E979FC" w:rsidRDefault="00CD6C32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color w:val="FF0000"/>
          <w:sz w:val="28"/>
          <w:szCs w:val="28"/>
        </w:rPr>
      </w:pPr>
      <w:r w:rsidRPr="00E979FC">
        <w:rPr>
          <w:sz w:val="28"/>
          <w:szCs w:val="28"/>
        </w:rPr>
        <w:t>Положение о комиссии</w:t>
      </w:r>
      <w:r w:rsidRPr="00E979FC">
        <w:rPr>
          <w:b/>
          <w:sz w:val="28"/>
          <w:szCs w:val="28"/>
        </w:rPr>
        <w:t xml:space="preserve"> </w:t>
      </w:r>
      <w:r w:rsidRPr="00E979FC">
        <w:rPr>
          <w:sz w:val="28"/>
          <w:szCs w:val="28"/>
        </w:rPr>
        <w:t>по урегулированию споров между участниками образовательных отн</w:t>
      </w:r>
      <w:r w:rsidRPr="00E979FC">
        <w:rPr>
          <w:sz w:val="28"/>
          <w:szCs w:val="28"/>
        </w:rPr>
        <w:t>о</w:t>
      </w:r>
      <w:r w:rsidRPr="00E979FC">
        <w:rPr>
          <w:sz w:val="28"/>
          <w:szCs w:val="28"/>
        </w:rPr>
        <w:t>шений в Школе;</w:t>
      </w:r>
    </w:p>
    <w:p w:rsidR="00E979FC" w:rsidRDefault="00B14F32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color w:val="FF0000"/>
          <w:sz w:val="28"/>
          <w:szCs w:val="28"/>
        </w:rPr>
      </w:pPr>
      <w:r w:rsidRPr="00F345BC">
        <w:rPr>
          <w:sz w:val="28"/>
          <w:szCs w:val="28"/>
        </w:rPr>
        <w:t>Положение о текущем контроле знаний, промежуточной,</w:t>
      </w:r>
      <w:r w:rsidRPr="00E979FC">
        <w:rPr>
          <w:sz w:val="28"/>
          <w:szCs w:val="28"/>
        </w:rPr>
        <w:t xml:space="preserve"> итоговой атт</w:t>
      </w:r>
      <w:r w:rsidRPr="00E979FC">
        <w:rPr>
          <w:sz w:val="28"/>
          <w:szCs w:val="28"/>
        </w:rPr>
        <w:t>е</w:t>
      </w:r>
      <w:r w:rsidRPr="00E979FC">
        <w:rPr>
          <w:sz w:val="28"/>
          <w:szCs w:val="28"/>
        </w:rPr>
        <w:t>стации обучающихся</w:t>
      </w:r>
      <w:r w:rsidR="005C4D06" w:rsidRPr="00E979FC">
        <w:rPr>
          <w:sz w:val="28"/>
          <w:szCs w:val="28"/>
        </w:rPr>
        <w:t xml:space="preserve"> Школы</w:t>
      </w:r>
      <w:r w:rsidRPr="00E979FC">
        <w:rPr>
          <w:sz w:val="28"/>
          <w:szCs w:val="28"/>
        </w:rPr>
        <w:t>;</w:t>
      </w:r>
    </w:p>
    <w:p w:rsidR="00E979FC" w:rsidRDefault="00CF6AC5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color w:val="FF0000"/>
          <w:sz w:val="28"/>
          <w:szCs w:val="28"/>
        </w:rPr>
      </w:pPr>
      <w:r w:rsidRPr="00A50D11">
        <w:rPr>
          <w:sz w:val="28"/>
          <w:szCs w:val="28"/>
        </w:rPr>
        <w:t>Положение об установлении критериев оценок при промежуточной атт</w:t>
      </w:r>
      <w:r w:rsidRPr="00A50D11">
        <w:rPr>
          <w:sz w:val="28"/>
          <w:szCs w:val="28"/>
        </w:rPr>
        <w:t>е</w:t>
      </w:r>
      <w:r w:rsidR="00EB2BE2">
        <w:rPr>
          <w:sz w:val="28"/>
          <w:szCs w:val="28"/>
        </w:rPr>
        <w:t>стации, текущем контроле</w:t>
      </w:r>
      <w:r w:rsidRPr="00A50D11">
        <w:rPr>
          <w:sz w:val="28"/>
          <w:szCs w:val="28"/>
        </w:rPr>
        <w:t xml:space="preserve"> успеваемости обучающихся, итоговой аттест</w:t>
      </w:r>
      <w:r w:rsidRPr="00A50D11">
        <w:rPr>
          <w:sz w:val="28"/>
          <w:szCs w:val="28"/>
        </w:rPr>
        <w:t>а</w:t>
      </w:r>
      <w:r w:rsidRPr="00A50D11">
        <w:rPr>
          <w:sz w:val="28"/>
          <w:szCs w:val="28"/>
        </w:rPr>
        <w:t>ции обучающихся</w:t>
      </w:r>
      <w:r w:rsidRPr="00E979FC">
        <w:rPr>
          <w:sz w:val="28"/>
          <w:szCs w:val="28"/>
        </w:rPr>
        <w:t xml:space="preserve"> Школы;</w:t>
      </w:r>
    </w:p>
    <w:p w:rsidR="00EB2BE2" w:rsidRPr="00E6434A" w:rsidRDefault="008D1888" w:rsidP="00E6434A">
      <w:pPr>
        <w:widowControl w:val="0"/>
        <w:numPr>
          <w:ilvl w:val="0"/>
          <w:numId w:val="22"/>
        </w:numPr>
        <w:overflowPunct/>
        <w:jc w:val="both"/>
        <w:textAlignment w:val="auto"/>
        <w:rPr>
          <w:color w:val="FF0000"/>
          <w:sz w:val="28"/>
          <w:szCs w:val="28"/>
        </w:rPr>
      </w:pPr>
      <w:r w:rsidRPr="00E979FC">
        <w:rPr>
          <w:sz w:val="28"/>
          <w:szCs w:val="28"/>
        </w:rPr>
        <w:t>Положение об обучении по индивидуальному учебному плану в Школе;</w:t>
      </w:r>
    </w:p>
    <w:p w:rsidR="00E979FC" w:rsidRDefault="00030295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color w:val="FF0000"/>
          <w:sz w:val="28"/>
          <w:szCs w:val="28"/>
        </w:rPr>
      </w:pPr>
      <w:r w:rsidRPr="00E979FC">
        <w:rPr>
          <w:sz w:val="28"/>
          <w:szCs w:val="28"/>
        </w:rPr>
        <w:t xml:space="preserve">Положение </w:t>
      </w:r>
      <w:r>
        <w:rPr>
          <w:sz w:val="28"/>
          <w:szCs w:val="28"/>
        </w:rPr>
        <w:t>о порядке</w:t>
      </w:r>
      <w:r w:rsidR="00014165" w:rsidRPr="00E979FC">
        <w:rPr>
          <w:sz w:val="28"/>
          <w:szCs w:val="28"/>
        </w:rPr>
        <w:t xml:space="preserve"> выдачи</w:t>
      </w:r>
      <w:r w:rsidR="00014165" w:rsidRPr="00E979FC">
        <w:rPr>
          <w:color w:val="FF0000"/>
          <w:sz w:val="28"/>
          <w:szCs w:val="28"/>
        </w:rPr>
        <w:t xml:space="preserve"> </w:t>
      </w:r>
      <w:r w:rsidR="00014165" w:rsidRPr="00976DEA">
        <w:rPr>
          <w:sz w:val="28"/>
          <w:szCs w:val="28"/>
        </w:rPr>
        <w:t>лицам, освоившим</w:t>
      </w:r>
      <w:r w:rsidR="00014165" w:rsidRPr="00E979FC">
        <w:rPr>
          <w:color w:val="FF0000"/>
          <w:sz w:val="28"/>
          <w:szCs w:val="28"/>
        </w:rPr>
        <w:t xml:space="preserve"> </w:t>
      </w:r>
      <w:r w:rsidR="00014165" w:rsidRPr="00E979FC">
        <w:rPr>
          <w:sz w:val="28"/>
          <w:szCs w:val="28"/>
        </w:rPr>
        <w:t>дополнительные общ</w:t>
      </w:r>
      <w:r w:rsidR="00014165" w:rsidRPr="00E979FC">
        <w:rPr>
          <w:sz w:val="28"/>
          <w:szCs w:val="28"/>
        </w:rPr>
        <w:t>е</w:t>
      </w:r>
      <w:r w:rsidR="00014165" w:rsidRPr="00E979FC">
        <w:rPr>
          <w:sz w:val="28"/>
          <w:szCs w:val="28"/>
        </w:rPr>
        <w:t>образовательные общеразвивающие программы в области искусств,</w:t>
      </w:r>
      <w:r w:rsidR="00014165" w:rsidRPr="00E979FC">
        <w:rPr>
          <w:color w:val="FF0000"/>
          <w:sz w:val="28"/>
          <w:szCs w:val="28"/>
        </w:rPr>
        <w:t xml:space="preserve"> </w:t>
      </w:r>
      <w:r w:rsidR="00014165" w:rsidRPr="00E979FC">
        <w:rPr>
          <w:sz w:val="28"/>
          <w:szCs w:val="28"/>
        </w:rPr>
        <w:t>д</w:t>
      </w:r>
      <w:r w:rsidR="00014165" w:rsidRPr="00E979FC">
        <w:rPr>
          <w:sz w:val="28"/>
          <w:szCs w:val="28"/>
        </w:rPr>
        <w:t>о</w:t>
      </w:r>
      <w:r w:rsidR="00014165" w:rsidRPr="00E979FC">
        <w:rPr>
          <w:sz w:val="28"/>
          <w:szCs w:val="28"/>
        </w:rPr>
        <w:t>кументов об обучении;</w:t>
      </w:r>
    </w:p>
    <w:p w:rsidR="00E979FC" w:rsidRPr="00976DEA" w:rsidRDefault="001D7CBD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sz w:val="28"/>
          <w:szCs w:val="28"/>
        </w:rPr>
      </w:pPr>
      <w:r w:rsidRPr="00976DEA">
        <w:rPr>
          <w:sz w:val="28"/>
          <w:szCs w:val="28"/>
        </w:rPr>
        <w:t>Порядок индивидуального учета результатов освоения обучающимися Школы дополнительных общеобразовательных программ, хранения в а</w:t>
      </w:r>
      <w:r w:rsidRPr="00976DEA">
        <w:rPr>
          <w:sz w:val="28"/>
          <w:szCs w:val="28"/>
        </w:rPr>
        <w:t>р</w:t>
      </w:r>
      <w:r w:rsidRPr="00976DEA">
        <w:rPr>
          <w:sz w:val="28"/>
          <w:szCs w:val="28"/>
        </w:rPr>
        <w:t>хивах информации об этих результатах на б</w:t>
      </w:r>
      <w:r w:rsidRPr="00976DEA">
        <w:rPr>
          <w:sz w:val="28"/>
          <w:szCs w:val="28"/>
        </w:rPr>
        <w:t>у</w:t>
      </w:r>
      <w:r w:rsidRPr="00976DEA">
        <w:rPr>
          <w:sz w:val="28"/>
          <w:szCs w:val="28"/>
        </w:rPr>
        <w:t>мажных и (или) электронных н</w:t>
      </w:r>
      <w:r w:rsidRPr="00976DEA">
        <w:rPr>
          <w:sz w:val="28"/>
          <w:szCs w:val="28"/>
        </w:rPr>
        <w:t>о</w:t>
      </w:r>
      <w:r w:rsidRPr="00976DEA">
        <w:rPr>
          <w:sz w:val="28"/>
          <w:szCs w:val="28"/>
        </w:rPr>
        <w:t>сителях;</w:t>
      </w:r>
    </w:p>
    <w:p w:rsidR="00E979FC" w:rsidRDefault="008D1888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color w:val="FF0000"/>
          <w:sz w:val="28"/>
          <w:szCs w:val="28"/>
        </w:rPr>
      </w:pPr>
      <w:r w:rsidRPr="00976DEA">
        <w:rPr>
          <w:sz w:val="28"/>
          <w:szCs w:val="28"/>
        </w:rPr>
        <w:t>Порядок зачета Школой результатов освоения обучающимися учебных предметов, курсов</w:t>
      </w:r>
      <w:r w:rsidRPr="00E979FC">
        <w:rPr>
          <w:sz w:val="28"/>
          <w:szCs w:val="28"/>
        </w:rPr>
        <w:t>, дисциплин (модулей), дополнительных образовател</w:t>
      </w:r>
      <w:r w:rsidRPr="00E979FC">
        <w:rPr>
          <w:sz w:val="28"/>
          <w:szCs w:val="28"/>
        </w:rPr>
        <w:t>ь</w:t>
      </w:r>
      <w:r w:rsidRPr="00E979FC">
        <w:rPr>
          <w:sz w:val="28"/>
          <w:szCs w:val="28"/>
        </w:rPr>
        <w:t>ных программ в других организациях, осуществляющих образ</w:t>
      </w:r>
      <w:r w:rsidRPr="00E979FC">
        <w:rPr>
          <w:sz w:val="28"/>
          <w:szCs w:val="28"/>
        </w:rPr>
        <w:t>о</w:t>
      </w:r>
      <w:r w:rsidRPr="00E979FC">
        <w:rPr>
          <w:sz w:val="28"/>
          <w:szCs w:val="28"/>
        </w:rPr>
        <w:t>вательную деятельность;</w:t>
      </w:r>
    </w:p>
    <w:p w:rsidR="00E979FC" w:rsidRDefault="00D92EC2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color w:val="FF0000"/>
          <w:sz w:val="28"/>
          <w:szCs w:val="28"/>
        </w:rPr>
      </w:pPr>
      <w:r w:rsidRPr="00E979FC">
        <w:rPr>
          <w:sz w:val="28"/>
          <w:szCs w:val="28"/>
        </w:rPr>
        <w:t>Положение о переводе, отчислении и восстановлении обучающихся Школы;</w:t>
      </w:r>
    </w:p>
    <w:p w:rsidR="00E979FC" w:rsidRDefault="009D5A3C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color w:val="FF0000"/>
          <w:sz w:val="28"/>
          <w:szCs w:val="28"/>
        </w:rPr>
      </w:pPr>
      <w:r w:rsidRPr="00E979FC">
        <w:rPr>
          <w:sz w:val="28"/>
          <w:szCs w:val="28"/>
        </w:rPr>
        <w:t>Положение об аттестации педагогических работников</w:t>
      </w:r>
      <w:r w:rsidRPr="00E979FC">
        <w:rPr>
          <w:color w:val="FF0000"/>
          <w:sz w:val="28"/>
          <w:szCs w:val="28"/>
        </w:rPr>
        <w:t xml:space="preserve"> </w:t>
      </w:r>
      <w:r w:rsidRPr="00E979FC">
        <w:rPr>
          <w:sz w:val="28"/>
          <w:szCs w:val="28"/>
        </w:rPr>
        <w:t>Школы</w:t>
      </w:r>
      <w:r w:rsidR="00FD139C" w:rsidRPr="00FD139C">
        <w:rPr>
          <w:sz w:val="28"/>
          <w:szCs w:val="28"/>
        </w:rPr>
        <w:t xml:space="preserve"> на соотве</w:t>
      </w:r>
      <w:r w:rsidR="00FD139C" w:rsidRPr="00FD139C">
        <w:rPr>
          <w:sz w:val="28"/>
          <w:szCs w:val="28"/>
        </w:rPr>
        <w:t>т</w:t>
      </w:r>
      <w:r w:rsidR="00FD139C" w:rsidRPr="00FD139C">
        <w:rPr>
          <w:sz w:val="28"/>
          <w:szCs w:val="28"/>
        </w:rPr>
        <w:t>ствие занимаемой</w:t>
      </w:r>
      <w:r w:rsidR="00FD139C" w:rsidRPr="004F7D92">
        <w:rPr>
          <w:sz w:val="28"/>
          <w:szCs w:val="28"/>
        </w:rPr>
        <w:t xml:space="preserve"> дол</w:t>
      </w:r>
      <w:r w:rsidR="00FD139C" w:rsidRPr="004F7D92">
        <w:rPr>
          <w:sz w:val="28"/>
          <w:szCs w:val="28"/>
        </w:rPr>
        <w:t>ж</w:t>
      </w:r>
      <w:r w:rsidR="00FD139C" w:rsidRPr="004F7D92">
        <w:rPr>
          <w:sz w:val="28"/>
          <w:szCs w:val="28"/>
        </w:rPr>
        <w:t>ности</w:t>
      </w:r>
      <w:r w:rsidRPr="00E979FC">
        <w:rPr>
          <w:sz w:val="28"/>
          <w:szCs w:val="28"/>
        </w:rPr>
        <w:t>;</w:t>
      </w:r>
    </w:p>
    <w:p w:rsidR="00E979FC" w:rsidRDefault="0093482E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color w:val="FF0000"/>
          <w:sz w:val="28"/>
          <w:szCs w:val="28"/>
        </w:rPr>
      </w:pPr>
      <w:r w:rsidRPr="00E979FC">
        <w:rPr>
          <w:sz w:val="28"/>
          <w:szCs w:val="28"/>
        </w:rPr>
        <w:t>Положение о проведении самообследования Школой и утверждении о</w:t>
      </w:r>
      <w:r w:rsidRPr="00E979FC">
        <w:rPr>
          <w:sz w:val="28"/>
          <w:szCs w:val="28"/>
        </w:rPr>
        <w:t>т</w:t>
      </w:r>
      <w:r w:rsidRPr="00E979FC">
        <w:rPr>
          <w:sz w:val="28"/>
          <w:szCs w:val="28"/>
        </w:rPr>
        <w:t>чета о результатах с</w:t>
      </w:r>
      <w:r w:rsidRPr="00E979FC">
        <w:rPr>
          <w:sz w:val="28"/>
          <w:szCs w:val="28"/>
        </w:rPr>
        <w:t>а</w:t>
      </w:r>
      <w:r w:rsidRPr="00E979FC">
        <w:rPr>
          <w:sz w:val="28"/>
          <w:szCs w:val="28"/>
        </w:rPr>
        <w:t>мообследования</w:t>
      </w:r>
      <w:r w:rsidR="00A8724F" w:rsidRPr="00E979FC">
        <w:rPr>
          <w:sz w:val="28"/>
          <w:szCs w:val="28"/>
        </w:rPr>
        <w:t>;</w:t>
      </w:r>
    </w:p>
    <w:p w:rsidR="00E979FC" w:rsidRPr="00E3330E" w:rsidRDefault="00FE6A60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sz w:val="28"/>
          <w:szCs w:val="28"/>
        </w:rPr>
      </w:pPr>
      <w:r w:rsidRPr="00E3330E">
        <w:rPr>
          <w:sz w:val="28"/>
          <w:szCs w:val="28"/>
        </w:rPr>
        <w:t>Положение об организации и проведении пу</w:t>
      </w:r>
      <w:r w:rsidRPr="00E3330E">
        <w:rPr>
          <w:sz w:val="28"/>
          <w:szCs w:val="28"/>
        </w:rPr>
        <w:t>б</w:t>
      </w:r>
      <w:r w:rsidRPr="00E3330E">
        <w:rPr>
          <w:sz w:val="28"/>
          <w:szCs w:val="28"/>
        </w:rPr>
        <w:t>личного отчета;</w:t>
      </w:r>
    </w:p>
    <w:p w:rsidR="00E979FC" w:rsidRPr="00E3330E" w:rsidRDefault="004B3448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sz w:val="28"/>
          <w:szCs w:val="28"/>
        </w:rPr>
      </w:pPr>
      <w:r w:rsidRPr="00E3330E">
        <w:rPr>
          <w:sz w:val="28"/>
          <w:szCs w:val="28"/>
        </w:rPr>
        <w:t xml:space="preserve">Положение о </w:t>
      </w:r>
      <w:r w:rsidR="006772AA" w:rsidRPr="00E3330E">
        <w:rPr>
          <w:sz w:val="28"/>
          <w:szCs w:val="28"/>
        </w:rPr>
        <w:t>внутренней системе оценки качества образования</w:t>
      </w:r>
      <w:r w:rsidRPr="00E3330E">
        <w:rPr>
          <w:sz w:val="28"/>
          <w:szCs w:val="28"/>
        </w:rPr>
        <w:t>;</w:t>
      </w:r>
    </w:p>
    <w:p w:rsidR="00543CAD" w:rsidRDefault="00543CAD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sz w:val="28"/>
          <w:szCs w:val="28"/>
        </w:rPr>
      </w:pPr>
      <w:r w:rsidRPr="00E3330E">
        <w:rPr>
          <w:sz w:val="28"/>
          <w:szCs w:val="28"/>
        </w:rPr>
        <w:t xml:space="preserve">Положение о </w:t>
      </w:r>
      <w:r w:rsidR="00E979FC" w:rsidRPr="00E3330E">
        <w:rPr>
          <w:sz w:val="28"/>
          <w:szCs w:val="28"/>
        </w:rPr>
        <w:t>внутришкольном</w:t>
      </w:r>
      <w:r w:rsidRPr="00E3330E">
        <w:rPr>
          <w:sz w:val="28"/>
          <w:szCs w:val="28"/>
        </w:rPr>
        <w:t xml:space="preserve"> контроле;</w:t>
      </w:r>
    </w:p>
    <w:p w:rsidR="00127737" w:rsidRPr="00E3330E" w:rsidRDefault="00127737" w:rsidP="00127737">
      <w:pPr>
        <w:widowControl w:val="0"/>
        <w:numPr>
          <w:ilvl w:val="0"/>
          <w:numId w:val="22"/>
        </w:numPr>
        <w:overflowPunct/>
        <w:jc w:val="both"/>
        <w:textAlignment w:val="auto"/>
        <w:rPr>
          <w:sz w:val="28"/>
          <w:szCs w:val="28"/>
        </w:rPr>
      </w:pPr>
      <w:r w:rsidRPr="00127737">
        <w:rPr>
          <w:sz w:val="28"/>
          <w:szCs w:val="28"/>
        </w:rPr>
        <w:t>Положение об</w:t>
      </w:r>
      <w:r w:rsidR="002D3675">
        <w:rPr>
          <w:sz w:val="28"/>
          <w:szCs w:val="28"/>
        </w:rPr>
        <w:t xml:space="preserve"> организации </w:t>
      </w:r>
      <w:r w:rsidRPr="00127737">
        <w:rPr>
          <w:sz w:val="28"/>
          <w:szCs w:val="28"/>
        </w:rPr>
        <w:t>об</w:t>
      </w:r>
      <w:r w:rsidR="002D3675">
        <w:rPr>
          <w:sz w:val="28"/>
          <w:szCs w:val="28"/>
        </w:rPr>
        <w:t xml:space="preserve">разовательной деятельности для </w:t>
      </w:r>
      <w:r>
        <w:rPr>
          <w:sz w:val="28"/>
          <w:szCs w:val="28"/>
        </w:rPr>
        <w:t>об</w:t>
      </w:r>
      <w:r w:rsidRPr="00127737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="002D3675">
        <w:rPr>
          <w:sz w:val="28"/>
          <w:szCs w:val="28"/>
        </w:rPr>
        <w:t xml:space="preserve">щихся с </w:t>
      </w:r>
      <w:r w:rsidRPr="00127737">
        <w:rPr>
          <w:sz w:val="28"/>
          <w:szCs w:val="28"/>
        </w:rPr>
        <w:t>ограниченными возможностями здоровья, детей-инвалидов и и</w:t>
      </w:r>
      <w:r w:rsidRPr="00127737">
        <w:rPr>
          <w:sz w:val="28"/>
          <w:szCs w:val="28"/>
        </w:rPr>
        <w:t>н</w:t>
      </w:r>
      <w:r w:rsidRPr="00127737">
        <w:rPr>
          <w:sz w:val="28"/>
          <w:szCs w:val="28"/>
        </w:rPr>
        <w:t>валидов;</w:t>
      </w:r>
    </w:p>
    <w:p w:rsidR="009664C5" w:rsidRPr="00E3330E" w:rsidRDefault="009664C5" w:rsidP="00E979FC">
      <w:pPr>
        <w:widowControl w:val="0"/>
        <w:numPr>
          <w:ilvl w:val="0"/>
          <w:numId w:val="22"/>
        </w:numPr>
        <w:overflowPunct/>
        <w:jc w:val="both"/>
        <w:textAlignment w:val="auto"/>
        <w:rPr>
          <w:sz w:val="28"/>
          <w:szCs w:val="28"/>
        </w:rPr>
      </w:pPr>
      <w:r w:rsidRPr="00E3330E">
        <w:rPr>
          <w:sz w:val="28"/>
          <w:szCs w:val="28"/>
        </w:rPr>
        <w:t>Положение о порядке оказания Школой платных образовательных услуг;</w:t>
      </w:r>
    </w:p>
    <w:p w:rsidR="00E979FC" w:rsidRPr="00E36EC2" w:rsidRDefault="00063552" w:rsidP="009664C5">
      <w:pPr>
        <w:widowControl w:val="0"/>
        <w:numPr>
          <w:ilvl w:val="0"/>
          <w:numId w:val="22"/>
        </w:numPr>
        <w:tabs>
          <w:tab w:val="left" w:pos="720"/>
        </w:tabs>
        <w:overflowPunct/>
        <w:jc w:val="both"/>
        <w:textAlignment w:val="auto"/>
        <w:rPr>
          <w:sz w:val="28"/>
          <w:szCs w:val="28"/>
        </w:rPr>
      </w:pPr>
      <w:r w:rsidRPr="00E36EC2">
        <w:rPr>
          <w:sz w:val="28"/>
          <w:szCs w:val="28"/>
        </w:rPr>
        <w:t>Положение об оплате и стимулировании труда работников Шк</w:t>
      </w:r>
      <w:r w:rsidRPr="00E36EC2">
        <w:rPr>
          <w:sz w:val="28"/>
          <w:szCs w:val="28"/>
        </w:rPr>
        <w:t>о</w:t>
      </w:r>
      <w:r w:rsidRPr="00E36EC2">
        <w:rPr>
          <w:sz w:val="28"/>
          <w:szCs w:val="28"/>
        </w:rPr>
        <w:t>лы;</w:t>
      </w:r>
    </w:p>
    <w:p w:rsidR="00E36EC2" w:rsidRPr="00E36EC2" w:rsidRDefault="00E36EC2" w:rsidP="009664C5">
      <w:pPr>
        <w:widowControl w:val="0"/>
        <w:numPr>
          <w:ilvl w:val="0"/>
          <w:numId w:val="22"/>
        </w:numPr>
        <w:tabs>
          <w:tab w:val="left" w:pos="720"/>
        </w:tabs>
        <w:overflowPunct/>
        <w:jc w:val="both"/>
        <w:textAlignment w:val="auto"/>
        <w:rPr>
          <w:sz w:val="28"/>
          <w:szCs w:val="28"/>
        </w:rPr>
      </w:pPr>
      <w:r w:rsidRPr="00E36EC2">
        <w:rPr>
          <w:sz w:val="28"/>
          <w:szCs w:val="28"/>
        </w:rPr>
        <w:t>Положение</w:t>
      </w:r>
      <w:r w:rsidRPr="00E36EC2">
        <w:rPr>
          <w:b/>
          <w:sz w:val="28"/>
          <w:szCs w:val="28"/>
        </w:rPr>
        <w:t xml:space="preserve"> </w:t>
      </w:r>
      <w:r w:rsidRPr="00E36EC2">
        <w:rPr>
          <w:sz w:val="28"/>
          <w:szCs w:val="28"/>
        </w:rPr>
        <w:t>о комиссии по распределению выплат стимулирующего х</w:t>
      </w:r>
      <w:r w:rsidRPr="00E36EC2">
        <w:rPr>
          <w:sz w:val="28"/>
          <w:szCs w:val="28"/>
        </w:rPr>
        <w:t>а</w:t>
      </w:r>
      <w:r w:rsidRPr="00E36EC2">
        <w:rPr>
          <w:sz w:val="28"/>
          <w:szCs w:val="28"/>
        </w:rPr>
        <w:lastRenderedPageBreak/>
        <w:t>рактера р</w:t>
      </w:r>
      <w:r w:rsidRPr="00E36EC2">
        <w:rPr>
          <w:sz w:val="28"/>
          <w:szCs w:val="28"/>
        </w:rPr>
        <w:t>а</w:t>
      </w:r>
      <w:r w:rsidRPr="00E36EC2">
        <w:rPr>
          <w:sz w:val="28"/>
          <w:szCs w:val="28"/>
        </w:rPr>
        <w:t>ботникам Школы;</w:t>
      </w:r>
    </w:p>
    <w:p w:rsidR="00E979FC" w:rsidRPr="00E36EC2" w:rsidRDefault="001D7CBD" w:rsidP="00E979FC">
      <w:pPr>
        <w:widowControl w:val="0"/>
        <w:numPr>
          <w:ilvl w:val="0"/>
          <w:numId w:val="22"/>
        </w:numPr>
        <w:tabs>
          <w:tab w:val="left" w:pos="720"/>
        </w:tabs>
        <w:overflowPunct/>
        <w:jc w:val="both"/>
        <w:textAlignment w:val="auto"/>
        <w:rPr>
          <w:sz w:val="28"/>
          <w:szCs w:val="28"/>
        </w:rPr>
      </w:pPr>
      <w:r w:rsidRPr="00E36EC2">
        <w:rPr>
          <w:sz w:val="28"/>
          <w:szCs w:val="28"/>
        </w:rPr>
        <w:t xml:space="preserve">Положение </w:t>
      </w:r>
      <w:r w:rsidRPr="00E36EC2">
        <w:rPr>
          <w:bCs/>
          <w:sz w:val="28"/>
          <w:szCs w:val="28"/>
        </w:rPr>
        <w:t>о порядке формирования и использования целевых взносов, добровольных пожертвований юридических и физических лиц в Шк</w:t>
      </w:r>
      <w:r w:rsidRPr="00E36EC2">
        <w:rPr>
          <w:bCs/>
          <w:sz w:val="28"/>
          <w:szCs w:val="28"/>
        </w:rPr>
        <w:t>о</w:t>
      </w:r>
      <w:r w:rsidRPr="00E36EC2">
        <w:rPr>
          <w:bCs/>
          <w:sz w:val="28"/>
          <w:szCs w:val="28"/>
        </w:rPr>
        <w:t>ле;</w:t>
      </w:r>
    </w:p>
    <w:p w:rsidR="00E979FC" w:rsidRDefault="00FA121B" w:rsidP="00E979FC">
      <w:pPr>
        <w:widowControl w:val="0"/>
        <w:numPr>
          <w:ilvl w:val="0"/>
          <w:numId w:val="22"/>
        </w:numPr>
        <w:tabs>
          <w:tab w:val="left" w:pos="720"/>
        </w:tabs>
        <w:overflowPunct/>
        <w:jc w:val="both"/>
        <w:textAlignment w:val="auto"/>
        <w:rPr>
          <w:sz w:val="28"/>
          <w:szCs w:val="28"/>
        </w:rPr>
      </w:pPr>
      <w:r w:rsidRPr="00E979FC">
        <w:rPr>
          <w:sz w:val="28"/>
          <w:szCs w:val="28"/>
        </w:rPr>
        <w:t>Положение «О создании и ведении официального сайта</w:t>
      </w:r>
      <w:r w:rsidRPr="00E979FC">
        <w:rPr>
          <w:b/>
          <w:sz w:val="28"/>
        </w:rPr>
        <w:t xml:space="preserve"> </w:t>
      </w:r>
      <w:r w:rsidR="008A5583" w:rsidRPr="00E979FC">
        <w:rPr>
          <w:sz w:val="28"/>
          <w:szCs w:val="28"/>
        </w:rPr>
        <w:t>Школы</w:t>
      </w:r>
      <w:r w:rsidRPr="00E979FC">
        <w:rPr>
          <w:b/>
          <w:sz w:val="28"/>
          <w:szCs w:val="28"/>
        </w:rPr>
        <w:t xml:space="preserve"> </w:t>
      </w:r>
      <w:r w:rsidRPr="00E979FC">
        <w:rPr>
          <w:sz w:val="28"/>
        </w:rPr>
        <w:t>в инфо</w:t>
      </w:r>
      <w:r w:rsidRPr="00E979FC">
        <w:rPr>
          <w:sz w:val="28"/>
        </w:rPr>
        <w:t>р</w:t>
      </w:r>
      <w:r w:rsidRPr="00E979FC">
        <w:rPr>
          <w:sz w:val="28"/>
        </w:rPr>
        <w:t>мационно-телекоммуникационной сети «Интернет»</w:t>
      </w:r>
      <w:r w:rsidR="00223384" w:rsidRPr="00E979FC">
        <w:rPr>
          <w:sz w:val="28"/>
          <w:szCs w:val="28"/>
        </w:rPr>
        <w:t>;</w:t>
      </w:r>
    </w:p>
    <w:p w:rsidR="00882C80" w:rsidRPr="00C97755" w:rsidRDefault="00882C80" w:rsidP="00C97755">
      <w:pPr>
        <w:numPr>
          <w:ilvl w:val="0"/>
          <w:numId w:val="22"/>
        </w:numPr>
        <w:jc w:val="both"/>
        <w:rPr>
          <w:sz w:val="28"/>
          <w:szCs w:val="28"/>
        </w:rPr>
      </w:pPr>
      <w:r w:rsidRPr="00C97755">
        <w:rPr>
          <w:sz w:val="28"/>
          <w:szCs w:val="28"/>
        </w:rPr>
        <w:t xml:space="preserve">Порядок реализации права </w:t>
      </w:r>
      <w:r w:rsidR="00C97755" w:rsidRPr="00C97755">
        <w:rPr>
          <w:sz w:val="28"/>
          <w:szCs w:val="28"/>
        </w:rPr>
        <w:t>педагогических работников</w:t>
      </w:r>
      <w:r w:rsidR="00C97755">
        <w:rPr>
          <w:sz w:val="28"/>
          <w:szCs w:val="28"/>
        </w:rPr>
        <w:t xml:space="preserve"> на бесплатное </w:t>
      </w:r>
      <w:r w:rsidRPr="00C97755">
        <w:rPr>
          <w:sz w:val="28"/>
          <w:szCs w:val="28"/>
        </w:rPr>
        <w:t>пользование образо</w:t>
      </w:r>
      <w:r w:rsidR="000A104C">
        <w:rPr>
          <w:sz w:val="28"/>
          <w:szCs w:val="28"/>
        </w:rPr>
        <w:t>в</w:t>
      </w:r>
      <w:r w:rsidR="000A104C">
        <w:rPr>
          <w:sz w:val="28"/>
          <w:szCs w:val="28"/>
        </w:rPr>
        <w:t>а</w:t>
      </w:r>
      <w:r w:rsidR="000A104C">
        <w:rPr>
          <w:sz w:val="28"/>
          <w:szCs w:val="28"/>
        </w:rPr>
        <w:t xml:space="preserve">тельными и </w:t>
      </w:r>
      <w:r w:rsidRPr="00C97755">
        <w:rPr>
          <w:sz w:val="28"/>
          <w:szCs w:val="28"/>
        </w:rPr>
        <w:t>методическими услугами Школы;</w:t>
      </w:r>
    </w:p>
    <w:p w:rsidR="00C97755" w:rsidRPr="00C97755" w:rsidRDefault="00C97755" w:rsidP="00C97755">
      <w:pPr>
        <w:widowControl w:val="0"/>
        <w:numPr>
          <w:ilvl w:val="0"/>
          <w:numId w:val="22"/>
        </w:numPr>
        <w:tabs>
          <w:tab w:val="left" w:pos="720"/>
        </w:tabs>
        <w:overflowPunct/>
        <w:jc w:val="both"/>
        <w:textAlignment w:val="auto"/>
        <w:rPr>
          <w:sz w:val="28"/>
          <w:szCs w:val="28"/>
        </w:rPr>
      </w:pPr>
      <w:r w:rsidRPr="00E979FC">
        <w:rPr>
          <w:sz w:val="28"/>
          <w:szCs w:val="28"/>
        </w:rPr>
        <w:t>Положение</w:t>
      </w:r>
      <w:r w:rsidRPr="00C97755">
        <w:rPr>
          <w:sz w:val="28"/>
          <w:szCs w:val="28"/>
        </w:rPr>
        <w:t xml:space="preserve"> </w:t>
      </w:r>
      <w:r>
        <w:rPr>
          <w:sz w:val="28"/>
          <w:szCs w:val="28"/>
        </w:rPr>
        <w:t>о порядке</w:t>
      </w:r>
      <w:r w:rsidRPr="00C97755">
        <w:rPr>
          <w:sz w:val="28"/>
          <w:szCs w:val="28"/>
        </w:rPr>
        <w:t xml:space="preserve"> доступа педагогических работников</w:t>
      </w:r>
      <w:r w:rsidR="00882C80" w:rsidRPr="00C9775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Школы </w:t>
      </w:r>
      <w:r w:rsidR="00882C80" w:rsidRPr="00C97755">
        <w:rPr>
          <w:sz w:val="28"/>
          <w:szCs w:val="28"/>
        </w:rPr>
        <w:t>к и</w:t>
      </w:r>
      <w:r w:rsidR="00882C80" w:rsidRPr="00C97755">
        <w:rPr>
          <w:sz w:val="28"/>
          <w:szCs w:val="28"/>
        </w:rPr>
        <w:t>н</w:t>
      </w:r>
      <w:r w:rsidR="00882C80" w:rsidRPr="00C97755">
        <w:rPr>
          <w:sz w:val="28"/>
          <w:szCs w:val="28"/>
        </w:rPr>
        <w:t>формационно-телекоммуникационным сетям и базам данных, учебным и методическим материалам, материал</w:t>
      </w:r>
      <w:r w:rsidR="00882C80" w:rsidRPr="00C97755">
        <w:rPr>
          <w:sz w:val="28"/>
          <w:szCs w:val="28"/>
        </w:rPr>
        <w:t>ь</w:t>
      </w:r>
      <w:r w:rsidR="00882C80" w:rsidRPr="00C97755">
        <w:rPr>
          <w:sz w:val="28"/>
          <w:szCs w:val="28"/>
        </w:rPr>
        <w:t>но-техническим средствам;</w:t>
      </w:r>
    </w:p>
    <w:p w:rsidR="00882C80" w:rsidRPr="00C97755" w:rsidRDefault="00882C80" w:rsidP="00C97755">
      <w:pPr>
        <w:widowControl w:val="0"/>
        <w:numPr>
          <w:ilvl w:val="0"/>
          <w:numId w:val="22"/>
        </w:numPr>
        <w:tabs>
          <w:tab w:val="left" w:pos="720"/>
        </w:tabs>
        <w:overflowPunct/>
        <w:jc w:val="both"/>
        <w:textAlignment w:val="auto"/>
        <w:rPr>
          <w:sz w:val="28"/>
          <w:szCs w:val="28"/>
        </w:rPr>
      </w:pPr>
      <w:r w:rsidRPr="00C97755">
        <w:rPr>
          <w:sz w:val="28"/>
          <w:szCs w:val="28"/>
        </w:rPr>
        <w:t>Порядок посещения обучающимися по их выбору мероприятий, не пр</w:t>
      </w:r>
      <w:r w:rsidRPr="00C97755">
        <w:rPr>
          <w:sz w:val="28"/>
          <w:szCs w:val="28"/>
        </w:rPr>
        <w:t>е</w:t>
      </w:r>
      <w:r w:rsidRPr="00C97755">
        <w:rPr>
          <w:sz w:val="28"/>
          <w:szCs w:val="28"/>
        </w:rPr>
        <w:t>дусмотренных учебным пл</w:t>
      </w:r>
      <w:r w:rsidRPr="00C97755">
        <w:rPr>
          <w:sz w:val="28"/>
          <w:szCs w:val="28"/>
        </w:rPr>
        <w:t>а</w:t>
      </w:r>
      <w:r w:rsidRPr="00C97755">
        <w:rPr>
          <w:sz w:val="28"/>
          <w:szCs w:val="28"/>
        </w:rPr>
        <w:t>ном</w:t>
      </w:r>
      <w:r w:rsidR="00C97755" w:rsidRPr="00C97755">
        <w:rPr>
          <w:sz w:val="28"/>
          <w:szCs w:val="28"/>
        </w:rPr>
        <w:t xml:space="preserve"> Школы;</w:t>
      </w:r>
    </w:p>
    <w:p w:rsidR="00D556F1" w:rsidRPr="00976DEA" w:rsidRDefault="00D556F1" w:rsidP="00D556F1">
      <w:pPr>
        <w:widowControl w:val="0"/>
        <w:numPr>
          <w:ilvl w:val="0"/>
          <w:numId w:val="22"/>
        </w:numPr>
        <w:tabs>
          <w:tab w:val="left" w:pos="720"/>
        </w:tabs>
        <w:overflowPunct/>
        <w:jc w:val="both"/>
        <w:textAlignment w:val="auto"/>
        <w:rPr>
          <w:sz w:val="28"/>
          <w:szCs w:val="28"/>
        </w:rPr>
      </w:pPr>
      <w:r w:rsidRPr="00D556F1">
        <w:rPr>
          <w:sz w:val="28"/>
          <w:szCs w:val="28"/>
        </w:rPr>
        <w:t>Положение об организации массовых меропри</w:t>
      </w:r>
      <w:r w:rsidRPr="00D556F1">
        <w:rPr>
          <w:sz w:val="28"/>
          <w:szCs w:val="28"/>
        </w:rPr>
        <w:t>я</w:t>
      </w:r>
      <w:r w:rsidRPr="00D556F1">
        <w:rPr>
          <w:sz w:val="28"/>
          <w:szCs w:val="28"/>
        </w:rPr>
        <w:t>тий;</w:t>
      </w:r>
    </w:p>
    <w:p w:rsidR="00E979FC" w:rsidRPr="00D13130" w:rsidRDefault="00742841" w:rsidP="00E979FC">
      <w:pPr>
        <w:widowControl w:val="0"/>
        <w:numPr>
          <w:ilvl w:val="0"/>
          <w:numId w:val="22"/>
        </w:numPr>
        <w:tabs>
          <w:tab w:val="left" w:pos="720"/>
        </w:tabs>
        <w:overflowPunct/>
        <w:jc w:val="both"/>
        <w:textAlignment w:val="auto"/>
        <w:rPr>
          <w:sz w:val="28"/>
          <w:szCs w:val="28"/>
        </w:rPr>
      </w:pPr>
      <w:r w:rsidRPr="00D13130">
        <w:rPr>
          <w:sz w:val="28"/>
          <w:szCs w:val="28"/>
        </w:rPr>
        <w:t>Положение о</w:t>
      </w:r>
      <w:r w:rsidR="00B003A2" w:rsidRPr="00D13130">
        <w:rPr>
          <w:sz w:val="28"/>
          <w:szCs w:val="28"/>
        </w:rPr>
        <w:t>б организации питания обучающи</w:t>
      </w:r>
      <w:r w:rsidR="00B003A2" w:rsidRPr="00D13130">
        <w:rPr>
          <w:sz w:val="28"/>
          <w:szCs w:val="28"/>
        </w:rPr>
        <w:t>х</w:t>
      </w:r>
      <w:r w:rsidR="00B003A2" w:rsidRPr="00D13130">
        <w:rPr>
          <w:sz w:val="28"/>
          <w:szCs w:val="28"/>
        </w:rPr>
        <w:t>ся в Школе</w:t>
      </w:r>
      <w:r w:rsidRPr="00D13130">
        <w:rPr>
          <w:sz w:val="28"/>
          <w:szCs w:val="28"/>
        </w:rPr>
        <w:t>;</w:t>
      </w:r>
    </w:p>
    <w:p w:rsidR="000E170C" w:rsidRPr="00D13130" w:rsidRDefault="000E170C" w:rsidP="00E979FC">
      <w:pPr>
        <w:widowControl w:val="0"/>
        <w:numPr>
          <w:ilvl w:val="0"/>
          <w:numId w:val="22"/>
        </w:numPr>
        <w:tabs>
          <w:tab w:val="left" w:pos="720"/>
        </w:tabs>
        <w:overflowPunct/>
        <w:jc w:val="both"/>
        <w:textAlignment w:val="auto"/>
        <w:rPr>
          <w:sz w:val="28"/>
          <w:szCs w:val="28"/>
        </w:rPr>
      </w:pPr>
      <w:r w:rsidRPr="00D13130">
        <w:rPr>
          <w:sz w:val="28"/>
          <w:szCs w:val="28"/>
        </w:rPr>
        <w:t>иные локальные акты, принятые в у</w:t>
      </w:r>
      <w:r w:rsidR="00C14E4E" w:rsidRPr="00D13130">
        <w:rPr>
          <w:sz w:val="28"/>
          <w:szCs w:val="28"/>
        </w:rPr>
        <w:t xml:space="preserve">становленном порядке и в рамках </w:t>
      </w:r>
      <w:r w:rsidRPr="00D13130">
        <w:rPr>
          <w:sz w:val="28"/>
          <w:szCs w:val="28"/>
        </w:rPr>
        <w:t>имеющихся у Школы полн</w:t>
      </w:r>
      <w:r w:rsidRPr="00D13130">
        <w:rPr>
          <w:sz w:val="28"/>
          <w:szCs w:val="28"/>
        </w:rPr>
        <w:t>о</w:t>
      </w:r>
      <w:r w:rsidRPr="00D13130">
        <w:rPr>
          <w:sz w:val="28"/>
          <w:szCs w:val="28"/>
        </w:rPr>
        <w:t>мочий.</w:t>
      </w:r>
    </w:p>
    <w:p w:rsidR="000E170C" w:rsidRPr="000E170C" w:rsidRDefault="00AD199E" w:rsidP="00FD13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8201D3">
        <w:rPr>
          <w:sz w:val="28"/>
          <w:szCs w:val="28"/>
        </w:rPr>
        <w:t>.10</w:t>
      </w:r>
      <w:r>
        <w:rPr>
          <w:sz w:val="28"/>
          <w:szCs w:val="28"/>
        </w:rPr>
        <w:t>. </w:t>
      </w:r>
      <w:r w:rsidR="000E170C" w:rsidRPr="000E170C">
        <w:rPr>
          <w:sz w:val="28"/>
          <w:szCs w:val="28"/>
        </w:rPr>
        <w:t>Локальные акты Школы не могут противоречить настоящему уст</w:t>
      </w:r>
      <w:r w:rsidR="000E170C" w:rsidRPr="000E170C">
        <w:rPr>
          <w:sz w:val="28"/>
          <w:szCs w:val="28"/>
        </w:rPr>
        <w:t>а</w:t>
      </w:r>
      <w:r w:rsidR="000E170C" w:rsidRPr="000E170C">
        <w:rPr>
          <w:sz w:val="28"/>
          <w:szCs w:val="28"/>
        </w:rPr>
        <w:t xml:space="preserve">ву. </w:t>
      </w:r>
    </w:p>
    <w:p w:rsidR="008E019B" w:rsidRDefault="008E019B" w:rsidP="002661B8">
      <w:pPr>
        <w:tabs>
          <w:tab w:val="left" w:pos="720"/>
        </w:tabs>
        <w:rPr>
          <w:b/>
          <w:bCs/>
          <w:sz w:val="28"/>
          <w:szCs w:val="28"/>
        </w:rPr>
      </w:pPr>
    </w:p>
    <w:p w:rsidR="002661B8" w:rsidRDefault="002661B8" w:rsidP="002661B8">
      <w:pPr>
        <w:tabs>
          <w:tab w:val="left" w:pos="720"/>
        </w:tabs>
        <w:rPr>
          <w:b/>
          <w:bCs/>
          <w:sz w:val="28"/>
          <w:szCs w:val="28"/>
        </w:rPr>
      </w:pPr>
    </w:p>
    <w:p w:rsidR="000E170C" w:rsidRPr="000E170C" w:rsidRDefault="00AD199E" w:rsidP="00875361">
      <w:pPr>
        <w:tabs>
          <w:tab w:val="left" w:pos="72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XI</w:t>
      </w:r>
      <w:r w:rsidR="00875361">
        <w:rPr>
          <w:b/>
          <w:bCs/>
          <w:sz w:val="28"/>
          <w:szCs w:val="28"/>
        </w:rPr>
        <w:t xml:space="preserve">. </w:t>
      </w:r>
      <w:r w:rsidR="000E170C" w:rsidRPr="000E170C">
        <w:rPr>
          <w:b/>
          <w:bCs/>
          <w:sz w:val="28"/>
          <w:szCs w:val="28"/>
        </w:rPr>
        <w:t>ПОРЯДОК ИЗМЕНЕНИЯ УСТАВА ШКОЛЫ</w:t>
      </w:r>
    </w:p>
    <w:p w:rsidR="000E170C" w:rsidRPr="000E170C" w:rsidRDefault="000E170C" w:rsidP="000E170C">
      <w:pPr>
        <w:tabs>
          <w:tab w:val="left" w:pos="720"/>
        </w:tabs>
        <w:jc w:val="both"/>
        <w:rPr>
          <w:b/>
          <w:bCs/>
          <w:sz w:val="28"/>
          <w:szCs w:val="28"/>
        </w:rPr>
      </w:pPr>
    </w:p>
    <w:p w:rsidR="000E170C" w:rsidRDefault="00AD199E" w:rsidP="000E17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11.1. </w:t>
      </w:r>
      <w:r w:rsidR="000E170C" w:rsidRPr="000E170C">
        <w:rPr>
          <w:sz w:val="28"/>
          <w:szCs w:val="28"/>
        </w:rPr>
        <w:t>Устав Школы разрабатывается в соотве</w:t>
      </w:r>
      <w:r w:rsidR="000E170C" w:rsidRPr="000E170C">
        <w:rPr>
          <w:sz w:val="28"/>
          <w:szCs w:val="28"/>
        </w:rPr>
        <w:t>т</w:t>
      </w:r>
      <w:r w:rsidR="000E170C" w:rsidRPr="000E170C">
        <w:rPr>
          <w:sz w:val="28"/>
          <w:szCs w:val="28"/>
        </w:rPr>
        <w:t>ствии с законодательством Российской Федерации</w:t>
      </w:r>
      <w:r w:rsidR="00564832">
        <w:rPr>
          <w:sz w:val="28"/>
          <w:szCs w:val="28"/>
        </w:rPr>
        <w:t xml:space="preserve">, </w:t>
      </w:r>
      <w:r w:rsidR="00564832" w:rsidRPr="00564832">
        <w:rPr>
          <w:sz w:val="28"/>
          <w:szCs w:val="28"/>
        </w:rPr>
        <w:t>принимае</w:t>
      </w:r>
      <w:r w:rsidR="00564832">
        <w:rPr>
          <w:sz w:val="28"/>
          <w:szCs w:val="28"/>
        </w:rPr>
        <w:t>тся решением общего собрания</w:t>
      </w:r>
      <w:r w:rsidR="00564832" w:rsidRPr="00564832">
        <w:rPr>
          <w:sz w:val="28"/>
          <w:szCs w:val="28"/>
        </w:rPr>
        <w:t xml:space="preserve"> работников</w:t>
      </w:r>
      <w:r w:rsidR="00564832" w:rsidRPr="000E170C">
        <w:rPr>
          <w:sz w:val="28"/>
          <w:szCs w:val="28"/>
        </w:rPr>
        <w:t xml:space="preserve"> </w:t>
      </w:r>
      <w:r w:rsidR="00564832">
        <w:rPr>
          <w:sz w:val="28"/>
          <w:szCs w:val="28"/>
        </w:rPr>
        <w:t xml:space="preserve">Школы </w:t>
      </w:r>
      <w:r w:rsidR="000E170C" w:rsidRPr="000E170C">
        <w:rPr>
          <w:sz w:val="28"/>
          <w:szCs w:val="28"/>
        </w:rPr>
        <w:t>и у</w:t>
      </w:r>
      <w:r w:rsidR="000E170C" w:rsidRPr="000E170C">
        <w:rPr>
          <w:sz w:val="28"/>
          <w:szCs w:val="28"/>
        </w:rPr>
        <w:t>т</w:t>
      </w:r>
      <w:r w:rsidR="000E170C" w:rsidRPr="000E170C">
        <w:rPr>
          <w:sz w:val="28"/>
          <w:szCs w:val="28"/>
        </w:rPr>
        <w:t>верждается Учредителем.</w:t>
      </w:r>
    </w:p>
    <w:p w:rsidR="00934E5C" w:rsidRPr="007300A5" w:rsidRDefault="00897561" w:rsidP="007300A5">
      <w:pPr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Требования настоящего устава </w:t>
      </w:r>
      <w:r w:rsidR="00C44AC5" w:rsidRPr="00C44AC5">
        <w:rPr>
          <w:sz w:val="28"/>
          <w:szCs w:val="28"/>
        </w:rPr>
        <w:t>обязательны для исполнения Школой,</w:t>
      </w:r>
      <w:r w:rsidR="00C44AC5" w:rsidRPr="00C44AC5">
        <w:rPr>
          <w:color w:val="FF0000"/>
          <w:sz w:val="28"/>
          <w:szCs w:val="28"/>
        </w:rPr>
        <w:t xml:space="preserve"> </w:t>
      </w:r>
      <w:r w:rsidRPr="00897561">
        <w:rPr>
          <w:sz w:val="28"/>
          <w:szCs w:val="28"/>
        </w:rPr>
        <w:t>У</w:t>
      </w:r>
      <w:r w:rsidR="00C44AC5" w:rsidRPr="00897561">
        <w:rPr>
          <w:sz w:val="28"/>
          <w:szCs w:val="28"/>
        </w:rPr>
        <w:t>ч</w:t>
      </w:r>
      <w:r w:rsidR="00C44AC5" w:rsidRPr="00897561">
        <w:rPr>
          <w:sz w:val="28"/>
          <w:szCs w:val="28"/>
        </w:rPr>
        <w:t>ре</w:t>
      </w:r>
      <w:r w:rsidRPr="00897561">
        <w:rPr>
          <w:sz w:val="28"/>
          <w:szCs w:val="28"/>
        </w:rPr>
        <w:t>дителем, Управлением</w:t>
      </w:r>
      <w:r w:rsidR="00C44AC5" w:rsidRPr="00897561">
        <w:rPr>
          <w:sz w:val="28"/>
          <w:szCs w:val="28"/>
        </w:rPr>
        <w:t>.</w:t>
      </w:r>
      <w:r w:rsidR="00934E5C" w:rsidRPr="00897561">
        <w:rPr>
          <w:sz w:val="28"/>
          <w:szCs w:val="28"/>
        </w:rPr>
        <w:t xml:space="preserve"> </w:t>
      </w:r>
    </w:p>
    <w:p w:rsidR="000E170C" w:rsidRPr="000E170C" w:rsidRDefault="00AD199E" w:rsidP="000E170C">
      <w:pPr>
        <w:tabs>
          <w:tab w:val="left" w:pos="4824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11.2. </w:t>
      </w:r>
      <w:r w:rsidR="000E170C" w:rsidRPr="000E170C">
        <w:rPr>
          <w:sz w:val="28"/>
          <w:szCs w:val="28"/>
        </w:rPr>
        <w:t xml:space="preserve">Изменения в </w:t>
      </w:r>
      <w:r w:rsidR="000B705A" w:rsidRPr="00897561">
        <w:rPr>
          <w:sz w:val="28"/>
          <w:szCs w:val="28"/>
        </w:rPr>
        <w:t xml:space="preserve">настоящий </w:t>
      </w:r>
      <w:r w:rsidR="000E170C" w:rsidRPr="000E170C">
        <w:rPr>
          <w:sz w:val="28"/>
          <w:szCs w:val="28"/>
        </w:rPr>
        <w:t xml:space="preserve">устав </w:t>
      </w:r>
      <w:r w:rsidRPr="00E556F9">
        <w:rPr>
          <w:sz w:val="28"/>
          <w:szCs w:val="28"/>
        </w:rPr>
        <w:t xml:space="preserve">принимаются </w:t>
      </w:r>
      <w:r w:rsidR="00897561">
        <w:rPr>
          <w:sz w:val="28"/>
          <w:szCs w:val="28"/>
        </w:rPr>
        <w:t>решением общего</w:t>
      </w:r>
      <w:r w:rsidR="003F1E82">
        <w:rPr>
          <w:sz w:val="28"/>
          <w:szCs w:val="28"/>
        </w:rPr>
        <w:t xml:space="preserve"> </w:t>
      </w:r>
      <w:r w:rsidR="00897561">
        <w:rPr>
          <w:sz w:val="28"/>
          <w:szCs w:val="28"/>
        </w:rPr>
        <w:t>со</w:t>
      </w:r>
      <w:r w:rsidR="00897561">
        <w:rPr>
          <w:sz w:val="28"/>
          <w:szCs w:val="28"/>
        </w:rPr>
        <w:t>б</w:t>
      </w:r>
      <w:r w:rsidR="00897561">
        <w:rPr>
          <w:sz w:val="28"/>
          <w:szCs w:val="28"/>
        </w:rPr>
        <w:t>рания</w:t>
      </w:r>
      <w:r w:rsidR="00897561" w:rsidRPr="00564832">
        <w:rPr>
          <w:sz w:val="28"/>
          <w:szCs w:val="28"/>
        </w:rPr>
        <w:t xml:space="preserve"> работников</w:t>
      </w:r>
      <w:r w:rsidR="00897561" w:rsidRPr="000E170C">
        <w:rPr>
          <w:sz w:val="28"/>
          <w:szCs w:val="28"/>
        </w:rPr>
        <w:t xml:space="preserve"> </w:t>
      </w:r>
      <w:r w:rsidR="00897561">
        <w:rPr>
          <w:sz w:val="28"/>
          <w:szCs w:val="28"/>
        </w:rPr>
        <w:t>Школы</w:t>
      </w:r>
      <w:r>
        <w:rPr>
          <w:sz w:val="28"/>
          <w:szCs w:val="28"/>
        </w:rPr>
        <w:t xml:space="preserve">, </w:t>
      </w:r>
      <w:r w:rsidR="000E170C" w:rsidRPr="00AD199E">
        <w:rPr>
          <w:sz w:val="28"/>
          <w:szCs w:val="28"/>
        </w:rPr>
        <w:t>вносятся по предложению</w:t>
      </w:r>
      <w:r w:rsidR="000E170C" w:rsidRPr="000E170C">
        <w:rPr>
          <w:sz w:val="28"/>
          <w:szCs w:val="28"/>
        </w:rPr>
        <w:t xml:space="preserve"> Школы, утверждаются Учредителем и регистрируются в установленном поря</w:t>
      </w:r>
      <w:r w:rsidR="000E170C" w:rsidRPr="000E170C">
        <w:rPr>
          <w:sz w:val="28"/>
          <w:szCs w:val="28"/>
        </w:rPr>
        <w:t>д</w:t>
      </w:r>
      <w:r w:rsidR="000E170C" w:rsidRPr="000E170C">
        <w:rPr>
          <w:sz w:val="28"/>
          <w:szCs w:val="28"/>
        </w:rPr>
        <w:t>ке.</w:t>
      </w:r>
    </w:p>
    <w:p w:rsidR="00FC7846" w:rsidRDefault="000B705A" w:rsidP="000B705A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4171B3" w:rsidRDefault="004171B3" w:rsidP="000B705A">
      <w:pPr>
        <w:pStyle w:val="ConsPlusNormal"/>
        <w:ind w:firstLine="540"/>
        <w:jc w:val="both"/>
        <w:rPr>
          <w:sz w:val="28"/>
          <w:szCs w:val="28"/>
        </w:rPr>
      </w:pPr>
    </w:p>
    <w:p w:rsidR="004171B3" w:rsidRDefault="004171B3" w:rsidP="000B705A">
      <w:pPr>
        <w:pStyle w:val="ConsPlusNormal"/>
        <w:ind w:firstLine="540"/>
        <w:jc w:val="both"/>
        <w:rPr>
          <w:sz w:val="28"/>
          <w:szCs w:val="28"/>
        </w:rPr>
      </w:pPr>
    </w:p>
    <w:p w:rsidR="004171B3" w:rsidRDefault="004171B3" w:rsidP="000B705A">
      <w:pPr>
        <w:pStyle w:val="ConsPlusNormal"/>
        <w:ind w:firstLine="540"/>
        <w:jc w:val="both"/>
        <w:rPr>
          <w:sz w:val="28"/>
          <w:szCs w:val="28"/>
        </w:rPr>
      </w:pPr>
    </w:p>
    <w:p w:rsidR="004171B3" w:rsidRDefault="004171B3" w:rsidP="000B705A">
      <w:pPr>
        <w:pStyle w:val="ConsPlusNormal"/>
        <w:ind w:firstLine="540"/>
        <w:jc w:val="both"/>
        <w:rPr>
          <w:sz w:val="28"/>
          <w:szCs w:val="28"/>
        </w:rPr>
      </w:pPr>
    </w:p>
    <w:p w:rsidR="004171B3" w:rsidRDefault="004171B3" w:rsidP="000B705A">
      <w:pPr>
        <w:pStyle w:val="ConsPlusNormal"/>
        <w:ind w:firstLine="540"/>
        <w:jc w:val="both"/>
        <w:rPr>
          <w:sz w:val="28"/>
          <w:szCs w:val="28"/>
        </w:rPr>
      </w:pPr>
    </w:p>
    <w:p w:rsidR="004171B3" w:rsidRDefault="004171B3" w:rsidP="000B705A">
      <w:pPr>
        <w:pStyle w:val="ConsPlusNormal"/>
        <w:ind w:firstLine="540"/>
        <w:jc w:val="both"/>
        <w:rPr>
          <w:sz w:val="28"/>
          <w:szCs w:val="28"/>
        </w:rPr>
      </w:pPr>
    </w:p>
    <w:p w:rsidR="004171B3" w:rsidRDefault="004171B3" w:rsidP="000B705A">
      <w:pPr>
        <w:pStyle w:val="ConsPlusNormal"/>
        <w:ind w:firstLine="540"/>
        <w:jc w:val="both"/>
        <w:rPr>
          <w:sz w:val="28"/>
          <w:szCs w:val="28"/>
        </w:rPr>
      </w:pPr>
    </w:p>
    <w:p w:rsidR="004171B3" w:rsidRDefault="004171B3" w:rsidP="000B705A">
      <w:pPr>
        <w:pStyle w:val="ConsPlusNormal"/>
        <w:ind w:firstLine="540"/>
        <w:jc w:val="both"/>
        <w:rPr>
          <w:sz w:val="28"/>
          <w:szCs w:val="28"/>
        </w:rPr>
      </w:pPr>
    </w:p>
    <w:p w:rsidR="004171B3" w:rsidRDefault="004171B3" w:rsidP="000B705A">
      <w:pPr>
        <w:pStyle w:val="ConsPlusNormal"/>
        <w:ind w:firstLine="540"/>
        <w:jc w:val="both"/>
        <w:rPr>
          <w:sz w:val="28"/>
          <w:szCs w:val="28"/>
        </w:rPr>
      </w:pPr>
    </w:p>
    <w:p w:rsidR="004171B3" w:rsidRDefault="004171B3" w:rsidP="000B705A">
      <w:pPr>
        <w:pStyle w:val="ConsPlusNormal"/>
        <w:ind w:firstLine="540"/>
        <w:jc w:val="both"/>
        <w:rPr>
          <w:sz w:val="28"/>
          <w:szCs w:val="28"/>
        </w:rPr>
      </w:pPr>
    </w:p>
    <w:p w:rsidR="004171B3" w:rsidRDefault="004171B3" w:rsidP="000B705A">
      <w:pPr>
        <w:pStyle w:val="ConsPlusNormal"/>
        <w:ind w:firstLine="540"/>
        <w:jc w:val="both"/>
        <w:rPr>
          <w:sz w:val="28"/>
          <w:szCs w:val="28"/>
        </w:rPr>
      </w:pPr>
    </w:p>
    <w:p w:rsidR="004171B3" w:rsidRDefault="004171B3" w:rsidP="000B705A">
      <w:pPr>
        <w:pStyle w:val="ConsPlusNormal"/>
        <w:ind w:firstLine="540"/>
        <w:jc w:val="both"/>
        <w:rPr>
          <w:sz w:val="28"/>
          <w:szCs w:val="28"/>
        </w:rPr>
      </w:pPr>
    </w:p>
    <w:p w:rsidR="004171B3" w:rsidRDefault="004171B3" w:rsidP="000B705A">
      <w:pPr>
        <w:pStyle w:val="ConsPlusNormal"/>
        <w:ind w:firstLine="540"/>
        <w:jc w:val="both"/>
        <w:rPr>
          <w:sz w:val="28"/>
          <w:szCs w:val="28"/>
        </w:rPr>
      </w:pPr>
    </w:p>
    <w:p w:rsidR="004171B3" w:rsidRPr="00914419" w:rsidRDefault="004171B3" w:rsidP="000B70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D4B4A" w:rsidRPr="004171B3" w:rsidRDefault="00821996" w:rsidP="00FD4B4A">
      <w:r w:rsidRPr="004171B3">
        <w:rPr>
          <w:noProof/>
        </w:rPr>
        <w:drawing>
          <wp:inline distT="0" distB="0" distL="0" distR="0">
            <wp:extent cx="6116320" cy="88245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82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B4A" w:rsidRDefault="00FD4B4A" w:rsidP="00FD4B4A"/>
    <w:sectPr w:rsidR="00FD4B4A" w:rsidSect="00610801">
      <w:footerReference w:type="default" r:id="rId11"/>
      <w:pgSz w:w="11906" w:h="16838"/>
      <w:pgMar w:top="1134" w:right="850" w:bottom="1134" w:left="1418" w:header="181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33F2" w:rsidRDefault="009533F2">
      <w:r>
        <w:separator/>
      </w:r>
    </w:p>
  </w:endnote>
  <w:endnote w:type="continuationSeparator" w:id="0">
    <w:p w:rsidR="009533F2" w:rsidRDefault="00953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901" w:rsidRDefault="007B5901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21996">
      <w:rPr>
        <w:noProof/>
      </w:rPr>
      <w:t>4</w:t>
    </w:r>
    <w:r>
      <w:fldChar w:fldCharType="end"/>
    </w:r>
  </w:p>
  <w:p w:rsidR="007B5901" w:rsidRDefault="007B590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33F2" w:rsidRDefault="009533F2">
      <w:r>
        <w:separator/>
      </w:r>
    </w:p>
  </w:footnote>
  <w:footnote w:type="continuationSeparator" w:id="0">
    <w:p w:rsidR="009533F2" w:rsidRDefault="009533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BD14790_"/>
      </v:shape>
    </w:pict>
  </w:numPicBullet>
  <w:abstractNum w:abstractNumId="0">
    <w:nsid w:val="0033619A"/>
    <w:multiLevelType w:val="hybridMultilevel"/>
    <w:tmpl w:val="FF167340"/>
    <w:lvl w:ilvl="0" w:tplc="65F00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C2FCA"/>
    <w:multiLevelType w:val="hybridMultilevel"/>
    <w:tmpl w:val="4A6A2DEC"/>
    <w:lvl w:ilvl="0" w:tplc="65F00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356DF"/>
    <w:multiLevelType w:val="hybridMultilevel"/>
    <w:tmpl w:val="D8E0C2F6"/>
    <w:lvl w:ilvl="0" w:tplc="65F00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3A6AD7"/>
    <w:multiLevelType w:val="hybridMultilevel"/>
    <w:tmpl w:val="3152844A"/>
    <w:lvl w:ilvl="0" w:tplc="65F00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0C6779"/>
    <w:multiLevelType w:val="hybridMultilevel"/>
    <w:tmpl w:val="ABAA3234"/>
    <w:lvl w:ilvl="0" w:tplc="783AAA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BB21DA"/>
    <w:multiLevelType w:val="hybridMultilevel"/>
    <w:tmpl w:val="CFAA5846"/>
    <w:lvl w:ilvl="0" w:tplc="65F00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3B5526"/>
    <w:multiLevelType w:val="hybridMultilevel"/>
    <w:tmpl w:val="985A3102"/>
    <w:lvl w:ilvl="0" w:tplc="65F00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264A84"/>
    <w:multiLevelType w:val="hybridMultilevel"/>
    <w:tmpl w:val="F96A106A"/>
    <w:lvl w:ilvl="0" w:tplc="65F00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8F630A"/>
    <w:multiLevelType w:val="hybridMultilevel"/>
    <w:tmpl w:val="A05452E8"/>
    <w:lvl w:ilvl="0" w:tplc="65F00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1467BC"/>
    <w:multiLevelType w:val="hybridMultilevel"/>
    <w:tmpl w:val="C4220364"/>
    <w:lvl w:ilvl="0" w:tplc="65F00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DB6A54"/>
    <w:multiLevelType w:val="hybridMultilevel"/>
    <w:tmpl w:val="E0F6B9A6"/>
    <w:lvl w:ilvl="0" w:tplc="65F00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8D62CA"/>
    <w:multiLevelType w:val="hybridMultilevel"/>
    <w:tmpl w:val="59849D80"/>
    <w:lvl w:ilvl="0" w:tplc="783AAA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A71B5F"/>
    <w:multiLevelType w:val="hybridMultilevel"/>
    <w:tmpl w:val="7EB8C192"/>
    <w:lvl w:ilvl="0" w:tplc="65F00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BE6CB0"/>
    <w:multiLevelType w:val="hybridMultilevel"/>
    <w:tmpl w:val="615EB990"/>
    <w:lvl w:ilvl="0" w:tplc="65F00546">
      <w:start w:val="1"/>
      <w:numFmt w:val="bullet"/>
      <w:lvlText w:val=""/>
      <w:lvlJc w:val="left"/>
      <w:pPr>
        <w:ind w:left="69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abstractNum w:abstractNumId="14">
    <w:nsid w:val="2F017ADD"/>
    <w:multiLevelType w:val="hybridMultilevel"/>
    <w:tmpl w:val="75EA14B4"/>
    <w:lvl w:ilvl="0" w:tplc="65F00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C516E0"/>
    <w:multiLevelType w:val="hybridMultilevel"/>
    <w:tmpl w:val="7EFCEE14"/>
    <w:lvl w:ilvl="0" w:tplc="65F00546">
      <w:start w:val="1"/>
      <w:numFmt w:val="bullet"/>
      <w:lvlText w:val=""/>
      <w:lvlJc w:val="left"/>
      <w:pPr>
        <w:ind w:left="8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273568"/>
    <w:multiLevelType w:val="hybridMultilevel"/>
    <w:tmpl w:val="0AC0D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6B45BC"/>
    <w:multiLevelType w:val="hybridMultilevel"/>
    <w:tmpl w:val="16FE5C80"/>
    <w:lvl w:ilvl="0" w:tplc="65F00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856C9D"/>
    <w:multiLevelType w:val="hybridMultilevel"/>
    <w:tmpl w:val="12AE16B4"/>
    <w:lvl w:ilvl="0" w:tplc="65F00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205AE6"/>
    <w:multiLevelType w:val="hybridMultilevel"/>
    <w:tmpl w:val="D6C001CE"/>
    <w:lvl w:ilvl="0" w:tplc="65F00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934B01"/>
    <w:multiLevelType w:val="hybridMultilevel"/>
    <w:tmpl w:val="3306CE3E"/>
    <w:lvl w:ilvl="0" w:tplc="65F00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610963"/>
    <w:multiLevelType w:val="hybridMultilevel"/>
    <w:tmpl w:val="89482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164C05"/>
    <w:multiLevelType w:val="hybridMultilevel"/>
    <w:tmpl w:val="64C0ABA6"/>
    <w:lvl w:ilvl="0" w:tplc="65F00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BF0D8D"/>
    <w:multiLevelType w:val="hybridMultilevel"/>
    <w:tmpl w:val="FC8E9556"/>
    <w:lvl w:ilvl="0" w:tplc="65F00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762F9C"/>
    <w:multiLevelType w:val="hybridMultilevel"/>
    <w:tmpl w:val="E5D48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3B420A"/>
    <w:multiLevelType w:val="hybridMultilevel"/>
    <w:tmpl w:val="8AB6D040"/>
    <w:lvl w:ilvl="0" w:tplc="65F00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592D17"/>
    <w:multiLevelType w:val="hybridMultilevel"/>
    <w:tmpl w:val="227691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C41892"/>
    <w:multiLevelType w:val="hybridMultilevel"/>
    <w:tmpl w:val="808276F6"/>
    <w:lvl w:ilvl="0" w:tplc="65F00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E8541B"/>
    <w:multiLevelType w:val="hybridMultilevel"/>
    <w:tmpl w:val="CEEA7E9A"/>
    <w:lvl w:ilvl="0" w:tplc="65F00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3674CA"/>
    <w:multiLevelType w:val="hybridMultilevel"/>
    <w:tmpl w:val="82F6BAB4"/>
    <w:lvl w:ilvl="0" w:tplc="783AAA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AB75CD"/>
    <w:multiLevelType w:val="hybridMultilevel"/>
    <w:tmpl w:val="34DE8600"/>
    <w:lvl w:ilvl="0" w:tplc="65F00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1679F5"/>
    <w:multiLevelType w:val="multilevel"/>
    <w:tmpl w:val="7304F9E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>
    <w:nsid w:val="7F7F7191"/>
    <w:multiLevelType w:val="hybridMultilevel"/>
    <w:tmpl w:val="0C02E656"/>
    <w:lvl w:ilvl="0" w:tplc="65F00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8"/>
  </w:num>
  <w:num w:numId="3">
    <w:abstractNumId w:val="1"/>
  </w:num>
  <w:num w:numId="4">
    <w:abstractNumId w:val="32"/>
  </w:num>
  <w:num w:numId="5">
    <w:abstractNumId w:val="14"/>
  </w:num>
  <w:num w:numId="6">
    <w:abstractNumId w:val="7"/>
  </w:num>
  <w:num w:numId="7">
    <w:abstractNumId w:val="25"/>
  </w:num>
  <w:num w:numId="8">
    <w:abstractNumId w:val="2"/>
  </w:num>
  <w:num w:numId="9">
    <w:abstractNumId w:val="12"/>
  </w:num>
  <w:num w:numId="10">
    <w:abstractNumId w:val="0"/>
  </w:num>
  <w:num w:numId="11">
    <w:abstractNumId w:val="18"/>
  </w:num>
  <w:num w:numId="12">
    <w:abstractNumId w:val="17"/>
  </w:num>
  <w:num w:numId="13">
    <w:abstractNumId w:val="20"/>
  </w:num>
  <w:num w:numId="14">
    <w:abstractNumId w:val="31"/>
  </w:num>
  <w:num w:numId="15">
    <w:abstractNumId w:val="10"/>
  </w:num>
  <w:num w:numId="16">
    <w:abstractNumId w:val="30"/>
  </w:num>
  <w:num w:numId="17">
    <w:abstractNumId w:val="26"/>
  </w:num>
  <w:num w:numId="18">
    <w:abstractNumId w:val="19"/>
  </w:num>
  <w:num w:numId="19">
    <w:abstractNumId w:val="28"/>
  </w:num>
  <w:num w:numId="20">
    <w:abstractNumId w:val="27"/>
  </w:num>
  <w:num w:numId="21">
    <w:abstractNumId w:val="9"/>
  </w:num>
  <w:num w:numId="22">
    <w:abstractNumId w:val="3"/>
  </w:num>
  <w:num w:numId="23">
    <w:abstractNumId w:val="13"/>
  </w:num>
  <w:num w:numId="24">
    <w:abstractNumId w:val="15"/>
  </w:num>
  <w:num w:numId="25">
    <w:abstractNumId w:val="24"/>
  </w:num>
  <w:num w:numId="26">
    <w:abstractNumId w:val="16"/>
  </w:num>
  <w:num w:numId="27">
    <w:abstractNumId w:val="21"/>
  </w:num>
  <w:num w:numId="28">
    <w:abstractNumId w:val="11"/>
  </w:num>
  <w:num w:numId="29">
    <w:abstractNumId w:val="5"/>
  </w:num>
  <w:num w:numId="30">
    <w:abstractNumId w:val="6"/>
  </w:num>
  <w:num w:numId="31">
    <w:abstractNumId w:val="22"/>
  </w:num>
  <w:num w:numId="32">
    <w:abstractNumId w:val="4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CA1"/>
    <w:rsid w:val="00000053"/>
    <w:rsid w:val="00000EAA"/>
    <w:rsid w:val="00000FF6"/>
    <w:rsid w:val="00001E1C"/>
    <w:rsid w:val="0000283F"/>
    <w:rsid w:val="000030BE"/>
    <w:rsid w:val="0000311A"/>
    <w:rsid w:val="000037B2"/>
    <w:rsid w:val="00003928"/>
    <w:rsid w:val="00003B2D"/>
    <w:rsid w:val="000050C3"/>
    <w:rsid w:val="00005545"/>
    <w:rsid w:val="00005839"/>
    <w:rsid w:val="000058F5"/>
    <w:rsid w:val="00005FC0"/>
    <w:rsid w:val="00006938"/>
    <w:rsid w:val="00006A0E"/>
    <w:rsid w:val="00007416"/>
    <w:rsid w:val="00007787"/>
    <w:rsid w:val="000102CC"/>
    <w:rsid w:val="000105F1"/>
    <w:rsid w:val="0001078B"/>
    <w:rsid w:val="00010C66"/>
    <w:rsid w:val="00010D88"/>
    <w:rsid w:val="00012808"/>
    <w:rsid w:val="0001284D"/>
    <w:rsid w:val="00012BB6"/>
    <w:rsid w:val="00013315"/>
    <w:rsid w:val="0001363F"/>
    <w:rsid w:val="00013CF7"/>
    <w:rsid w:val="00014165"/>
    <w:rsid w:val="0001440E"/>
    <w:rsid w:val="0001443A"/>
    <w:rsid w:val="000156D0"/>
    <w:rsid w:val="000157E4"/>
    <w:rsid w:val="00015EFB"/>
    <w:rsid w:val="00016576"/>
    <w:rsid w:val="00016611"/>
    <w:rsid w:val="00016D41"/>
    <w:rsid w:val="00016F8F"/>
    <w:rsid w:val="0001714E"/>
    <w:rsid w:val="00017782"/>
    <w:rsid w:val="00017803"/>
    <w:rsid w:val="00017C0A"/>
    <w:rsid w:val="00017EF2"/>
    <w:rsid w:val="00017FEA"/>
    <w:rsid w:val="0002016C"/>
    <w:rsid w:val="00020B0A"/>
    <w:rsid w:val="00020FDC"/>
    <w:rsid w:val="0002100F"/>
    <w:rsid w:val="0002175E"/>
    <w:rsid w:val="000218E3"/>
    <w:rsid w:val="0002238A"/>
    <w:rsid w:val="000224F0"/>
    <w:rsid w:val="00022720"/>
    <w:rsid w:val="00022DCB"/>
    <w:rsid w:val="00023E86"/>
    <w:rsid w:val="00024424"/>
    <w:rsid w:val="0002470D"/>
    <w:rsid w:val="0002476C"/>
    <w:rsid w:val="00024A2B"/>
    <w:rsid w:val="00024C81"/>
    <w:rsid w:val="000250B3"/>
    <w:rsid w:val="00025AFC"/>
    <w:rsid w:val="00025B00"/>
    <w:rsid w:val="00025FD0"/>
    <w:rsid w:val="00026160"/>
    <w:rsid w:val="000266CA"/>
    <w:rsid w:val="000269A1"/>
    <w:rsid w:val="0002712B"/>
    <w:rsid w:val="00030295"/>
    <w:rsid w:val="00030B98"/>
    <w:rsid w:val="00030E9B"/>
    <w:rsid w:val="00031350"/>
    <w:rsid w:val="00031D4A"/>
    <w:rsid w:val="00032311"/>
    <w:rsid w:val="00032893"/>
    <w:rsid w:val="00034122"/>
    <w:rsid w:val="000346B2"/>
    <w:rsid w:val="000349E5"/>
    <w:rsid w:val="00034B26"/>
    <w:rsid w:val="00034FDA"/>
    <w:rsid w:val="000362A8"/>
    <w:rsid w:val="000377B8"/>
    <w:rsid w:val="0003794D"/>
    <w:rsid w:val="00037FA2"/>
    <w:rsid w:val="00040745"/>
    <w:rsid w:val="00040750"/>
    <w:rsid w:val="00040B30"/>
    <w:rsid w:val="00041232"/>
    <w:rsid w:val="000412D5"/>
    <w:rsid w:val="00041566"/>
    <w:rsid w:val="000417B4"/>
    <w:rsid w:val="00041B8F"/>
    <w:rsid w:val="00042060"/>
    <w:rsid w:val="0004234C"/>
    <w:rsid w:val="000426D0"/>
    <w:rsid w:val="00042C4C"/>
    <w:rsid w:val="000433E6"/>
    <w:rsid w:val="0004377C"/>
    <w:rsid w:val="00043E18"/>
    <w:rsid w:val="000445EC"/>
    <w:rsid w:val="0004468D"/>
    <w:rsid w:val="00044763"/>
    <w:rsid w:val="00044825"/>
    <w:rsid w:val="0004488B"/>
    <w:rsid w:val="00044B71"/>
    <w:rsid w:val="000452D4"/>
    <w:rsid w:val="0004597C"/>
    <w:rsid w:val="00045DB6"/>
    <w:rsid w:val="000470DC"/>
    <w:rsid w:val="000473DF"/>
    <w:rsid w:val="00047839"/>
    <w:rsid w:val="00047907"/>
    <w:rsid w:val="00047DF5"/>
    <w:rsid w:val="00050034"/>
    <w:rsid w:val="00050728"/>
    <w:rsid w:val="000508B8"/>
    <w:rsid w:val="00050AB8"/>
    <w:rsid w:val="00050B53"/>
    <w:rsid w:val="00050E32"/>
    <w:rsid w:val="00051F3C"/>
    <w:rsid w:val="00052C9D"/>
    <w:rsid w:val="00052D04"/>
    <w:rsid w:val="00052F37"/>
    <w:rsid w:val="00052FFD"/>
    <w:rsid w:val="000531C9"/>
    <w:rsid w:val="0005371D"/>
    <w:rsid w:val="00053D15"/>
    <w:rsid w:val="00054056"/>
    <w:rsid w:val="00054150"/>
    <w:rsid w:val="000547E9"/>
    <w:rsid w:val="000548E8"/>
    <w:rsid w:val="00054A28"/>
    <w:rsid w:val="00054B17"/>
    <w:rsid w:val="00054D92"/>
    <w:rsid w:val="00054E3A"/>
    <w:rsid w:val="00055348"/>
    <w:rsid w:val="00055362"/>
    <w:rsid w:val="0005588D"/>
    <w:rsid w:val="00055A4A"/>
    <w:rsid w:val="00055E7B"/>
    <w:rsid w:val="000565A0"/>
    <w:rsid w:val="00057361"/>
    <w:rsid w:val="000576EE"/>
    <w:rsid w:val="000579BE"/>
    <w:rsid w:val="00057D04"/>
    <w:rsid w:val="0006005C"/>
    <w:rsid w:val="00060141"/>
    <w:rsid w:val="0006055A"/>
    <w:rsid w:val="000605F4"/>
    <w:rsid w:val="000606E8"/>
    <w:rsid w:val="00060720"/>
    <w:rsid w:val="00060B65"/>
    <w:rsid w:val="00060CD7"/>
    <w:rsid w:val="00061511"/>
    <w:rsid w:val="00061E89"/>
    <w:rsid w:val="000625A9"/>
    <w:rsid w:val="00063552"/>
    <w:rsid w:val="000639D1"/>
    <w:rsid w:val="00063A77"/>
    <w:rsid w:val="00063ABE"/>
    <w:rsid w:val="00063ACF"/>
    <w:rsid w:val="00063DA3"/>
    <w:rsid w:val="00063E05"/>
    <w:rsid w:val="00064346"/>
    <w:rsid w:val="00064555"/>
    <w:rsid w:val="000645C2"/>
    <w:rsid w:val="00064A36"/>
    <w:rsid w:val="00064A79"/>
    <w:rsid w:val="00065202"/>
    <w:rsid w:val="0006664B"/>
    <w:rsid w:val="000671C1"/>
    <w:rsid w:val="00067A0F"/>
    <w:rsid w:val="00067AD6"/>
    <w:rsid w:val="0007017A"/>
    <w:rsid w:val="0007051B"/>
    <w:rsid w:val="00070E86"/>
    <w:rsid w:val="000714BE"/>
    <w:rsid w:val="000714F7"/>
    <w:rsid w:val="00071A9D"/>
    <w:rsid w:val="00071C35"/>
    <w:rsid w:val="00071D3B"/>
    <w:rsid w:val="00071FAA"/>
    <w:rsid w:val="00072194"/>
    <w:rsid w:val="000725FB"/>
    <w:rsid w:val="0007264E"/>
    <w:rsid w:val="00072EAC"/>
    <w:rsid w:val="00073055"/>
    <w:rsid w:val="000732E3"/>
    <w:rsid w:val="0007343D"/>
    <w:rsid w:val="0007365C"/>
    <w:rsid w:val="000741CD"/>
    <w:rsid w:val="0007442D"/>
    <w:rsid w:val="000744A3"/>
    <w:rsid w:val="000745C9"/>
    <w:rsid w:val="000745D6"/>
    <w:rsid w:val="000747A1"/>
    <w:rsid w:val="00074E22"/>
    <w:rsid w:val="000759F1"/>
    <w:rsid w:val="00075EDE"/>
    <w:rsid w:val="00076116"/>
    <w:rsid w:val="000768FC"/>
    <w:rsid w:val="00076B33"/>
    <w:rsid w:val="00076BA0"/>
    <w:rsid w:val="0007714D"/>
    <w:rsid w:val="00077540"/>
    <w:rsid w:val="0007788B"/>
    <w:rsid w:val="00080215"/>
    <w:rsid w:val="00080BE4"/>
    <w:rsid w:val="00080F8C"/>
    <w:rsid w:val="00081EA2"/>
    <w:rsid w:val="00081F25"/>
    <w:rsid w:val="000827F0"/>
    <w:rsid w:val="00082CF1"/>
    <w:rsid w:val="00082DE9"/>
    <w:rsid w:val="00083515"/>
    <w:rsid w:val="0008373A"/>
    <w:rsid w:val="00084431"/>
    <w:rsid w:val="00084DD5"/>
    <w:rsid w:val="00084F19"/>
    <w:rsid w:val="00085245"/>
    <w:rsid w:val="000852C8"/>
    <w:rsid w:val="000853A0"/>
    <w:rsid w:val="00085721"/>
    <w:rsid w:val="000858B5"/>
    <w:rsid w:val="00085E46"/>
    <w:rsid w:val="00086265"/>
    <w:rsid w:val="0008677B"/>
    <w:rsid w:val="0008689B"/>
    <w:rsid w:val="00086E3F"/>
    <w:rsid w:val="00086F2C"/>
    <w:rsid w:val="00086FD2"/>
    <w:rsid w:val="00086FE7"/>
    <w:rsid w:val="000870D0"/>
    <w:rsid w:val="00087CA3"/>
    <w:rsid w:val="00090604"/>
    <w:rsid w:val="000907F2"/>
    <w:rsid w:val="00090D5C"/>
    <w:rsid w:val="00091B41"/>
    <w:rsid w:val="00091C2F"/>
    <w:rsid w:val="00091ECC"/>
    <w:rsid w:val="000921B9"/>
    <w:rsid w:val="0009254E"/>
    <w:rsid w:val="0009257C"/>
    <w:rsid w:val="000925B0"/>
    <w:rsid w:val="00092669"/>
    <w:rsid w:val="00092735"/>
    <w:rsid w:val="000928B9"/>
    <w:rsid w:val="00092BAB"/>
    <w:rsid w:val="00092E91"/>
    <w:rsid w:val="000931C9"/>
    <w:rsid w:val="00093641"/>
    <w:rsid w:val="00094100"/>
    <w:rsid w:val="00094525"/>
    <w:rsid w:val="0009465A"/>
    <w:rsid w:val="00095289"/>
    <w:rsid w:val="000952B4"/>
    <w:rsid w:val="000952F9"/>
    <w:rsid w:val="000957AE"/>
    <w:rsid w:val="00095C8D"/>
    <w:rsid w:val="00095CBD"/>
    <w:rsid w:val="00095E5A"/>
    <w:rsid w:val="00096602"/>
    <w:rsid w:val="00096A1F"/>
    <w:rsid w:val="000971AF"/>
    <w:rsid w:val="00097563"/>
    <w:rsid w:val="00097DFB"/>
    <w:rsid w:val="000A104C"/>
    <w:rsid w:val="000A1144"/>
    <w:rsid w:val="000A13C5"/>
    <w:rsid w:val="000A1482"/>
    <w:rsid w:val="000A1627"/>
    <w:rsid w:val="000A191D"/>
    <w:rsid w:val="000A218A"/>
    <w:rsid w:val="000A2301"/>
    <w:rsid w:val="000A4358"/>
    <w:rsid w:val="000A4397"/>
    <w:rsid w:val="000A441A"/>
    <w:rsid w:val="000A46B4"/>
    <w:rsid w:val="000A513F"/>
    <w:rsid w:val="000A547D"/>
    <w:rsid w:val="000A5971"/>
    <w:rsid w:val="000A5D0B"/>
    <w:rsid w:val="000A5DCA"/>
    <w:rsid w:val="000A63AB"/>
    <w:rsid w:val="000A63C2"/>
    <w:rsid w:val="000A64AE"/>
    <w:rsid w:val="000A6D56"/>
    <w:rsid w:val="000A70E6"/>
    <w:rsid w:val="000A7152"/>
    <w:rsid w:val="000A71D1"/>
    <w:rsid w:val="000A7ADB"/>
    <w:rsid w:val="000A7F38"/>
    <w:rsid w:val="000B001B"/>
    <w:rsid w:val="000B0248"/>
    <w:rsid w:val="000B0294"/>
    <w:rsid w:val="000B04EF"/>
    <w:rsid w:val="000B0A6B"/>
    <w:rsid w:val="000B0F84"/>
    <w:rsid w:val="000B10C8"/>
    <w:rsid w:val="000B12A2"/>
    <w:rsid w:val="000B1729"/>
    <w:rsid w:val="000B19D6"/>
    <w:rsid w:val="000B1A93"/>
    <w:rsid w:val="000B1D49"/>
    <w:rsid w:val="000B2060"/>
    <w:rsid w:val="000B20A1"/>
    <w:rsid w:val="000B2522"/>
    <w:rsid w:val="000B25C2"/>
    <w:rsid w:val="000B2F46"/>
    <w:rsid w:val="000B35B3"/>
    <w:rsid w:val="000B38BF"/>
    <w:rsid w:val="000B44BA"/>
    <w:rsid w:val="000B4779"/>
    <w:rsid w:val="000B4841"/>
    <w:rsid w:val="000B4843"/>
    <w:rsid w:val="000B48F1"/>
    <w:rsid w:val="000B4B12"/>
    <w:rsid w:val="000B4E23"/>
    <w:rsid w:val="000B527C"/>
    <w:rsid w:val="000B549E"/>
    <w:rsid w:val="000B5DD6"/>
    <w:rsid w:val="000B6139"/>
    <w:rsid w:val="000B67E3"/>
    <w:rsid w:val="000B6D59"/>
    <w:rsid w:val="000B6D6D"/>
    <w:rsid w:val="000B6FE7"/>
    <w:rsid w:val="000B705A"/>
    <w:rsid w:val="000B7938"/>
    <w:rsid w:val="000B794E"/>
    <w:rsid w:val="000B7A9F"/>
    <w:rsid w:val="000B7DD6"/>
    <w:rsid w:val="000C0416"/>
    <w:rsid w:val="000C0530"/>
    <w:rsid w:val="000C0E43"/>
    <w:rsid w:val="000C13B2"/>
    <w:rsid w:val="000C188E"/>
    <w:rsid w:val="000C1D0E"/>
    <w:rsid w:val="000C1E91"/>
    <w:rsid w:val="000C2142"/>
    <w:rsid w:val="000C23B9"/>
    <w:rsid w:val="000C2D39"/>
    <w:rsid w:val="000C2E77"/>
    <w:rsid w:val="000C3248"/>
    <w:rsid w:val="000C3477"/>
    <w:rsid w:val="000C3620"/>
    <w:rsid w:val="000C3789"/>
    <w:rsid w:val="000C3E05"/>
    <w:rsid w:val="000C4886"/>
    <w:rsid w:val="000C48FD"/>
    <w:rsid w:val="000C5176"/>
    <w:rsid w:val="000C6A3A"/>
    <w:rsid w:val="000C6AF2"/>
    <w:rsid w:val="000C7191"/>
    <w:rsid w:val="000C72B8"/>
    <w:rsid w:val="000C75F0"/>
    <w:rsid w:val="000C7977"/>
    <w:rsid w:val="000C7DE3"/>
    <w:rsid w:val="000D0775"/>
    <w:rsid w:val="000D0D49"/>
    <w:rsid w:val="000D0E61"/>
    <w:rsid w:val="000D12C6"/>
    <w:rsid w:val="000D14ED"/>
    <w:rsid w:val="000D1DC7"/>
    <w:rsid w:val="000D23EF"/>
    <w:rsid w:val="000D26DD"/>
    <w:rsid w:val="000D28D0"/>
    <w:rsid w:val="000D3967"/>
    <w:rsid w:val="000D3B25"/>
    <w:rsid w:val="000D5F3E"/>
    <w:rsid w:val="000D63CB"/>
    <w:rsid w:val="000D6E96"/>
    <w:rsid w:val="000D6F65"/>
    <w:rsid w:val="000D72E8"/>
    <w:rsid w:val="000D76DF"/>
    <w:rsid w:val="000D7F3E"/>
    <w:rsid w:val="000E008C"/>
    <w:rsid w:val="000E0303"/>
    <w:rsid w:val="000E072E"/>
    <w:rsid w:val="000E115C"/>
    <w:rsid w:val="000E170C"/>
    <w:rsid w:val="000E1825"/>
    <w:rsid w:val="000E1DB3"/>
    <w:rsid w:val="000E1F29"/>
    <w:rsid w:val="000E2009"/>
    <w:rsid w:val="000E27EA"/>
    <w:rsid w:val="000E3432"/>
    <w:rsid w:val="000E35FF"/>
    <w:rsid w:val="000E3639"/>
    <w:rsid w:val="000E3EC7"/>
    <w:rsid w:val="000E4A02"/>
    <w:rsid w:val="000E4BE1"/>
    <w:rsid w:val="000E4FA7"/>
    <w:rsid w:val="000E61ED"/>
    <w:rsid w:val="000E64FE"/>
    <w:rsid w:val="000E67DA"/>
    <w:rsid w:val="000E6832"/>
    <w:rsid w:val="000E6834"/>
    <w:rsid w:val="000E68F6"/>
    <w:rsid w:val="000E6D2A"/>
    <w:rsid w:val="000E715D"/>
    <w:rsid w:val="000E7B9C"/>
    <w:rsid w:val="000F01B2"/>
    <w:rsid w:val="000F02C0"/>
    <w:rsid w:val="000F046F"/>
    <w:rsid w:val="000F0692"/>
    <w:rsid w:val="000F0DD4"/>
    <w:rsid w:val="000F1547"/>
    <w:rsid w:val="000F182B"/>
    <w:rsid w:val="000F1CAD"/>
    <w:rsid w:val="000F2282"/>
    <w:rsid w:val="000F2508"/>
    <w:rsid w:val="000F2C22"/>
    <w:rsid w:val="000F41C7"/>
    <w:rsid w:val="000F42BD"/>
    <w:rsid w:val="000F550F"/>
    <w:rsid w:val="000F5691"/>
    <w:rsid w:val="000F5AE1"/>
    <w:rsid w:val="000F5CA1"/>
    <w:rsid w:val="000F6090"/>
    <w:rsid w:val="000F67FC"/>
    <w:rsid w:val="000F6A7D"/>
    <w:rsid w:val="000F7297"/>
    <w:rsid w:val="001000A4"/>
    <w:rsid w:val="001003DE"/>
    <w:rsid w:val="00101F93"/>
    <w:rsid w:val="001023F6"/>
    <w:rsid w:val="001026C7"/>
    <w:rsid w:val="00102C38"/>
    <w:rsid w:val="0010359B"/>
    <w:rsid w:val="00103809"/>
    <w:rsid w:val="00105A53"/>
    <w:rsid w:val="00105E3A"/>
    <w:rsid w:val="00105FDE"/>
    <w:rsid w:val="00106C04"/>
    <w:rsid w:val="00106D4B"/>
    <w:rsid w:val="00106F23"/>
    <w:rsid w:val="001072CB"/>
    <w:rsid w:val="00107D7A"/>
    <w:rsid w:val="00110987"/>
    <w:rsid w:val="00111651"/>
    <w:rsid w:val="001118F1"/>
    <w:rsid w:val="00111999"/>
    <w:rsid w:val="00111E3C"/>
    <w:rsid w:val="0011236B"/>
    <w:rsid w:val="001130AE"/>
    <w:rsid w:val="00113268"/>
    <w:rsid w:val="001135C4"/>
    <w:rsid w:val="00113A6B"/>
    <w:rsid w:val="00113EA2"/>
    <w:rsid w:val="0011492A"/>
    <w:rsid w:val="00115214"/>
    <w:rsid w:val="001158A7"/>
    <w:rsid w:val="001160B9"/>
    <w:rsid w:val="00116155"/>
    <w:rsid w:val="001163B5"/>
    <w:rsid w:val="0011644C"/>
    <w:rsid w:val="00116BA3"/>
    <w:rsid w:val="00116DF9"/>
    <w:rsid w:val="0011704B"/>
    <w:rsid w:val="0011716E"/>
    <w:rsid w:val="00117468"/>
    <w:rsid w:val="00117A6C"/>
    <w:rsid w:val="0012021E"/>
    <w:rsid w:val="00120F47"/>
    <w:rsid w:val="00121447"/>
    <w:rsid w:val="001215E1"/>
    <w:rsid w:val="0012173F"/>
    <w:rsid w:val="00121EE3"/>
    <w:rsid w:val="0012215F"/>
    <w:rsid w:val="0012246C"/>
    <w:rsid w:val="00122974"/>
    <w:rsid w:val="00122C76"/>
    <w:rsid w:val="001234FF"/>
    <w:rsid w:val="001236A2"/>
    <w:rsid w:val="00123767"/>
    <w:rsid w:val="001244C5"/>
    <w:rsid w:val="00124579"/>
    <w:rsid w:val="00124807"/>
    <w:rsid w:val="0012494D"/>
    <w:rsid w:val="00124D47"/>
    <w:rsid w:val="001253B8"/>
    <w:rsid w:val="001253D6"/>
    <w:rsid w:val="00125556"/>
    <w:rsid w:val="00126111"/>
    <w:rsid w:val="00126DD7"/>
    <w:rsid w:val="00127383"/>
    <w:rsid w:val="00127737"/>
    <w:rsid w:val="001278F5"/>
    <w:rsid w:val="00127983"/>
    <w:rsid w:val="00127985"/>
    <w:rsid w:val="001300AC"/>
    <w:rsid w:val="0013082A"/>
    <w:rsid w:val="00130AA6"/>
    <w:rsid w:val="001315DF"/>
    <w:rsid w:val="001316CC"/>
    <w:rsid w:val="00132146"/>
    <w:rsid w:val="0013301A"/>
    <w:rsid w:val="00133731"/>
    <w:rsid w:val="001338F4"/>
    <w:rsid w:val="0013480D"/>
    <w:rsid w:val="00135073"/>
    <w:rsid w:val="0013515B"/>
    <w:rsid w:val="001351D7"/>
    <w:rsid w:val="00135B79"/>
    <w:rsid w:val="00135D34"/>
    <w:rsid w:val="00135D55"/>
    <w:rsid w:val="00136110"/>
    <w:rsid w:val="00136595"/>
    <w:rsid w:val="001366E7"/>
    <w:rsid w:val="0013748A"/>
    <w:rsid w:val="0013796D"/>
    <w:rsid w:val="00137A4B"/>
    <w:rsid w:val="00137B83"/>
    <w:rsid w:val="00137D3D"/>
    <w:rsid w:val="00137E13"/>
    <w:rsid w:val="001403D1"/>
    <w:rsid w:val="00140957"/>
    <w:rsid w:val="00140E5A"/>
    <w:rsid w:val="00141577"/>
    <w:rsid w:val="00141798"/>
    <w:rsid w:val="00141810"/>
    <w:rsid w:val="001418BE"/>
    <w:rsid w:val="00141DD3"/>
    <w:rsid w:val="001422A3"/>
    <w:rsid w:val="001423B6"/>
    <w:rsid w:val="00142499"/>
    <w:rsid w:val="00142FEF"/>
    <w:rsid w:val="0014353C"/>
    <w:rsid w:val="001435E3"/>
    <w:rsid w:val="00143C6A"/>
    <w:rsid w:val="00144053"/>
    <w:rsid w:val="001444E1"/>
    <w:rsid w:val="00144744"/>
    <w:rsid w:val="00144A15"/>
    <w:rsid w:val="00144B6A"/>
    <w:rsid w:val="00144D31"/>
    <w:rsid w:val="001451D6"/>
    <w:rsid w:val="0014521C"/>
    <w:rsid w:val="00145EE5"/>
    <w:rsid w:val="001464B6"/>
    <w:rsid w:val="0014684A"/>
    <w:rsid w:val="0014694D"/>
    <w:rsid w:val="00146AA0"/>
    <w:rsid w:val="00146B4B"/>
    <w:rsid w:val="00146B5C"/>
    <w:rsid w:val="00146EDD"/>
    <w:rsid w:val="00146F3D"/>
    <w:rsid w:val="00146F57"/>
    <w:rsid w:val="00147179"/>
    <w:rsid w:val="001473F6"/>
    <w:rsid w:val="00147B22"/>
    <w:rsid w:val="00147BE2"/>
    <w:rsid w:val="00147C42"/>
    <w:rsid w:val="001507C2"/>
    <w:rsid w:val="00150F41"/>
    <w:rsid w:val="0015105F"/>
    <w:rsid w:val="0015156C"/>
    <w:rsid w:val="00151680"/>
    <w:rsid w:val="00151813"/>
    <w:rsid w:val="00151F68"/>
    <w:rsid w:val="00152506"/>
    <w:rsid w:val="0015261B"/>
    <w:rsid w:val="00152A61"/>
    <w:rsid w:val="00152C39"/>
    <w:rsid w:val="00152C61"/>
    <w:rsid w:val="00153325"/>
    <w:rsid w:val="001533FC"/>
    <w:rsid w:val="001537AB"/>
    <w:rsid w:val="00153A67"/>
    <w:rsid w:val="00153AC3"/>
    <w:rsid w:val="00153FF7"/>
    <w:rsid w:val="00154203"/>
    <w:rsid w:val="00154213"/>
    <w:rsid w:val="00156138"/>
    <w:rsid w:val="0015635D"/>
    <w:rsid w:val="001568F9"/>
    <w:rsid w:val="00156AA1"/>
    <w:rsid w:val="0015709F"/>
    <w:rsid w:val="0015734D"/>
    <w:rsid w:val="0015755E"/>
    <w:rsid w:val="00157594"/>
    <w:rsid w:val="00157C02"/>
    <w:rsid w:val="00157D2C"/>
    <w:rsid w:val="001601B9"/>
    <w:rsid w:val="001604C7"/>
    <w:rsid w:val="00160540"/>
    <w:rsid w:val="00160BF4"/>
    <w:rsid w:val="00160E1F"/>
    <w:rsid w:val="001610E7"/>
    <w:rsid w:val="00162043"/>
    <w:rsid w:val="00162C1D"/>
    <w:rsid w:val="001630A1"/>
    <w:rsid w:val="00163274"/>
    <w:rsid w:val="001635EA"/>
    <w:rsid w:val="00163700"/>
    <w:rsid w:val="00163833"/>
    <w:rsid w:val="001638B6"/>
    <w:rsid w:val="00163C77"/>
    <w:rsid w:val="00163CA9"/>
    <w:rsid w:val="00164298"/>
    <w:rsid w:val="001644D8"/>
    <w:rsid w:val="001648AA"/>
    <w:rsid w:val="00164D7E"/>
    <w:rsid w:val="00164DBD"/>
    <w:rsid w:val="0016532D"/>
    <w:rsid w:val="001658DF"/>
    <w:rsid w:val="00165DF3"/>
    <w:rsid w:val="0016604C"/>
    <w:rsid w:val="0016613E"/>
    <w:rsid w:val="0016637E"/>
    <w:rsid w:val="001667E4"/>
    <w:rsid w:val="00166A30"/>
    <w:rsid w:val="00166F09"/>
    <w:rsid w:val="001672EE"/>
    <w:rsid w:val="001672F1"/>
    <w:rsid w:val="00170D89"/>
    <w:rsid w:val="00171949"/>
    <w:rsid w:val="00171CE6"/>
    <w:rsid w:val="00171CF3"/>
    <w:rsid w:val="001721EB"/>
    <w:rsid w:val="00172699"/>
    <w:rsid w:val="001727C1"/>
    <w:rsid w:val="001733F4"/>
    <w:rsid w:val="0017380B"/>
    <w:rsid w:val="001739AB"/>
    <w:rsid w:val="00173B24"/>
    <w:rsid w:val="00175BA6"/>
    <w:rsid w:val="00175C73"/>
    <w:rsid w:val="00176827"/>
    <w:rsid w:val="00176C89"/>
    <w:rsid w:val="0017787C"/>
    <w:rsid w:val="00180F72"/>
    <w:rsid w:val="001814F9"/>
    <w:rsid w:val="00181589"/>
    <w:rsid w:val="0018181D"/>
    <w:rsid w:val="00181B0C"/>
    <w:rsid w:val="0018214C"/>
    <w:rsid w:val="00182990"/>
    <w:rsid w:val="001829C4"/>
    <w:rsid w:val="00182C7B"/>
    <w:rsid w:val="00182CA6"/>
    <w:rsid w:val="00182CC3"/>
    <w:rsid w:val="00182E6D"/>
    <w:rsid w:val="00182EBD"/>
    <w:rsid w:val="001830A1"/>
    <w:rsid w:val="001837A1"/>
    <w:rsid w:val="00183928"/>
    <w:rsid w:val="00183A5D"/>
    <w:rsid w:val="00183B84"/>
    <w:rsid w:val="00183B9C"/>
    <w:rsid w:val="00184053"/>
    <w:rsid w:val="0018421C"/>
    <w:rsid w:val="0018432A"/>
    <w:rsid w:val="001846CD"/>
    <w:rsid w:val="0018482E"/>
    <w:rsid w:val="00184B9A"/>
    <w:rsid w:val="00184BC5"/>
    <w:rsid w:val="00185432"/>
    <w:rsid w:val="0018567B"/>
    <w:rsid w:val="00185D21"/>
    <w:rsid w:val="00185FB1"/>
    <w:rsid w:val="001860B0"/>
    <w:rsid w:val="001861EA"/>
    <w:rsid w:val="00186353"/>
    <w:rsid w:val="001864A0"/>
    <w:rsid w:val="00186505"/>
    <w:rsid w:val="00186775"/>
    <w:rsid w:val="0018690D"/>
    <w:rsid w:val="00186954"/>
    <w:rsid w:val="001869FC"/>
    <w:rsid w:val="00187001"/>
    <w:rsid w:val="00187579"/>
    <w:rsid w:val="00187A57"/>
    <w:rsid w:val="00187B5C"/>
    <w:rsid w:val="00187B7D"/>
    <w:rsid w:val="00187D3A"/>
    <w:rsid w:val="00187D74"/>
    <w:rsid w:val="00187F0A"/>
    <w:rsid w:val="00187FAE"/>
    <w:rsid w:val="00190E09"/>
    <w:rsid w:val="001911B3"/>
    <w:rsid w:val="00191762"/>
    <w:rsid w:val="00191FC0"/>
    <w:rsid w:val="00191FF1"/>
    <w:rsid w:val="00192185"/>
    <w:rsid w:val="001942FE"/>
    <w:rsid w:val="00195547"/>
    <w:rsid w:val="001958B4"/>
    <w:rsid w:val="00195C02"/>
    <w:rsid w:val="00195D2E"/>
    <w:rsid w:val="001976D6"/>
    <w:rsid w:val="00197852"/>
    <w:rsid w:val="0019789E"/>
    <w:rsid w:val="00197F97"/>
    <w:rsid w:val="001A0A51"/>
    <w:rsid w:val="001A100C"/>
    <w:rsid w:val="001A14AC"/>
    <w:rsid w:val="001A1910"/>
    <w:rsid w:val="001A1DD5"/>
    <w:rsid w:val="001A25C9"/>
    <w:rsid w:val="001A2BC2"/>
    <w:rsid w:val="001A2C09"/>
    <w:rsid w:val="001A2D86"/>
    <w:rsid w:val="001A3153"/>
    <w:rsid w:val="001A39BE"/>
    <w:rsid w:val="001A4713"/>
    <w:rsid w:val="001A49F8"/>
    <w:rsid w:val="001A4B41"/>
    <w:rsid w:val="001A59C8"/>
    <w:rsid w:val="001A5FAF"/>
    <w:rsid w:val="001A67C2"/>
    <w:rsid w:val="001A6C2F"/>
    <w:rsid w:val="001A6D03"/>
    <w:rsid w:val="001A7012"/>
    <w:rsid w:val="001A70A0"/>
    <w:rsid w:val="001A780D"/>
    <w:rsid w:val="001A7852"/>
    <w:rsid w:val="001B00E9"/>
    <w:rsid w:val="001B0277"/>
    <w:rsid w:val="001B053E"/>
    <w:rsid w:val="001B0C88"/>
    <w:rsid w:val="001B1202"/>
    <w:rsid w:val="001B198C"/>
    <w:rsid w:val="001B1E2C"/>
    <w:rsid w:val="001B2302"/>
    <w:rsid w:val="001B26FE"/>
    <w:rsid w:val="001B2845"/>
    <w:rsid w:val="001B2954"/>
    <w:rsid w:val="001B2A84"/>
    <w:rsid w:val="001B2AEB"/>
    <w:rsid w:val="001B2DF0"/>
    <w:rsid w:val="001B3032"/>
    <w:rsid w:val="001B3398"/>
    <w:rsid w:val="001B3A0A"/>
    <w:rsid w:val="001B4B57"/>
    <w:rsid w:val="001B4DAF"/>
    <w:rsid w:val="001B5226"/>
    <w:rsid w:val="001B60A3"/>
    <w:rsid w:val="001B65BB"/>
    <w:rsid w:val="001B67CE"/>
    <w:rsid w:val="001B6AA1"/>
    <w:rsid w:val="001B6EA8"/>
    <w:rsid w:val="001B7294"/>
    <w:rsid w:val="001B7837"/>
    <w:rsid w:val="001B7912"/>
    <w:rsid w:val="001C0478"/>
    <w:rsid w:val="001C0483"/>
    <w:rsid w:val="001C066F"/>
    <w:rsid w:val="001C0E8F"/>
    <w:rsid w:val="001C14B7"/>
    <w:rsid w:val="001C23D5"/>
    <w:rsid w:val="001C2730"/>
    <w:rsid w:val="001C2853"/>
    <w:rsid w:val="001C28C8"/>
    <w:rsid w:val="001C2D6C"/>
    <w:rsid w:val="001C2E9A"/>
    <w:rsid w:val="001C330E"/>
    <w:rsid w:val="001C34DE"/>
    <w:rsid w:val="001C41C7"/>
    <w:rsid w:val="001C48CA"/>
    <w:rsid w:val="001C5CF1"/>
    <w:rsid w:val="001C616B"/>
    <w:rsid w:val="001C6652"/>
    <w:rsid w:val="001C66EC"/>
    <w:rsid w:val="001C6F67"/>
    <w:rsid w:val="001C7434"/>
    <w:rsid w:val="001C749C"/>
    <w:rsid w:val="001C7787"/>
    <w:rsid w:val="001C77E7"/>
    <w:rsid w:val="001C7D65"/>
    <w:rsid w:val="001D002A"/>
    <w:rsid w:val="001D02F5"/>
    <w:rsid w:val="001D08D3"/>
    <w:rsid w:val="001D0AA9"/>
    <w:rsid w:val="001D0BC5"/>
    <w:rsid w:val="001D13A6"/>
    <w:rsid w:val="001D1988"/>
    <w:rsid w:val="001D21B6"/>
    <w:rsid w:val="001D2833"/>
    <w:rsid w:val="001D3582"/>
    <w:rsid w:val="001D373B"/>
    <w:rsid w:val="001D3CBB"/>
    <w:rsid w:val="001D3DB5"/>
    <w:rsid w:val="001D4270"/>
    <w:rsid w:val="001D42BB"/>
    <w:rsid w:val="001D440A"/>
    <w:rsid w:val="001D4D65"/>
    <w:rsid w:val="001D4F1F"/>
    <w:rsid w:val="001D56DF"/>
    <w:rsid w:val="001D57F6"/>
    <w:rsid w:val="001D5820"/>
    <w:rsid w:val="001D6DA1"/>
    <w:rsid w:val="001D7975"/>
    <w:rsid w:val="001D7BE2"/>
    <w:rsid w:val="001D7CBD"/>
    <w:rsid w:val="001E022A"/>
    <w:rsid w:val="001E0793"/>
    <w:rsid w:val="001E0ABD"/>
    <w:rsid w:val="001E1167"/>
    <w:rsid w:val="001E1DC8"/>
    <w:rsid w:val="001E1E26"/>
    <w:rsid w:val="001E25B9"/>
    <w:rsid w:val="001E2F02"/>
    <w:rsid w:val="001E31E8"/>
    <w:rsid w:val="001E32EF"/>
    <w:rsid w:val="001E37FD"/>
    <w:rsid w:val="001E3803"/>
    <w:rsid w:val="001E3B25"/>
    <w:rsid w:val="001E4276"/>
    <w:rsid w:val="001E4442"/>
    <w:rsid w:val="001E4A14"/>
    <w:rsid w:val="001E5E6B"/>
    <w:rsid w:val="001E613C"/>
    <w:rsid w:val="001E6611"/>
    <w:rsid w:val="001E69A5"/>
    <w:rsid w:val="001E6ADB"/>
    <w:rsid w:val="001E6BE4"/>
    <w:rsid w:val="001E6D35"/>
    <w:rsid w:val="001E70E1"/>
    <w:rsid w:val="001E77A6"/>
    <w:rsid w:val="001F0065"/>
    <w:rsid w:val="001F0115"/>
    <w:rsid w:val="001F018B"/>
    <w:rsid w:val="001F03C7"/>
    <w:rsid w:val="001F1092"/>
    <w:rsid w:val="001F114E"/>
    <w:rsid w:val="001F122A"/>
    <w:rsid w:val="001F18A5"/>
    <w:rsid w:val="001F1CF1"/>
    <w:rsid w:val="001F1D69"/>
    <w:rsid w:val="001F2B2D"/>
    <w:rsid w:val="001F32B1"/>
    <w:rsid w:val="001F358F"/>
    <w:rsid w:val="001F46E3"/>
    <w:rsid w:val="001F4DED"/>
    <w:rsid w:val="001F5441"/>
    <w:rsid w:val="001F5730"/>
    <w:rsid w:val="001F5868"/>
    <w:rsid w:val="001F6247"/>
    <w:rsid w:val="001F68E7"/>
    <w:rsid w:val="001F6D21"/>
    <w:rsid w:val="001F7226"/>
    <w:rsid w:val="001F72C5"/>
    <w:rsid w:val="001F7E12"/>
    <w:rsid w:val="001F7F71"/>
    <w:rsid w:val="002006D1"/>
    <w:rsid w:val="00200EEA"/>
    <w:rsid w:val="0020148A"/>
    <w:rsid w:val="00201C0D"/>
    <w:rsid w:val="00202261"/>
    <w:rsid w:val="002026A0"/>
    <w:rsid w:val="00202A96"/>
    <w:rsid w:val="00202ADB"/>
    <w:rsid w:val="002032EF"/>
    <w:rsid w:val="00203B0A"/>
    <w:rsid w:val="00203E0A"/>
    <w:rsid w:val="002045E3"/>
    <w:rsid w:val="00205E9D"/>
    <w:rsid w:val="00205EA1"/>
    <w:rsid w:val="00206299"/>
    <w:rsid w:val="00206C71"/>
    <w:rsid w:val="00206CB0"/>
    <w:rsid w:val="00206D6A"/>
    <w:rsid w:val="00207208"/>
    <w:rsid w:val="00207DD8"/>
    <w:rsid w:val="00210114"/>
    <w:rsid w:val="00210469"/>
    <w:rsid w:val="00211175"/>
    <w:rsid w:val="00211E4A"/>
    <w:rsid w:val="002122C7"/>
    <w:rsid w:val="0021266E"/>
    <w:rsid w:val="002128BD"/>
    <w:rsid w:val="00212945"/>
    <w:rsid w:val="00212B4E"/>
    <w:rsid w:val="002136E3"/>
    <w:rsid w:val="00213C85"/>
    <w:rsid w:val="00214687"/>
    <w:rsid w:val="002147F1"/>
    <w:rsid w:val="002148AB"/>
    <w:rsid w:val="00215189"/>
    <w:rsid w:val="00215854"/>
    <w:rsid w:val="00215AD6"/>
    <w:rsid w:val="002161CA"/>
    <w:rsid w:val="00216603"/>
    <w:rsid w:val="00216BEE"/>
    <w:rsid w:val="002176D7"/>
    <w:rsid w:val="0021770E"/>
    <w:rsid w:val="00217C4B"/>
    <w:rsid w:val="002201F0"/>
    <w:rsid w:val="00220AD8"/>
    <w:rsid w:val="00220E34"/>
    <w:rsid w:val="00220F6D"/>
    <w:rsid w:val="0022156A"/>
    <w:rsid w:val="002217E0"/>
    <w:rsid w:val="00221A77"/>
    <w:rsid w:val="002224C7"/>
    <w:rsid w:val="00222593"/>
    <w:rsid w:val="0022291F"/>
    <w:rsid w:val="00222946"/>
    <w:rsid w:val="00222B4E"/>
    <w:rsid w:val="00223384"/>
    <w:rsid w:val="00223539"/>
    <w:rsid w:val="00223B57"/>
    <w:rsid w:val="00223C3A"/>
    <w:rsid w:val="00223C69"/>
    <w:rsid w:val="00223D68"/>
    <w:rsid w:val="00223DFF"/>
    <w:rsid w:val="00223F26"/>
    <w:rsid w:val="00224030"/>
    <w:rsid w:val="002241E8"/>
    <w:rsid w:val="00224A56"/>
    <w:rsid w:val="00224AE2"/>
    <w:rsid w:val="00224CF4"/>
    <w:rsid w:val="00225247"/>
    <w:rsid w:val="00225274"/>
    <w:rsid w:val="00225767"/>
    <w:rsid w:val="00227357"/>
    <w:rsid w:val="002273C7"/>
    <w:rsid w:val="00230089"/>
    <w:rsid w:val="002300A8"/>
    <w:rsid w:val="00230418"/>
    <w:rsid w:val="002304B3"/>
    <w:rsid w:val="0023056A"/>
    <w:rsid w:val="00230956"/>
    <w:rsid w:val="00230CD7"/>
    <w:rsid w:val="00230E6D"/>
    <w:rsid w:val="00231072"/>
    <w:rsid w:val="002311A4"/>
    <w:rsid w:val="002317B9"/>
    <w:rsid w:val="00231A19"/>
    <w:rsid w:val="00231C10"/>
    <w:rsid w:val="00232240"/>
    <w:rsid w:val="0023276B"/>
    <w:rsid w:val="00233A55"/>
    <w:rsid w:val="00234435"/>
    <w:rsid w:val="002351EF"/>
    <w:rsid w:val="002358A5"/>
    <w:rsid w:val="00235C95"/>
    <w:rsid w:val="00235F01"/>
    <w:rsid w:val="00235F26"/>
    <w:rsid w:val="002361FE"/>
    <w:rsid w:val="002368CF"/>
    <w:rsid w:val="0023694E"/>
    <w:rsid w:val="00236A8F"/>
    <w:rsid w:val="0023719E"/>
    <w:rsid w:val="002378C9"/>
    <w:rsid w:val="002401B7"/>
    <w:rsid w:val="002401CB"/>
    <w:rsid w:val="002404A2"/>
    <w:rsid w:val="00241236"/>
    <w:rsid w:val="00241945"/>
    <w:rsid w:val="002430F4"/>
    <w:rsid w:val="00243470"/>
    <w:rsid w:val="0024379A"/>
    <w:rsid w:val="00243F1A"/>
    <w:rsid w:val="00244890"/>
    <w:rsid w:val="002451CF"/>
    <w:rsid w:val="002455A6"/>
    <w:rsid w:val="00245917"/>
    <w:rsid w:val="00245BC9"/>
    <w:rsid w:val="00246274"/>
    <w:rsid w:val="002462EF"/>
    <w:rsid w:val="002467E9"/>
    <w:rsid w:val="00246842"/>
    <w:rsid w:val="00246955"/>
    <w:rsid w:val="00246D59"/>
    <w:rsid w:val="00246ED7"/>
    <w:rsid w:val="002472F3"/>
    <w:rsid w:val="002475DF"/>
    <w:rsid w:val="002476D0"/>
    <w:rsid w:val="002477A8"/>
    <w:rsid w:val="002479C2"/>
    <w:rsid w:val="00247B6E"/>
    <w:rsid w:val="00247F2C"/>
    <w:rsid w:val="00250139"/>
    <w:rsid w:val="002501F1"/>
    <w:rsid w:val="0025027E"/>
    <w:rsid w:val="00250288"/>
    <w:rsid w:val="0025051E"/>
    <w:rsid w:val="002507AB"/>
    <w:rsid w:val="00250F4E"/>
    <w:rsid w:val="002513BB"/>
    <w:rsid w:val="00251CF0"/>
    <w:rsid w:val="002522C0"/>
    <w:rsid w:val="00252AF3"/>
    <w:rsid w:val="00252F9E"/>
    <w:rsid w:val="0025335C"/>
    <w:rsid w:val="0025467D"/>
    <w:rsid w:val="00254FD8"/>
    <w:rsid w:val="002551E5"/>
    <w:rsid w:val="00255847"/>
    <w:rsid w:val="00256A8C"/>
    <w:rsid w:val="0025719A"/>
    <w:rsid w:val="00257489"/>
    <w:rsid w:val="002578CA"/>
    <w:rsid w:val="00257912"/>
    <w:rsid w:val="00260214"/>
    <w:rsid w:val="00260300"/>
    <w:rsid w:val="00260E97"/>
    <w:rsid w:val="00261285"/>
    <w:rsid w:val="0026144F"/>
    <w:rsid w:val="00261816"/>
    <w:rsid w:val="00261F5D"/>
    <w:rsid w:val="00261FC3"/>
    <w:rsid w:val="002623D2"/>
    <w:rsid w:val="0026254B"/>
    <w:rsid w:val="0026261F"/>
    <w:rsid w:val="00262EB3"/>
    <w:rsid w:val="002630BA"/>
    <w:rsid w:val="002630CC"/>
    <w:rsid w:val="00263315"/>
    <w:rsid w:val="002633EC"/>
    <w:rsid w:val="00263641"/>
    <w:rsid w:val="002636C0"/>
    <w:rsid w:val="002637CA"/>
    <w:rsid w:val="00263D80"/>
    <w:rsid w:val="002640CF"/>
    <w:rsid w:val="0026430D"/>
    <w:rsid w:val="002647CD"/>
    <w:rsid w:val="00264B86"/>
    <w:rsid w:val="0026580A"/>
    <w:rsid w:val="00265C6F"/>
    <w:rsid w:val="00265D6C"/>
    <w:rsid w:val="002661B8"/>
    <w:rsid w:val="002661C4"/>
    <w:rsid w:val="0026628D"/>
    <w:rsid w:val="00266376"/>
    <w:rsid w:val="002665A8"/>
    <w:rsid w:val="002665F1"/>
    <w:rsid w:val="00266B40"/>
    <w:rsid w:val="00266F0D"/>
    <w:rsid w:val="00267C33"/>
    <w:rsid w:val="00267D5B"/>
    <w:rsid w:val="00270DA6"/>
    <w:rsid w:val="00270E5B"/>
    <w:rsid w:val="00271C0D"/>
    <w:rsid w:val="00271CB2"/>
    <w:rsid w:val="00271D22"/>
    <w:rsid w:val="00272500"/>
    <w:rsid w:val="002726B2"/>
    <w:rsid w:val="00272A38"/>
    <w:rsid w:val="00272B08"/>
    <w:rsid w:val="00272DD6"/>
    <w:rsid w:val="00273182"/>
    <w:rsid w:val="00274439"/>
    <w:rsid w:val="002744FB"/>
    <w:rsid w:val="002746AC"/>
    <w:rsid w:val="00274AC9"/>
    <w:rsid w:val="00274DC7"/>
    <w:rsid w:val="00274F05"/>
    <w:rsid w:val="0027520A"/>
    <w:rsid w:val="00275763"/>
    <w:rsid w:val="00275C0C"/>
    <w:rsid w:val="00275C99"/>
    <w:rsid w:val="002765E3"/>
    <w:rsid w:val="002769C0"/>
    <w:rsid w:val="00276AFC"/>
    <w:rsid w:val="002771A6"/>
    <w:rsid w:val="002779DA"/>
    <w:rsid w:val="00277B5E"/>
    <w:rsid w:val="00277EE5"/>
    <w:rsid w:val="00280327"/>
    <w:rsid w:val="00280E72"/>
    <w:rsid w:val="002815DD"/>
    <w:rsid w:val="002816B4"/>
    <w:rsid w:val="00281BE3"/>
    <w:rsid w:val="0028206F"/>
    <w:rsid w:val="002820DF"/>
    <w:rsid w:val="002824E1"/>
    <w:rsid w:val="0028269F"/>
    <w:rsid w:val="00282ADB"/>
    <w:rsid w:val="00282C54"/>
    <w:rsid w:val="00283C18"/>
    <w:rsid w:val="00283D2B"/>
    <w:rsid w:val="00283E06"/>
    <w:rsid w:val="00283EA0"/>
    <w:rsid w:val="0028410A"/>
    <w:rsid w:val="0028428E"/>
    <w:rsid w:val="00284723"/>
    <w:rsid w:val="00284B6B"/>
    <w:rsid w:val="00284BA7"/>
    <w:rsid w:val="00284CD0"/>
    <w:rsid w:val="00285493"/>
    <w:rsid w:val="00285504"/>
    <w:rsid w:val="00285574"/>
    <w:rsid w:val="00285703"/>
    <w:rsid w:val="00285BB7"/>
    <w:rsid w:val="00285EA1"/>
    <w:rsid w:val="0028628C"/>
    <w:rsid w:val="00286382"/>
    <w:rsid w:val="00286894"/>
    <w:rsid w:val="00286927"/>
    <w:rsid w:val="00286D01"/>
    <w:rsid w:val="00286FA0"/>
    <w:rsid w:val="002873A9"/>
    <w:rsid w:val="00287CEF"/>
    <w:rsid w:val="00287ECD"/>
    <w:rsid w:val="00291180"/>
    <w:rsid w:val="00291262"/>
    <w:rsid w:val="00291270"/>
    <w:rsid w:val="00291607"/>
    <w:rsid w:val="002917F3"/>
    <w:rsid w:val="00291DB8"/>
    <w:rsid w:val="002920DF"/>
    <w:rsid w:val="00292228"/>
    <w:rsid w:val="002922D7"/>
    <w:rsid w:val="002925F7"/>
    <w:rsid w:val="00292669"/>
    <w:rsid w:val="00293308"/>
    <w:rsid w:val="002941D1"/>
    <w:rsid w:val="002941D6"/>
    <w:rsid w:val="002944C1"/>
    <w:rsid w:val="00294DE1"/>
    <w:rsid w:val="00295187"/>
    <w:rsid w:val="002953FC"/>
    <w:rsid w:val="00295ED5"/>
    <w:rsid w:val="00295F6F"/>
    <w:rsid w:val="0029630D"/>
    <w:rsid w:val="00296BFA"/>
    <w:rsid w:val="00296C2C"/>
    <w:rsid w:val="00296F2A"/>
    <w:rsid w:val="00296F6D"/>
    <w:rsid w:val="0029704A"/>
    <w:rsid w:val="0029721D"/>
    <w:rsid w:val="002974DB"/>
    <w:rsid w:val="0029777C"/>
    <w:rsid w:val="00297FEF"/>
    <w:rsid w:val="002A0487"/>
    <w:rsid w:val="002A21B8"/>
    <w:rsid w:val="002A220A"/>
    <w:rsid w:val="002A264D"/>
    <w:rsid w:val="002A2AF5"/>
    <w:rsid w:val="002A2FFD"/>
    <w:rsid w:val="002A362D"/>
    <w:rsid w:val="002A372B"/>
    <w:rsid w:val="002A382B"/>
    <w:rsid w:val="002A3A78"/>
    <w:rsid w:val="002A4278"/>
    <w:rsid w:val="002A4B18"/>
    <w:rsid w:val="002A4C83"/>
    <w:rsid w:val="002A5796"/>
    <w:rsid w:val="002A5FF6"/>
    <w:rsid w:val="002A624F"/>
    <w:rsid w:val="002A68AD"/>
    <w:rsid w:val="002A6F8A"/>
    <w:rsid w:val="002A74EC"/>
    <w:rsid w:val="002A7A42"/>
    <w:rsid w:val="002A7DD8"/>
    <w:rsid w:val="002B065C"/>
    <w:rsid w:val="002B0AD1"/>
    <w:rsid w:val="002B103D"/>
    <w:rsid w:val="002B1200"/>
    <w:rsid w:val="002B129B"/>
    <w:rsid w:val="002B1451"/>
    <w:rsid w:val="002B15BF"/>
    <w:rsid w:val="002B1CD1"/>
    <w:rsid w:val="002B1DF2"/>
    <w:rsid w:val="002B1EF8"/>
    <w:rsid w:val="002B25D3"/>
    <w:rsid w:val="002B27BF"/>
    <w:rsid w:val="002B2867"/>
    <w:rsid w:val="002B2B60"/>
    <w:rsid w:val="002B347C"/>
    <w:rsid w:val="002B3686"/>
    <w:rsid w:val="002B3888"/>
    <w:rsid w:val="002B3946"/>
    <w:rsid w:val="002B4626"/>
    <w:rsid w:val="002B4862"/>
    <w:rsid w:val="002B4A3E"/>
    <w:rsid w:val="002B5276"/>
    <w:rsid w:val="002B6407"/>
    <w:rsid w:val="002B6A71"/>
    <w:rsid w:val="002B6C56"/>
    <w:rsid w:val="002B6D1A"/>
    <w:rsid w:val="002B74C0"/>
    <w:rsid w:val="002B7654"/>
    <w:rsid w:val="002B77B8"/>
    <w:rsid w:val="002C0013"/>
    <w:rsid w:val="002C097A"/>
    <w:rsid w:val="002C0FAF"/>
    <w:rsid w:val="002C1512"/>
    <w:rsid w:val="002C1555"/>
    <w:rsid w:val="002C1A01"/>
    <w:rsid w:val="002C1BAF"/>
    <w:rsid w:val="002C1E9A"/>
    <w:rsid w:val="002C1FCA"/>
    <w:rsid w:val="002C2441"/>
    <w:rsid w:val="002C2569"/>
    <w:rsid w:val="002C260A"/>
    <w:rsid w:val="002C2676"/>
    <w:rsid w:val="002C2BF3"/>
    <w:rsid w:val="002C2CDF"/>
    <w:rsid w:val="002C2E25"/>
    <w:rsid w:val="002C2F8C"/>
    <w:rsid w:val="002C36B3"/>
    <w:rsid w:val="002C3D20"/>
    <w:rsid w:val="002C3F05"/>
    <w:rsid w:val="002C462A"/>
    <w:rsid w:val="002C4FF4"/>
    <w:rsid w:val="002C556C"/>
    <w:rsid w:val="002C5860"/>
    <w:rsid w:val="002C5FFF"/>
    <w:rsid w:val="002C631B"/>
    <w:rsid w:val="002C6416"/>
    <w:rsid w:val="002C647A"/>
    <w:rsid w:val="002C6B55"/>
    <w:rsid w:val="002C73DE"/>
    <w:rsid w:val="002C7DEF"/>
    <w:rsid w:val="002D0478"/>
    <w:rsid w:val="002D0836"/>
    <w:rsid w:val="002D0C3F"/>
    <w:rsid w:val="002D1A12"/>
    <w:rsid w:val="002D22BF"/>
    <w:rsid w:val="002D233F"/>
    <w:rsid w:val="002D27DB"/>
    <w:rsid w:val="002D2A41"/>
    <w:rsid w:val="002D2E31"/>
    <w:rsid w:val="002D3675"/>
    <w:rsid w:val="002D3858"/>
    <w:rsid w:val="002D39EA"/>
    <w:rsid w:val="002D3CA0"/>
    <w:rsid w:val="002D415F"/>
    <w:rsid w:val="002D4869"/>
    <w:rsid w:val="002D52B3"/>
    <w:rsid w:val="002D530C"/>
    <w:rsid w:val="002D568E"/>
    <w:rsid w:val="002D5AC3"/>
    <w:rsid w:val="002D5B9D"/>
    <w:rsid w:val="002D5DB3"/>
    <w:rsid w:val="002D62BB"/>
    <w:rsid w:val="002D6973"/>
    <w:rsid w:val="002D6A77"/>
    <w:rsid w:val="002D6BB2"/>
    <w:rsid w:val="002D6EC5"/>
    <w:rsid w:val="002D7129"/>
    <w:rsid w:val="002D7B1D"/>
    <w:rsid w:val="002D7E9D"/>
    <w:rsid w:val="002E0160"/>
    <w:rsid w:val="002E0475"/>
    <w:rsid w:val="002E1E80"/>
    <w:rsid w:val="002E2898"/>
    <w:rsid w:val="002E30E4"/>
    <w:rsid w:val="002E3226"/>
    <w:rsid w:val="002E347F"/>
    <w:rsid w:val="002E426C"/>
    <w:rsid w:val="002E4490"/>
    <w:rsid w:val="002E45DD"/>
    <w:rsid w:val="002E47FD"/>
    <w:rsid w:val="002E4879"/>
    <w:rsid w:val="002E59E6"/>
    <w:rsid w:val="002E5B09"/>
    <w:rsid w:val="002E6212"/>
    <w:rsid w:val="002E693A"/>
    <w:rsid w:val="002E6BB6"/>
    <w:rsid w:val="002E73B0"/>
    <w:rsid w:val="002E76DC"/>
    <w:rsid w:val="002E785D"/>
    <w:rsid w:val="002E7E86"/>
    <w:rsid w:val="002F0378"/>
    <w:rsid w:val="002F049A"/>
    <w:rsid w:val="002F05FC"/>
    <w:rsid w:val="002F0783"/>
    <w:rsid w:val="002F0B54"/>
    <w:rsid w:val="002F1652"/>
    <w:rsid w:val="002F1B8D"/>
    <w:rsid w:val="002F292A"/>
    <w:rsid w:val="002F2DFA"/>
    <w:rsid w:val="002F3344"/>
    <w:rsid w:val="002F3E17"/>
    <w:rsid w:val="002F3F2E"/>
    <w:rsid w:val="002F4008"/>
    <w:rsid w:val="002F4114"/>
    <w:rsid w:val="002F4610"/>
    <w:rsid w:val="002F5300"/>
    <w:rsid w:val="002F5485"/>
    <w:rsid w:val="002F5B3E"/>
    <w:rsid w:val="002F6024"/>
    <w:rsid w:val="002F636F"/>
    <w:rsid w:val="002F683E"/>
    <w:rsid w:val="002F6DB8"/>
    <w:rsid w:val="002F7AFA"/>
    <w:rsid w:val="002F7B91"/>
    <w:rsid w:val="002F7DA3"/>
    <w:rsid w:val="00300485"/>
    <w:rsid w:val="00300DC2"/>
    <w:rsid w:val="00300E24"/>
    <w:rsid w:val="003010B7"/>
    <w:rsid w:val="0030160B"/>
    <w:rsid w:val="003020E0"/>
    <w:rsid w:val="00302D28"/>
    <w:rsid w:val="0030327F"/>
    <w:rsid w:val="00303A4C"/>
    <w:rsid w:val="00303E31"/>
    <w:rsid w:val="00303EE5"/>
    <w:rsid w:val="00304096"/>
    <w:rsid w:val="003040FA"/>
    <w:rsid w:val="00304469"/>
    <w:rsid w:val="00304588"/>
    <w:rsid w:val="003046D3"/>
    <w:rsid w:val="003051C9"/>
    <w:rsid w:val="00305473"/>
    <w:rsid w:val="00305594"/>
    <w:rsid w:val="00305E8A"/>
    <w:rsid w:val="00305E90"/>
    <w:rsid w:val="003060BF"/>
    <w:rsid w:val="00306297"/>
    <w:rsid w:val="0030634B"/>
    <w:rsid w:val="0030654D"/>
    <w:rsid w:val="003079B6"/>
    <w:rsid w:val="00307FC1"/>
    <w:rsid w:val="00310D10"/>
    <w:rsid w:val="003110F2"/>
    <w:rsid w:val="00311568"/>
    <w:rsid w:val="00311A85"/>
    <w:rsid w:val="00312AE3"/>
    <w:rsid w:val="00312B4E"/>
    <w:rsid w:val="003138A9"/>
    <w:rsid w:val="003142CC"/>
    <w:rsid w:val="003145A9"/>
    <w:rsid w:val="003146F8"/>
    <w:rsid w:val="003147A6"/>
    <w:rsid w:val="00314ADF"/>
    <w:rsid w:val="00314C08"/>
    <w:rsid w:val="00315A22"/>
    <w:rsid w:val="003162F9"/>
    <w:rsid w:val="003169CE"/>
    <w:rsid w:val="00316BF5"/>
    <w:rsid w:val="00316E85"/>
    <w:rsid w:val="00316FBE"/>
    <w:rsid w:val="00317351"/>
    <w:rsid w:val="00317616"/>
    <w:rsid w:val="00317DB7"/>
    <w:rsid w:val="00317DBA"/>
    <w:rsid w:val="0032024B"/>
    <w:rsid w:val="003206E7"/>
    <w:rsid w:val="00320B82"/>
    <w:rsid w:val="003210FF"/>
    <w:rsid w:val="003219A6"/>
    <w:rsid w:val="003219D7"/>
    <w:rsid w:val="00321D3E"/>
    <w:rsid w:val="00321E90"/>
    <w:rsid w:val="00321F4D"/>
    <w:rsid w:val="003226EC"/>
    <w:rsid w:val="00322B35"/>
    <w:rsid w:val="00322D07"/>
    <w:rsid w:val="00323083"/>
    <w:rsid w:val="00323E08"/>
    <w:rsid w:val="003241B2"/>
    <w:rsid w:val="00324295"/>
    <w:rsid w:val="00324601"/>
    <w:rsid w:val="00324ABF"/>
    <w:rsid w:val="00325186"/>
    <w:rsid w:val="00325229"/>
    <w:rsid w:val="00325313"/>
    <w:rsid w:val="00325AC8"/>
    <w:rsid w:val="00325B1F"/>
    <w:rsid w:val="00325CA7"/>
    <w:rsid w:val="00326497"/>
    <w:rsid w:val="00326E14"/>
    <w:rsid w:val="003273A3"/>
    <w:rsid w:val="0032785B"/>
    <w:rsid w:val="00327C25"/>
    <w:rsid w:val="00330512"/>
    <w:rsid w:val="00330BE6"/>
    <w:rsid w:val="00330D11"/>
    <w:rsid w:val="00331D71"/>
    <w:rsid w:val="00331F3C"/>
    <w:rsid w:val="003322C1"/>
    <w:rsid w:val="00332AEE"/>
    <w:rsid w:val="00333439"/>
    <w:rsid w:val="0033352A"/>
    <w:rsid w:val="003336A9"/>
    <w:rsid w:val="00333D59"/>
    <w:rsid w:val="00333EA2"/>
    <w:rsid w:val="00333F03"/>
    <w:rsid w:val="003349BF"/>
    <w:rsid w:val="00334A67"/>
    <w:rsid w:val="00334E52"/>
    <w:rsid w:val="003350FD"/>
    <w:rsid w:val="00335274"/>
    <w:rsid w:val="003353B2"/>
    <w:rsid w:val="003353DE"/>
    <w:rsid w:val="003360C4"/>
    <w:rsid w:val="00336676"/>
    <w:rsid w:val="00336CEB"/>
    <w:rsid w:val="003374ED"/>
    <w:rsid w:val="00337B01"/>
    <w:rsid w:val="00337F2E"/>
    <w:rsid w:val="00337F58"/>
    <w:rsid w:val="003402DD"/>
    <w:rsid w:val="003403AD"/>
    <w:rsid w:val="0034072B"/>
    <w:rsid w:val="00340C4B"/>
    <w:rsid w:val="00340EEF"/>
    <w:rsid w:val="0034105E"/>
    <w:rsid w:val="00342573"/>
    <w:rsid w:val="0034274F"/>
    <w:rsid w:val="00342B8E"/>
    <w:rsid w:val="00342E56"/>
    <w:rsid w:val="003443B4"/>
    <w:rsid w:val="00344649"/>
    <w:rsid w:val="00344792"/>
    <w:rsid w:val="00344904"/>
    <w:rsid w:val="00344D9D"/>
    <w:rsid w:val="00345E1C"/>
    <w:rsid w:val="0034617A"/>
    <w:rsid w:val="0034655A"/>
    <w:rsid w:val="003465A2"/>
    <w:rsid w:val="00346FA7"/>
    <w:rsid w:val="003473A5"/>
    <w:rsid w:val="003476DF"/>
    <w:rsid w:val="0034787A"/>
    <w:rsid w:val="00347B84"/>
    <w:rsid w:val="00347EA6"/>
    <w:rsid w:val="003501AF"/>
    <w:rsid w:val="0035031A"/>
    <w:rsid w:val="00350699"/>
    <w:rsid w:val="00350965"/>
    <w:rsid w:val="00350D42"/>
    <w:rsid w:val="00350FF3"/>
    <w:rsid w:val="003511B7"/>
    <w:rsid w:val="0035231C"/>
    <w:rsid w:val="00352380"/>
    <w:rsid w:val="00352519"/>
    <w:rsid w:val="0035359F"/>
    <w:rsid w:val="0035419C"/>
    <w:rsid w:val="003549EF"/>
    <w:rsid w:val="00354A6B"/>
    <w:rsid w:val="00355100"/>
    <w:rsid w:val="00355641"/>
    <w:rsid w:val="003557D8"/>
    <w:rsid w:val="00355870"/>
    <w:rsid w:val="00355A37"/>
    <w:rsid w:val="00356142"/>
    <w:rsid w:val="003564B6"/>
    <w:rsid w:val="003566A5"/>
    <w:rsid w:val="00356751"/>
    <w:rsid w:val="00356921"/>
    <w:rsid w:val="00356D17"/>
    <w:rsid w:val="00357A47"/>
    <w:rsid w:val="00357A62"/>
    <w:rsid w:val="00357AFC"/>
    <w:rsid w:val="00357C54"/>
    <w:rsid w:val="00357F04"/>
    <w:rsid w:val="00360B38"/>
    <w:rsid w:val="00360C35"/>
    <w:rsid w:val="00361090"/>
    <w:rsid w:val="0036134E"/>
    <w:rsid w:val="00361440"/>
    <w:rsid w:val="0036213A"/>
    <w:rsid w:val="00362233"/>
    <w:rsid w:val="00362520"/>
    <w:rsid w:val="0036257F"/>
    <w:rsid w:val="00363306"/>
    <w:rsid w:val="00363973"/>
    <w:rsid w:val="00363DF0"/>
    <w:rsid w:val="003641A3"/>
    <w:rsid w:val="0036447C"/>
    <w:rsid w:val="003647B5"/>
    <w:rsid w:val="003647D2"/>
    <w:rsid w:val="00364887"/>
    <w:rsid w:val="003660A7"/>
    <w:rsid w:val="00366161"/>
    <w:rsid w:val="00366F11"/>
    <w:rsid w:val="0036753A"/>
    <w:rsid w:val="00367F91"/>
    <w:rsid w:val="003704F7"/>
    <w:rsid w:val="00370A1D"/>
    <w:rsid w:val="00370B88"/>
    <w:rsid w:val="00371257"/>
    <w:rsid w:val="003714F1"/>
    <w:rsid w:val="00371F7D"/>
    <w:rsid w:val="00372492"/>
    <w:rsid w:val="00372BF9"/>
    <w:rsid w:val="00372F9C"/>
    <w:rsid w:val="003736CF"/>
    <w:rsid w:val="00373B33"/>
    <w:rsid w:val="00373B5C"/>
    <w:rsid w:val="00374871"/>
    <w:rsid w:val="00374CA8"/>
    <w:rsid w:val="00374EE5"/>
    <w:rsid w:val="00375440"/>
    <w:rsid w:val="003756F3"/>
    <w:rsid w:val="003758BE"/>
    <w:rsid w:val="00376419"/>
    <w:rsid w:val="003765AE"/>
    <w:rsid w:val="003767C3"/>
    <w:rsid w:val="003767DC"/>
    <w:rsid w:val="0037681E"/>
    <w:rsid w:val="00376A61"/>
    <w:rsid w:val="00376A6E"/>
    <w:rsid w:val="00376BF9"/>
    <w:rsid w:val="00376D9E"/>
    <w:rsid w:val="00376EB0"/>
    <w:rsid w:val="0038021D"/>
    <w:rsid w:val="00380333"/>
    <w:rsid w:val="003804C5"/>
    <w:rsid w:val="00380640"/>
    <w:rsid w:val="00380658"/>
    <w:rsid w:val="003813F2"/>
    <w:rsid w:val="0038260C"/>
    <w:rsid w:val="00382893"/>
    <w:rsid w:val="00382C88"/>
    <w:rsid w:val="00382CF3"/>
    <w:rsid w:val="00382D39"/>
    <w:rsid w:val="00383AE5"/>
    <w:rsid w:val="00383BC1"/>
    <w:rsid w:val="00383D8A"/>
    <w:rsid w:val="003848F5"/>
    <w:rsid w:val="00384D4A"/>
    <w:rsid w:val="0038506C"/>
    <w:rsid w:val="003851DC"/>
    <w:rsid w:val="003855E6"/>
    <w:rsid w:val="00385646"/>
    <w:rsid w:val="00385C72"/>
    <w:rsid w:val="00385E80"/>
    <w:rsid w:val="003861AB"/>
    <w:rsid w:val="00386CDF"/>
    <w:rsid w:val="0038709E"/>
    <w:rsid w:val="00387626"/>
    <w:rsid w:val="0039001F"/>
    <w:rsid w:val="00390B05"/>
    <w:rsid w:val="00390D4F"/>
    <w:rsid w:val="0039161C"/>
    <w:rsid w:val="00391ACF"/>
    <w:rsid w:val="003923EE"/>
    <w:rsid w:val="00392796"/>
    <w:rsid w:val="00392B94"/>
    <w:rsid w:val="00392DF2"/>
    <w:rsid w:val="003932D4"/>
    <w:rsid w:val="00393A6E"/>
    <w:rsid w:val="003942B8"/>
    <w:rsid w:val="00395044"/>
    <w:rsid w:val="0039554E"/>
    <w:rsid w:val="0039562C"/>
    <w:rsid w:val="003956F7"/>
    <w:rsid w:val="00395E77"/>
    <w:rsid w:val="003960FC"/>
    <w:rsid w:val="00396C09"/>
    <w:rsid w:val="00396C41"/>
    <w:rsid w:val="00396D6B"/>
    <w:rsid w:val="00396D8D"/>
    <w:rsid w:val="003971D9"/>
    <w:rsid w:val="0039721F"/>
    <w:rsid w:val="003979CE"/>
    <w:rsid w:val="00397AA5"/>
    <w:rsid w:val="00397C33"/>
    <w:rsid w:val="00397CB3"/>
    <w:rsid w:val="00397F5A"/>
    <w:rsid w:val="003A0475"/>
    <w:rsid w:val="003A05DE"/>
    <w:rsid w:val="003A0630"/>
    <w:rsid w:val="003A0A33"/>
    <w:rsid w:val="003A0AA3"/>
    <w:rsid w:val="003A0BBE"/>
    <w:rsid w:val="003A0DCF"/>
    <w:rsid w:val="003A1034"/>
    <w:rsid w:val="003A147D"/>
    <w:rsid w:val="003A38F3"/>
    <w:rsid w:val="003A3EF8"/>
    <w:rsid w:val="003A43A0"/>
    <w:rsid w:val="003A55D2"/>
    <w:rsid w:val="003A5CF8"/>
    <w:rsid w:val="003A5E71"/>
    <w:rsid w:val="003A6059"/>
    <w:rsid w:val="003A647B"/>
    <w:rsid w:val="003A67AA"/>
    <w:rsid w:val="003A67F7"/>
    <w:rsid w:val="003A6A36"/>
    <w:rsid w:val="003A7E7B"/>
    <w:rsid w:val="003B0FBB"/>
    <w:rsid w:val="003B10CB"/>
    <w:rsid w:val="003B134D"/>
    <w:rsid w:val="003B1736"/>
    <w:rsid w:val="003B1C14"/>
    <w:rsid w:val="003B2008"/>
    <w:rsid w:val="003B20A1"/>
    <w:rsid w:val="003B22E2"/>
    <w:rsid w:val="003B2454"/>
    <w:rsid w:val="003B24D3"/>
    <w:rsid w:val="003B2638"/>
    <w:rsid w:val="003B2729"/>
    <w:rsid w:val="003B3679"/>
    <w:rsid w:val="003B3BE2"/>
    <w:rsid w:val="003B3C9B"/>
    <w:rsid w:val="003B3D5B"/>
    <w:rsid w:val="003B417B"/>
    <w:rsid w:val="003B4316"/>
    <w:rsid w:val="003B4400"/>
    <w:rsid w:val="003B4699"/>
    <w:rsid w:val="003B46E4"/>
    <w:rsid w:val="003B4E0F"/>
    <w:rsid w:val="003B4F07"/>
    <w:rsid w:val="003B4FCD"/>
    <w:rsid w:val="003B558B"/>
    <w:rsid w:val="003B5AB9"/>
    <w:rsid w:val="003B5C9C"/>
    <w:rsid w:val="003B6125"/>
    <w:rsid w:val="003B61B0"/>
    <w:rsid w:val="003B6289"/>
    <w:rsid w:val="003B693B"/>
    <w:rsid w:val="003B7019"/>
    <w:rsid w:val="003B7B00"/>
    <w:rsid w:val="003C0424"/>
    <w:rsid w:val="003C04E9"/>
    <w:rsid w:val="003C0A38"/>
    <w:rsid w:val="003C0A61"/>
    <w:rsid w:val="003C1129"/>
    <w:rsid w:val="003C1206"/>
    <w:rsid w:val="003C152F"/>
    <w:rsid w:val="003C153E"/>
    <w:rsid w:val="003C167A"/>
    <w:rsid w:val="003C1CD9"/>
    <w:rsid w:val="003C2162"/>
    <w:rsid w:val="003C2766"/>
    <w:rsid w:val="003C28BC"/>
    <w:rsid w:val="003C2DDD"/>
    <w:rsid w:val="003C3031"/>
    <w:rsid w:val="003C3A8F"/>
    <w:rsid w:val="003C4497"/>
    <w:rsid w:val="003C46A7"/>
    <w:rsid w:val="003C4A0B"/>
    <w:rsid w:val="003C4ACA"/>
    <w:rsid w:val="003C4B56"/>
    <w:rsid w:val="003C4C01"/>
    <w:rsid w:val="003C4D45"/>
    <w:rsid w:val="003C5523"/>
    <w:rsid w:val="003C626B"/>
    <w:rsid w:val="003C67AE"/>
    <w:rsid w:val="003C6E9F"/>
    <w:rsid w:val="003C7C0B"/>
    <w:rsid w:val="003C7D1B"/>
    <w:rsid w:val="003D04DF"/>
    <w:rsid w:val="003D0770"/>
    <w:rsid w:val="003D0BAD"/>
    <w:rsid w:val="003D1031"/>
    <w:rsid w:val="003D1037"/>
    <w:rsid w:val="003D1525"/>
    <w:rsid w:val="003D1CB1"/>
    <w:rsid w:val="003D1DDC"/>
    <w:rsid w:val="003D2239"/>
    <w:rsid w:val="003D23DF"/>
    <w:rsid w:val="003D2485"/>
    <w:rsid w:val="003D2509"/>
    <w:rsid w:val="003D27B7"/>
    <w:rsid w:val="003D2925"/>
    <w:rsid w:val="003D2F21"/>
    <w:rsid w:val="003D313F"/>
    <w:rsid w:val="003D3504"/>
    <w:rsid w:val="003D39B9"/>
    <w:rsid w:val="003D4632"/>
    <w:rsid w:val="003D4A5B"/>
    <w:rsid w:val="003D4BC3"/>
    <w:rsid w:val="003D52F2"/>
    <w:rsid w:val="003D5548"/>
    <w:rsid w:val="003D55D4"/>
    <w:rsid w:val="003D57F7"/>
    <w:rsid w:val="003D6022"/>
    <w:rsid w:val="003D635A"/>
    <w:rsid w:val="003D63E5"/>
    <w:rsid w:val="003D71E6"/>
    <w:rsid w:val="003D74C6"/>
    <w:rsid w:val="003D75CB"/>
    <w:rsid w:val="003D7C32"/>
    <w:rsid w:val="003D7E98"/>
    <w:rsid w:val="003E0062"/>
    <w:rsid w:val="003E03E1"/>
    <w:rsid w:val="003E048D"/>
    <w:rsid w:val="003E097C"/>
    <w:rsid w:val="003E0C8F"/>
    <w:rsid w:val="003E1067"/>
    <w:rsid w:val="003E108E"/>
    <w:rsid w:val="003E11EB"/>
    <w:rsid w:val="003E120C"/>
    <w:rsid w:val="003E18AD"/>
    <w:rsid w:val="003E1954"/>
    <w:rsid w:val="003E2632"/>
    <w:rsid w:val="003E2A0C"/>
    <w:rsid w:val="003E2BBB"/>
    <w:rsid w:val="003E30F3"/>
    <w:rsid w:val="003E3127"/>
    <w:rsid w:val="003E3310"/>
    <w:rsid w:val="003E355A"/>
    <w:rsid w:val="003E3561"/>
    <w:rsid w:val="003E46CE"/>
    <w:rsid w:val="003E4850"/>
    <w:rsid w:val="003E4F60"/>
    <w:rsid w:val="003E5143"/>
    <w:rsid w:val="003E5ADC"/>
    <w:rsid w:val="003E61A1"/>
    <w:rsid w:val="003E6771"/>
    <w:rsid w:val="003E6AAA"/>
    <w:rsid w:val="003E6EC4"/>
    <w:rsid w:val="003E7183"/>
    <w:rsid w:val="003E7842"/>
    <w:rsid w:val="003E7E98"/>
    <w:rsid w:val="003E7F7A"/>
    <w:rsid w:val="003F069E"/>
    <w:rsid w:val="003F0806"/>
    <w:rsid w:val="003F08A6"/>
    <w:rsid w:val="003F0BC3"/>
    <w:rsid w:val="003F0E77"/>
    <w:rsid w:val="003F0EAB"/>
    <w:rsid w:val="003F1E82"/>
    <w:rsid w:val="003F233F"/>
    <w:rsid w:val="003F2673"/>
    <w:rsid w:val="003F27E0"/>
    <w:rsid w:val="003F283A"/>
    <w:rsid w:val="003F2B96"/>
    <w:rsid w:val="003F3799"/>
    <w:rsid w:val="003F3B65"/>
    <w:rsid w:val="003F3C8B"/>
    <w:rsid w:val="003F47CC"/>
    <w:rsid w:val="003F4A17"/>
    <w:rsid w:val="003F4B33"/>
    <w:rsid w:val="003F51A4"/>
    <w:rsid w:val="003F54F9"/>
    <w:rsid w:val="003F56DB"/>
    <w:rsid w:val="003F5903"/>
    <w:rsid w:val="003F5A27"/>
    <w:rsid w:val="003F5D66"/>
    <w:rsid w:val="003F5F81"/>
    <w:rsid w:val="003F60EA"/>
    <w:rsid w:val="003F612A"/>
    <w:rsid w:val="003F630B"/>
    <w:rsid w:val="003F63EF"/>
    <w:rsid w:val="003F6C5A"/>
    <w:rsid w:val="003F79E9"/>
    <w:rsid w:val="003F7A13"/>
    <w:rsid w:val="003F7D84"/>
    <w:rsid w:val="003F7E8A"/>
    <w:rsid w:val="00400731"/>
    <w:rsid w:val="004009FA"/>
    <w:rsid w:val="00402482"/>
    <w:rsid w:val="00402A27"/>
    <w:rsid w:val="00402D75"/>
    <w:rsid w:val="0040319F"/>
    <w:rsid w:val="00403BA7"/>
    <w:rsid w:val="00403D7A"/>
    <w:rsid w:val="00404294"/>
    <w:rsid w:val="0040465D"/>
    <w:rsid w:val="00404A9F"/>
    <w:rsid w:val="004054B1"/>
    <w:rsid w:val="004060DF"/>
    <w:rsid w:val="004065B1"/>
    <w:rsid w:val="00406823"/>
    <w:rsid w:val="00406A76"/>
    <w:rsid w:val="00406EDF"/>
    <w:rsid w:val="004070AA"/>
    <w:rsid w:val="00407C22"/>
    <w:rsid w:val="00410385"/>
    <w:rsid w:val="004103CB"/>
    <w:rsid w:val="0041077B"/>
    <w:rsid w:val="004107CC"/>
    <w:rsid w:val="00410ABB"/>
    <w:rsid w:val="00410BBC"/>
    <w:rsid w:val="00410EC6"/>
    <w:rsid w:val="00410FB4"/>
    <w:rsid w:val="004115BD"/>
    <w:rsid w:val="00411B18"/>
    <w:rsid w:val="00411B9A"/>
    <w:rsid w:val="00411DCE"/>
    <w:rsid w:val="0041310E"/>
    <w:rsid w:val="00413E9A"/>
    <w:rsid w:val="00414661"/>
    <w:rsid w:val="00414962"/>
    <w:rsid w:val="00415383"/>
    <w:rsid w:val="00415750"/>
    <w:rsid w:val="00415817"/>
    <w:rsid w:val="00415B83"/>
    <w:rsid w:val="0041674F"/>
    <w:rsid w:val="00416CC5"/>
    <w:rsid w:val="004171B3"/>
    <w:rsid w:val="0041774C"/>
    <w:rsid w:val="004179F0"/>
    <w:rsid w:val="00420002"/>
    <w:rsid w:val="004202D2"/>
    <w:rsid w:val="00420516"/>
    <w:rsid w:val="0042074C"/>
    <w:rsid w:val="0042130F"/>
    <w:rsid w:val="00421346"/>
    <w:rsid w:val="00421406"/>
    <w:rsid w:val="004216D8"/>
    <w:rsid w:val="00421A5B"/>
    <w:rsid w:val="00421FCF"/>
    <w:rsid w:val="0042248F"/>
    <w:rsid w:val="0042249C"/>
    <w:rsid w:val="004225DD"/>
    <w:rsid w:val="0042265E"/>
    <w:rsid w:val="00422A76"/>
    <w:rsid w:val="00422C4B"/>
    <w:rsid w:val="004239CA"/>
    <w:rsid w:val="00423A9F"/>
    <w:rsid w:val="00423C3E"/>
    <w:rsid w:val="00424052"/>
    <w:rsid w:val="0042422C"/>
    <w:rsid w:val="00424656"/>
    <w:rsid w:val="00424DFA"/>
    <w:rsid w:val="0042533A"/>
    <w:rsid w:val="00425509"/>
    <w:rsid w:val="00425540"/>
    <w:rsid w:val="0042559F"/>
    <w:rsid w:val="00425BE9"/>
    <w:rsid w:val="004260F3"/>
    <w:rsid w:val="0042635A"/>
    <w:rsid w:val="00426CE9"/>
    <w:rsid w:val="00427419"/>
    <w:rsid w:val="00427AAA"/>
    <w:rsid w:val="00430B57"/>
    <w:rsid w:val="00431281"/>
    <w:rsid w:val="00431306"/>
    <w:rsid w:val="004315DD"/>
    <w:rsid w:val="00431749"/>
    <w:rsid w:val="00431ABC"/>
    <w:rsid w:val="004323A2"/>
    <w:rsid w:val="00432B36"/>
    <w:rsid w:val="004331B6"/>
    <w:rsid w:val="00433B2C"/>
    <w:rsid w:val="00433E32"/>
    <w:rsid w:val="004340C3"/>
    <w:rsid w:val="00434348"/>
    <w:rsid w:val="00434A8D"/>
    <w:rsid w:val="00435F0C"/>
    <w:rsid w:val="00435F1F"/>
    <w:rsid w:val="00436076"/>
    <w:rsid w:val="00436298"/>
    <w:rsid w:val="0043662F"/>
    <w:rsid w:val="00436675"/>
    <w:rsid w:val="00436721"/>
    <w:rsid w:val="004368B1"/>
    <w:rsid w:val="004372D2"/>
    <w:rsid w:val="0043757C"/>
    <w:rsid w:val="0043766D"/>
    <w:rsid w:val="0044198A"/>
    <w:rsid w:val="00441B43"/>
    <w:rsid w:val="00442788"/>
    <w:rsid w:val="00442906"/>
    <w:rsid w:val="00442D47"/>
    <w:rsid w:val="0044352E"/>
    <w:rsid w:val="00443BCE"/>
    <w:rsid w:val="00444CD3"/>
    <w:rsid w:val="00444D9C"/>
    <w:rsid w:val="0044528C"/>
    <w:rsid w:val="00445466"/>
    <w:rsid w:val="0044589A"/>
    <w:rsid w:val="004458BA"/>
    <w:rsid w:val="0044595E"/>
    <w:rsid w:val="00445B81"/>
    <w:rsid w:val="004477C5"/>
    <w:rsid w:val="00447E08"/>
    <w:rsid w:val="00447FAC"/>
    <w:rsid w:val="00450469"/>
    <w:rsid w:val="00450A48"/>
    <w:rsid w:val="00450A9E"/>
    <w:rsid w:val="00450BB0"/>
    <w:rsid w:val="00451842"/>
    <w:rsid w:val="00451DCB"/>
    <w:rsid w:val="00451E5F"/>
    <w:rsid w:val="00453D48"/>
    <w:rsid w:val="004544CF"/>
    <w:rsid w:val="0045494F"/>
    <w:rsid w:val="00454E4E"/>
    <w:rsid w:val="004559CE"/>
    <w:rsid w:val="00455B52"/>
    <w:rsid w:val="004566E1"/>
    <w:rsid w:val="00456B7E"/>
    <w:rsid w:val="00456E7B"/>
    <w:rsid w:val="00456F3C"/>
    <w:rsid w:val="00457495"/>
    <w:rsid w:val="00457674"/>
    <w:rsid w:val="004577C2"/>
    <w:rsid w:val="00457A39"/>
    <w:rsid w:val="00457B9B"/>
    <w:rsid w:val="004608B0"/>
    <w:rsid w:val="00460C37"/>
    <w:rsid w:val="00460EFF"/>
    <w:rsid w:val="004610D5"/>
    <w:rsid w:val="0046181C"/>
    <w:rsid w:val="00462044"/>
    <w:rsid w:val="00462130"/>
    <w:rsid w:val="004624C4"/>
    <w:rsid w:val="00462536"/>
    <w:rsid w:val="00462970"/>
    <w:rsid w:val="00462EBD"/>
    <w:rsid w:val="00462EC1"/>
    <w:rsid w:val="0046306B"/>
    <w:rsid w:val="00463335"/>
    <w:rsid w:val="0046353A"/>
    <w:rsid w:val="00463A46"/>
    <w:rsid w:val="00464267"/>
    <w:rsid w:val="00464899"/>
    <w:rsid w:val="00465108"/>
    <w:rsid w:val="00465E50"/>
    <w:rsid w:val="00465F6B"/>
    <w:rsid w:val="00465FDD"/>
    <w:rsid w:val="004661EA"/>
    <w:rsid w:val="0046627B"/>
    <w:rsid w:val="00466348"/>
    <w:rsid w:val="00466C12"/>
    <w:rsid w:val="00466F0C"/>
    <w:rsid w:val="00467699"/>
    <w:rsid w:val="00470112"/>
    <w:rsid w:val="00470216"/>
    <w:rsid w:val="0047029A"/>
    <w:rsid w:val="004702EF"/>
    <w:rsid w:val="00470336"/>
    <w:rsid w:val="00470B78"/>
    <w:rsid w:val="00470C3E"/>
    <w:rsid w:val="00470F0E"/>
    <w:rsid w:val="00471885"/>
    <w:rsid w:val="00471B8E"/>
    <w:rsid w:val="00471BC1"/>
    <w:rsid w:val="00471C49"/>
    <w:rsid w:val="00471DF5"/>
    <w:rsid w:val="0047223C"/>
    <w:rsid w:val="0047235C"/>
    <w:rsid w:val="004726C7"/>
    <w:rsid w:val="004736CF"/>
    <w:rsid w:val="00473701"/>
    <w:rsid w:val="00473906"/>
    <w:rsid w:val="004739BE"/>
    <w:rsid w:val="0047401C"/>
    <w:rsid w:val="004741BB"/>
    <w:rsid w:val="00474515"/>
    <w:rsid w:val="00474585"/>
    <w:rsid w:val="00474778"/>
    <w:rsid w:val="004748F5"/>
    <w:rsid w:val="00474AE6"/>
    <w:rsid w:val="0047505D"/>
    <w:rsid w:val="004752B1"/>
    <w:rsid w:val="0047577C"/>
    <w:rsid w:val="004757CB"/>
    <w:rsid w:val="00475803"/>
    <w:rsid w:val="00475ACA"/>
    <w:rsid w:val="004763E7"/>
    <w:rsid w:val="00476681"/>
    <w:rsid w:val="00476A13"/>
    <w:rsid w:val="00476C91"/>
    <w:rsid w:val="00477846"/>
    <w:rsid w:val="00477D05"/>
    <w:rsid w:val="00477DD4"/>
    <w:rsid w:val="00480597"/>
    <w:rsid w:val="004806E5"/>
    <w:rsid w:val="004807BF"/>
    <w:rsid w:val="00481217"/>
    <w:rsid w:val="0048125D"/>
    <w:rsid w:val="00481B03"/>
    <w:rsid w:val="0048239A"/>
    <w:rsid w:val="0048270A"/>
    <w:rsid w:val="004828A6"/>
    <w:rsid w:val="00482A6D"/>
    <w:rsid w:val="00483184"/>
    <w:rsid w:val="004831BC"/>
    <w:rsid w:val="00483295"/>
    <w:rsid w:val="004832A3"/>
    <w:rsid w:val="0048364C"/>
    <w:rsid w:val="004837BF"/>
    <w:rsid w:val="004843C5"/>
    <w:rsid w:val="00484ACD"/>
    <w:rsid w:val="00484EEE"/>
    <w:rsid w:val="0048583A"/>
    <w:rsid w:val="00486217"/>
    <w:rsid w:val="0048647E"/>
    <w:rsid w:val="00486A27"/>
    <w:rsid w:val="00486A97"/>
    <w:rsid w:val="004879DB"/>
    <w:rsid w:val="0049030D"/>
    <w:rsid w:val="0049055F"/>
    <w:rsid w:val="004906A1"/>
    <w:rsid w:val="004909BF"/>
    <w:rsid w:val="00490F10"/>
    <w:rsid w:val="004912B8"/>
    <w:rsid w:val="004914D6"/>
    <w:rsid w:val="0049175B"/>
    <w:rsid w:val="00491D2C"/>
    <w:rsid w:val="00492579"/>
    <w:rsid w:val="004925C2"/>
    <w:rsid w:val="004926BC"/>
    <w:rsid w:val="00494236"/>
    <w:rsid w:val="00494D21"/>
    <w:rsid w:val="00495BC2"/>
    <w:rsid w:val="00495D1A"/>
    <w:rsid w:val="00495E9D"/>
    <w:rsid w:val="00495F9C"/>
    <w:rsid w:val="004961A9"/>
    <w:rsid w:val="00496547"/>
    <w:rsid w:val="0049698D"/>
    <w:rsid w:val="00496A25"/>
    <w:rsid w:val="0049700B"/>
    <w:rsid w:val="004970D6"/>
    <w:rsid w:val="00497595"/>
    <w:rsid w:val="004975DA"/>
    <w:rsid w:val="004A09BF"/>
    <w:rsid w:val="004A1B72"/>
    <w:rsid w:val="004A2C0E"/>
    <w:rsid w:val="004A2E27"/>
    <w:rsid w:val="004A2FDD"/>
    <w:rsid w:val="004A3390"/>
    <w:rsid w:val="004A3997"/>
    <w:rsid w:val="004A40B5"/>
    <w:rsid w:val="004A4111"/>
    <w:rsid w:val="004A4E4B"/>
    <w:rsid w:val="004A5692"/>
    <w:rsid w:val="004A5A85"/>
    <w:rsid w:val="004A645A"/>
    <w:rsid w:val="004A6A3A"/>
    <w:rsid w:val="004A6DC6"/>
    <w:rsid w:val="004A725D"/>
    <w:rsid w:val="004A7316"/>
    <w:rsid w:val="004B0529"/>
    <w:rsid w:val="004B08FA"/>
    <w:rsid w:val="004B0D79"/>
    <w:rsid w:val="004B1353"/>
    <w:rsid w:val="004B146D"/>
    <w:rsid w:val="004B1614"/>
    <w:rsid w:val="004B17AB"/>
    <w:rsid w:val="004B214F"/>
    <w:rsid w:val="004B2AB4"/>
    <w:rsid w:val="004B3448"/>
    <w:rsid w:val="004B39E2"/>
    <w:rsid w:val="004B42FE"/>
    <w:rsid w:val="004B4565"/>
    <w:rsid w:val="004B492D"/>
    <w:rsid w:val="004B551A"/>
    <w:rsid w:val="004B5E8A"/>
    <w:rsid w:val="004B6041"/>
    <w:rsid w:val="004B6169"/>
    <w:rsid w:val="004B69BF"/>
    <w:rsid w:val="004B69D5"/>
    <w:rsid w:val="004B74DD"/>
    <w:rsid w:val="004B7903"/>
    <w:rsid w:val="004B7BAB"/>
    <w:rsid w:val="004B7CE5"/>
    <w:rsid w:val="004B7EF0"/>
    <w:rsid w:val="004C02CF"/>
    <w:rsid w:val="004C0C4E"/>
    <w:rsid w:val="004C0D37"/>
    <w:rsid w:val="004C12C4"/>
    <w:rsid w:val="004C22B1"/>
    <w:rsid w:val="004C2682"/>
    <w:rsid w:val="004C2C99"/>
    <w:rsid w:val="004C2E23"/>
    <w:rsid w:val="004C3C4F"/>
    <w:rsid w:val="004C4681"/>
    <w:rsid w:val="004C4D63"/>
    <w:rsid w:val="004C4DAE"/>
    <w:rsid w:val="004C4DB9"/>
    <w:rsid w:val="004C5513"/>
    <w:rsid w:val="004C5983"/>
    <w:rsid w:val="004C599F"/>
    <w:rsid w:val="004C5C11"/>
    <w:rsid w:val="004C5E64"/>
    <w:rsid w:val="004C649F"/>
    <w:rsid w:val="004C6A3E"/>
    <w:rsid w:val="004C7BED"/>
    <w:rsid w:val="004C7CBD"/>
    <w:rsid w:val="004D0153"/>
    <w:rsid w:val="004D043F"/>
    <w:rsid w:val="004D0F13"/>
    <w:rsid w:val="004D16C0"/>
    <w:rsid w:val="004D1990"/>
    <w:rsid w:val="004D19F2"/>
    <w:rsid w:val="004D1C14"/>
    <w:rsid w:val="004D2133"/>
    <w:rsid w:val="004D249B"/>
    <w:rsid w:val="004D31AC"/>
    <w:rsid w:val="004D32B7"/>
    <w:rsid w:val="004D3675"/>
    <w:rsid w:val="004D369E"/>
    <w:rsid w:val="004D381A"/>
    <w:rsid w:val="004D384B"/>
    <w:rsid w:val="004D385E"/>
    <w:rsid w:val="004D43A5"/>
    <w:rsid w:val="004D449B"/>
    <w:rsid w:val="004D4572"/>
    <w:rsid w:val="004D4B6D"/>
    <w:rsid w:val="004D4C63"/>
    <w:rsid w:val="004D4E10"/>
    <w:rsid w:val="004D503A"/>
    <w:rsid w:val="004D5044"/>
    <w:rsid w:val="004D5326"/>
    <w:rsid w:val="004D5FC4"/>
    <w:rsid w:val="004D65B3"/>
    <w:rsid w:val="004D6E02"/>
    <w:rsid w:val="004D74ED"/>
    <w:rsid w:val="004D7EAB"/>
    <w:rsid w:val="004E094A"/>
    <w:rsid w:val="004E1C41"/>
    <w:rsid w:val="004E1EEC"/>
    <w:rsid w:val="004E2568"/>
    <w:rsid w:val="004E25D7"/>
    <w:rsid w:val="004E26B1"/>
    <w:rsid w:val="004E2B27"/>
    <w:rsid w:val="004E3407"/>
    <w:rsid w:val="004E341D"/>
    <w:rsid w:val="004E345A"/>
    <w:rsid w:val="004E34A9"/>
    <w:rsid w:val="004E37CC"/>
    <w:rsid w:val="004E3828"/>
    <w:rsid w:val="004E3B8C"/>
    <w:rsid w:val="004E4403"/>
    <w:rsid w:val="004E477F"/>
    <w:rsid w:val="004E4CB3"/>
    <w:rsid w:val="004E4E74"/>
    <w:rsid w:val="004E5164"/>
    <w:rsid w:val="004E52C0"/>
    <w:rsid w:val="004E56CE"/>
    <w:rsid w:val="004E5C14"/>
    <w:rsid w:val="004E5ED9"/>
    <w:rsid w:val="004E6D93"/>
    <w:rsid w:val="004E77EE"/>
    <w:rsid w:val="004E7B77"/>
    <w:rsid w:val="004F1EDA"/>
    <w:rsid w:val="004F25D7"/>
    <w:rsid w:val="004F27DC"/>
    <w:rsid w:val="004F42F6"/>
    <w:rsid w:val="004F46FA"/>
    <w:rsid w:val="004F552E"/>
    <w:rsid w:val="004F5A33"/>
    <w:rsid w:val="004F5E76"/>
    <w:rsid w:val="004F5ED0"/>
    <w:rsid w:val="004F6539"/>
    <w:rsid w:val="004F66DD"/>
    <w:rsid w:val="004F6B08"/>
    <w:rsid w:val="004F6C35"/>
    <w:rsid w:val="004F722B"/>
    <w:rsid w:val="004F7636"/>
    <w:rsid w:val="004F7699"/>
    <w:rsid w:val="004F7745"/>
    <w:rsid w:val="004F7757"/>
    <w:rsid w:val="004F7978"/>
    <w:rsid w:val="004F7B50"/>
    <w:rsid w:val="004F7C14"/>
    <w:rsid w:val="004F7CD9"/>
    <w:rsid w:val="004F7D92"/>
    <w:rsid w:val="0050076F"/>
    <w:rsid w:val="0050136D"/>
    <w:rsid w:val="0050140A"/>
    <w:rsid w:val="005018D5"/>
    <w:rsid w:val="00501900"/>
    <w:rsid w:val="00501955"/>
    <w:rsid w:val="0050198E"/>
    <w:rsid w:val="00501AF0"/>
    <w:rsid w:val="00502C3C"/>
    <w:rsid w:val="00502E81"/>
    <w:rsid w:val="0050357D"/>
    <w:rsid w:val="005038B8"/>
    <w:rsid w:val="00503B86"/>
    <w:rsid w:val="00504918"/>
    <w:rsid w:val="00505003"/>
    <w:rsid w:val="00505201"/>
    <w:rsid w:val="005052D9"/>
    <w:rsid w:val="0050555D"/>
    <w:rsid w:val="00505B87"/>
    <w:rsid w:val="00505BEC"/>
    <w:rsid w:val="00506111"/>
    <w:rsid w:val="00506842"/>
    <w:rsid w:val="00506EC1"/>
    <w:rsid w:val="0050796D"/>
    <w:rsid w:val="005079A0"/>
    <w:rsid w:val="00507B64"/>
    <w:rsid w:val="00507FD6"/>
    <w:rsid w:val="00510709"/>
    <w:rsid w:val="00510866"/>
    <w:rsid w:val="00510E90"/>
    <w:rsid w:val="005113E1"/>
    <w:rsid w:val="0051266E"/>
    <w:rsid w:val="00512F49"/>
    <w:rsid w:val="00512F50"/>
    <w:rsid w:val="005131D6"/>
    <w:rsid w:val="0051334B"/>
    <w:rsid w:val="00513B03"/>
    <w:rsid w:val="005152E5"/>
    <w:rsid w:val="00515984"/>
    <w:rsid w:val="005162E4"/>
    <w:rsid w:val="00516D7F"/>
    <w:rsid w:val="00516E3D"/>
    <w:rsid w:val="005172E5"/>
    <w:rsid w:val="005173E6"/>
    <w:rsid w:val="0051749C"/>
    <w:rsid w:val="00517A11"/>
    <w:rsid w:val="00517B4F"/>
    <w:rsid w:val="00520157"/>
    <w:rsid w:val="0052062C"/>
    <w:rsid w:val="0052081D"/>
    <w:rsid w:val="005208B7"/>
    <w:rsid w:val="00521161"/>
    <w:rsid w:val="00521E12"/>
    <w:rsid w:val="0052240C"/>
    <w:rsid w:val="0052260A"/>
    <w:rsid w:val="00522CA5"/>
    <w:rsid w:val="00523025"/>
    <w:rsid w:val="00523922"/>
    <w:rsid w:val="00523D4B"/>
    <w:rsid w:val="00524463"/>
    <w:rsid w:val="00524487"/>
    <w:rsid w:val="00525128"/>
    <w:rsid w:val="005253E4"/>
    <w:rsid w:val="00525497"/>
    <w:rsid w:val="0052578D"/>
    <w:rsid w:val="0052599D"/>
    <w:rsid w:val="00525B58"/>
    <w:rsid w:val="00525DD2"/>
    <w:rsid w:val="00526D19"/>
    <w:rsid w:val="00526DD9"/>
    <w:rsid w:val="00527DEE"/>
    <w:rsid w:val="0053040F"/>
    <w:rsid w:val="005309E8"/>
    <w:rsid w:val="00530E82"/>
    <w:rsid w:val="0053124B"/>
    <w:rsid w:val="00531854"/>
    <w:rsid w:val="0053190C"/>
    <w:rsid w:val="0053197A"/>
    <w:rsid w:val="00531A90"/>
    <w:rsid w:val="00532525"/>
    <w:rsid w:val="00532529"/>
    <w:rsid w:val="00532B04"/>
    <w:rsid w:val="00533C12"/>
    <w:rsid w:val="00533E4B"/>
    <w:rsid w:val="005342C3"/>
    <w:rsid w:val="005346CF"/>
    <w:rsid w:val="005347A3"/>
    <w:rsid w:val="005351A2"/>
    <w:rsid w:val="00535461"/>
    <w:rsid w:val="00535842"/>
    <w:rsid w:val="00535D4D"/>
    <w:rsid w:val="0053694C"/>
    <w:rsid w:val="00536996"/>
    <w:rsid w:val="00536F78"/>
    <w:rsid w:val="005373C3"/>
    <w:rsid w:val="00537CAD"/>
    <w:rsid w:val="00537F25"/>
    <w:rsid w:val="00540CD5"/>
    <w:rsid w:val="005415C8"/>
    <w:rsid w:val="00541A99"/>
    <w:rsid w:val="00541D82"/>
    <w:rsid w:val="00541E51"/>
    <w:rsid w:val="00542291"/>
    <w:rsid w:val="00542533"/>
    <w:rsid w:val="0054278F"/>
    <w:rsid w:val="00542873"/>
    <w:rsid w:val="00542E32"/>
    <w:rsid w:val="005432EF"/>
    <w:rsid w:val="005434AF"/>
    <w:rsid w:val="0054379D"/>
    <w:rsid w:val="00543CAD"/>
    <w:rsid w:val="00544135"/>
    <w:rsid w:val="0054463D"/>
    <w:rsid w:val="00544B23"/>
    <w:rsid w:val="0054627B"/>
    <w:rsid w:val="005466F5"/>
    <w:rsid w:val="0054691B"/>
    <w:rsid w:val="005469E7"/>
    <w:rsid w:val="00546AD7"/>
    <w:rsid w:val="00546B44"/>
    <w:rsid w:val="00546FFD"/>
    <w:rsid w:val="00547BF8"/>
    <w:rsid w:val="00547C5B"/>
    <w:rsid w:val="0055002A"/>
    <w:rsid w:val="00550374"/>
    <w:rsid w:val="00550439"/>
    <w:rsid w:val="0055045C"/>
    <w:rsid w:val="005506A3"/>
    <w:rsid w:val="00550BC9"/>
    <w:rsid w:val="0055137A"/>
    <w:rsid w:val="00551D9E"/>
    <w:rsid w:val="005527D5"/>
    <w:rsid w:val="00552F76"/>
    <w:rsid w:val="00553017"/>
    <w:rsid w:val="0055301B"/>
    <w:rsid w:val="005534EB"/>
    <w:rsid w:val="00553802"/>
    <w:rsid w:val="00553DFA"/>
    <w:rsid w:val="00553EFF"/>
    <w:rsid w:val="005545F0"/>
    <w:rsid w:val="00554D5F"/>
    <w:rsid w:val="00554D6F"/>
    <w:rsid w:val="005550FB"/>
    <w:rsid w:val="00555248"/>
    <w:rsid w:val="00555684"/>
    <w:rsid w:val="00555865"/>
    <w:rsid w:val="00555953"/>
    <w:rsid w:val="00555990"/>
    <w:rsid w:val="005559DA"/>
    <w:rsid w:val="00555E5C"/>
    <w:rsid w:val="00556BB6"/>
    <w:rsid w:val="00556C2F"/>
    <w:rsid w:val="00557037"/>
    <w:rsid w:val="0055730D"/>
    <w:rsid w:val="005575CE"/>
    <w:rsid w:val="00557970"/>
    <w:rsid w:val="0055798A"/>
    <w:rsid w:val="00557CBB"/>
    <w:rsid w:val="00557EB7"/>
    <w:rsid w:val="00557F46"/>
    <w:rsid w:val="00560585"/>
    <w:rsid w:val="00560715"/>
    <w:rsid w:val="00560BD8"/>
    <w:rsid w:val="005615D5"/>
    <w:rsid w:val="005616E0"/>
    <w:rsid w:val="00561742"/>
    <w:rsid w:val="00561E64"/>
    <w:rsid w:val="00561EF5"/>
    <w:rsid w:val="005631E0"/>
    <w:rsid w:val="0056326B"/>
    <w:rsid w:val="005632A5"/>
    <w:rsid w:val="00563B0D"/>
    <w:rsid w:val="00564595"/>
    <w:rsid w:val="0056460D"/>
    <w:rsid w:val="0056473D"/>
    <w:rsid w:val="00564832"/>
    <w:rsid w:val="005649D2"/>
    <w:rsid w:val="00564B88"/>
    <w:rsid w:val="0056510C"/>
    <w:rsid w:val="0056674C"/>
    <w:rsid w:val="00566A63"/>
    <w:rsid w:val="00566B54"/>
    <w:rsid w:val="00566C01"/>
    <w:rsid w:val="00566FDF"/>
    <w:rsid w:val="0056739E"/>
    <w:rsid w:val="00567C8F"/>
    <w:rsid w:val="005703FD"/>
    <w:rsid w:val="00570900"/>
    <w:rsid w:val="005709AC"/>
    <w:rsid w:val="00570B8F"/>
    <w:rsid w:val="00570C43"/>
    <w:rsid w:val="00570CA8"/>
    <w:rsid w:val="00570FB9"/>
    <w:rsid w:val="00571BA3"/>
    <w:rsid w:val="00572324"/>
    <w:rsid w:val="005723C7"/>
    <w:rsid w:val="00572CEE"/>
    <w:rsid w:val="0057332A"/>
    <w:rsid w:val="005734B4"/>
    <w:rsid w:val="005739B3"/>
    <w:rsid w:val="00573C00"/>
    <w:rsid w:val="0057425A"/>
    <w:rsid w:val="00574BCA"/>
    <w:rsid w:val="005751B4"/>
    <w:rsid w:val="0057554A"/>
    <w:rsid w:val="005760C9"/>
    <w:rsid w:val="00576345"/>
    <w:rsid w:val="0057695B"/>
    <w:rsid w:val="0057697A"/>
    <w:rsid w:val="00577618"/>
    <w:rsid w:val="005777AA"/>
    <w:rsid w:val="005778B7"/>
    <w:rsid w:val="00577D73"/>
    <w:rsid w:val="005800EE"/>
    <w:rsid w:val="00580564"/>
    <w:rsid w:val="0058072D"/>
    <w:rsid w:val="00580D6D"/>
    <w:rsid w:val="00581714"/>
    <w:rsid w:val="005818B8"/>
    <w:rsid w:val="00581CBF"/>
    <w:rsid w:val="00581D4F"/>
    <w:rsid w:val="00581FFA"/>
    <w:rsid w:val="0058235E"/>
    <w:rsid w:val="00582CFC"/>
    <w:rsid w:val="00582E96"/>
    <w:rsid w:val="00582FA6"/>
    <w:rsid w:val="00583884"/>
    <w:rsid w:val="0058397B"/>
    <w:rsid w:val="00583C4A"/>
    <w:rsid w:val="00583DC7"/>
    <w:rsid w:val="00583E91"/>
    <w:rsid w:val="00583FA8"/>
    <w:rsid w:val="00584B08"/>
    <w:rsid w:val="00584EF8"/>
    <w:rsid w:val="005859C6"/>
    <w:rsid w:val="00585B48"/>
    <w:rsid w:val="00585D17"/>
    <w:rsid w:val="00585E67"/>
    <w:rsid w:val="0058617B"/>
    <w:rsid w:val="0058637A"/>
    <w:rsid w:val="00586807"/>
    <w:rsid w:val="00587546"/>
    <w:rsid w:val="00587AEE"/>
    <w:rsid w:val="00587BEB"/>
    <w:rsid w:val="005902E0"/>
    <w:rsid w:val="0059087A"/>
    <w:rsid w:val="00591073"/>
    <w:rsid w:val="0059142B"/>
    <w:rsid w:val="00592C6E"/>
    <w:rsid w:val="005937BA"/>
    <w:rsid w:val="005938A0"/>
    <w:rsid w:val="00593AD2"/>
    <w:rsid w:val="00593B9C"/>
    <w:rsid w:val="00593F74"/>
    <w:rsid w:val="00593F8E"/>
    <w:rsid w:val="00593FB4"/>
    <w:rsid w:val="005940BC"/>
    <w:rsid w:val="00594EF4"/>
    <w:rsid w:val="00594FE6"/>
    <w:rsid w:val="00595A79"/>
    <w:rsid w:val="00595B0D"/>
    <w:rsid w:val="00595CE9"/>
    <w:rsid w:val="00595E31"/>
    <w:rsid w:val="00595FA5"/>
    <w:rsid w:val="0059615E"/>
    <w:rsid w:val="00596259"/>
    <w:rsid w:val="00596566"/>
    <w:rsid w:val="005968C0"/>
    <w:rsid w:val="005969A0"/>
    <w:rsid w:val="00597272"/>
    <w:rsid w:val="00597387"/>
    <w:rsid w:val="0059748C"/>
    <w:rsid w:val="00597FD6"/>
    <w:rsid w:val="005A02E7"/>
    <w:rsid w:val="005A1917"/>
    <w:rsid w:val="005A1B5F"/>
    <w:rsid w:val="005A1F0D"/>
    <w:rsid w:val="005A22F4"/>
    <w:rsid w:val="005A238C"/>
    <w:rsid w:val="005A23D2"/>
    <w:rsid w:val="005A269C"/>
    <w:rsid w:val="005A2FC3"/>
    <w:rsid w:val="005A3193"/>
    <w:rsid w:val="005A3440"/>
    <w:rsid w:val="005A359D"/>
    <w:rsid w:val="005A3D93"/>
    <w:rsid w:val="005A48B5"/>
    <w:rsid w:val="005A4F25"/>
    <w:rsid w:val="005A56B8"/>
    <w:rsid w:val="005A58CC"/>
    <w:rsid w:val="005A5954"/>
    <w:rsid w:val="005A5A8B"/>
    <w:rsid w:val="005A5F30"/>
    <w:rsid w:val="005A7C7F"/>
    <w:rsid w:val="005B0402"/>
    <w:rsid w:val="005B04A5"/>
    <w:rsid w:val="005B0B5C"/>
    <w:rsid w:val="005B142A"/>
    <w:rsid w:val="005B146B"/>
    <w:rsid w:val="005B20EB"/>
    <w:rsid w:val="005B20FD"/>
    <w:rsid w:val="005B256E"/>
    <w:rsid w:val="005B258A"/>
    <w:rsid w:val="005B25A5"/>
    <w:rsid w:val="005B28BE"/>
    <w:rsid w:val="005B3433"/>
    <w:rsid w:val="005B35B7"/>
    <w:rsid w:val="005B397C"/>
    <w:rsid w:val="005B3E3E"/>
    <w:rsid w:val="005B4321"/>
    <w:rsid w:val="005B69F4"/>
    <w:rsid w:val="005B6AD8"/>
    <w:rsid w:val="005B6C4E"/>
    <w:rsid w:val="005B6C81"/>
    <w:rsid w:val="005B79CF"/>
    <w:rsid w:val="005B7D38"/>
    <w:rsid w:val="005C0117"/>
    <w:rsid w:val="005C0406"/>
    <w:rsid w:val="005C0604"/>
    <w:rsid w:val="005C0688"/>
    <w:rsid w:val="005C1602"/>
    <w:rsid w:val="005C16ED"/>
    <w:rsid w:val="005C258B"/>
    <w:rsid w:val="005C297B"/>
    <w:rsid w:val="005C2A2B"/>
    <w:rsid w:val="005C2D69"/>
    <w:rsid w:val="005C3195"/>
    <w:rsid w:val="005C34CE"/>
    <w:rsid w:val="005C38EB"/>
    <w:rsid w:val="005C3FAA"/>
    <w:rsid w:val="005C4CA0"/>
    <w:rsid w:val="005C4CAE"/>
    <w:rsid w:val="005C4D06"/>
    <w:rsid w:val="005C4DAC"/>
    <w:rsid w:val="005C50A0"/>
    <w:rsid w:val="005C50D9"/>
    <w:rsid w:val="005C5AD5"/>
    <w:rsid w:val="005C5EBB"/>
    <w:rsid w:val="005C62D0"/>
    <w:rsid w:val="005C62F1"/>
    <w:rsid w:val="005C6A20"/>
    <w:rsid w:val="005C6FCD"/>
    <w:rsid w:val="005C75A2"/>
    <w:rsid w:val="005C77AB"/>
    <w:rsid w:val="005C7980"/>
    <w:rsid w:val="005C7DEF"/>
    <w:rsid w:val="005D002A"/>
    <w:rsid w:val="005D0238"/>
    <w:rsid w:val="005D0CFF"/>
    <w:rsid w:val="005D129B"/>
    <w:rsid w:val="005D1BF1"/>
    <w:rsid w:val="005D1E4A"/>
    <w:rsid w:val="005D1ECA"/>
    <w:rsid w:val="005D2D9A"/>
    <w:rsid w:val="005D2DDF"/>
    <w:rsid w:val="005D338A"/>
    <w:rsid w:val="005D3535"/>
    <w:rsid w:val="005D4B52"/>
    <w:rsid w:val="005D4B77"/>
    <w:rsid w:val="005D4DB5"/>
    <w:rsid w:val="005D4EEF"/>
    <w:rsid w:val="005D625C"/>
    <w:rsid w:val="005D7C62"/>
    <w:rsid w:val="005E0011"/>
    <w:rsid w:val="005E0989"/>
    <w:rsid w:val="005E0A23"/>
    <w:rsid w:val="005E0F35"/>
    <w:rsid w:val="005E0F5C"/>
    <w:rsid w:val="005E1D66"/>
    <w:rsid w:val="005E2644"/>
    <w:rsid w:val="005E2FFF"/>
    <w:rsid w:val="005E300E"/>
    <w:rsid w:val="005E31DB"/>
    <w:rsid w:val="005E3444"/>
    <w:rsid w:val="005E36FF"/>
    <w:rsid w:val="005E3898"/>
    <w:rsid w:val="005E3AF7"/>
    <w:rsid w:val="005E40A3"/>
    <w:rsid w:val="005E42C0"/>
    <w:rsid w:val="005E4334"/>
    <w:rsid w:val="005E4ADC"/>
    <w:rsid w:val="005E50B6"/>
    <w:rsid w:val="005E524E"/>
    <w:rsid w:val="005E547B"/>
    <w:rsid w:val="005E59F0"/>
    <w:rsid w:val="005E619B"/>
    <w:rsid w:val="005E6B7D"/>
    <w:rsid w:val="005F0BFF"/>
    <w:rsid w:val="005F0C74"/>
    <w:rsid w:val="005F0D61"/>
    <w:rsid w:val="005F0D62"/>
    <w:rsid w:val="005F0DF2"/>
    <w:rsid w:val="005F1173"/>
    <w:rsid w:val="005F1195"/>
    <w:rsid w:val="005F156F"/>
    <w:rsid w:val="005F1796"/>
    <w:rsid w:val="005F1D1C"/>
    <w:rsid w:val="005F1D99"/>
    <w:rsid w:val="005F1F7C"/>
    <w:rsid w:val="005F238A"/>
    <w:rsid w:val="005F25F2"/>
    <w:rsid w:val="005F2A9C"/>
    <w:rsid w:val="005F2CBB"/>
    <w:rsid w:val="005F3247"/>
    <w:rsid w:val="005F39F7"/>
    <w:rsid w:val="005F40A0"/>
    <w:rsid w:val="005F47E2"/>
    <w:rsid w:val="005F4C4F"/>
    <w:rsid w:val="005F4DC1"/>
    <w:rsid w:val="005F4EDF"/>
    <w:rsid w:val="005F4FE7"/>
    <w:rsid w:val="005F51A2"/>
    <w:rsid w:val="005F51EA"/>
    <w:rsid w:val="005F5254"/>
    <w:rsid w:val="005F5508"/>
    <w:rsid w:val="005F652B"/>
    <w:rsid w:val="005F6703"/>
    <w:rsid w:val="005F6A56"/>
    <w:rsid w:val="005F6EB2"/>
    <w:rsid w:val="005F6EE7"/>
    <w:rsid w:val="005F718E"/>
    <w:rsid w:val="005F71C2"/>
    <w:rsid w:val="005F72A3"/>
    <w:rsid w:val="005F75ED"/>
    <w:rsid w:val="005F76CD"/>
    <w:rsid w:val="005F78DF"/>
    <w:rsid w:val="005F7CC2"/>
    <w:rsid w:val="005F7EE9"/>
    <w:rsid w:val="006005E6"/>
    <w:rsid w:val="006007E9"/>
    <w:rsid w:val="00600A8D"/>
    <w:rsid w:val="00600F0A"/>
    <w:rsid w:val="00600F0D"/>
    <w:rsid w:val="00601168"/>
    <w:rsid w:val="0060136B"/>
    <w:rsid w:val="00601B54"/>
    <w:rsid w:val="00601CB0"/>
    <w:rsid w:val="00602084"/>
    <w:rsid w:val="00602531"/>
    <w:rsid w:val="006025B7"/>
    <w:rsid w:val="00602AA1"/>
    <w:rsid w:val="00602AB2"/>
    <w:rsid w:val="00602CEC"/>
    <w:rsid w:val="00603574"/>
    <w:rsid w:val="00603620"/>
    <w:rsid w:val="0060371B"/>
    <w:rsid w:val="00603D2B"/>
    <w:rsid w:val="006045BB"/>
    <w:rsid w:val="0060503F"/>
    <w:rsid w:val="00605751"/>
    <w:rsid w:val="006057CF"/>
    <w:rsid w:val="00605A72"/>
    <w:rsid w:val="00605F12"/>
    <w:rsid w:val="0060689B"/>
    <w:rsid w:val="00606A3E"/>
    <w:rsid w:val="00607096"/>
    <w:rsid w:val="00607636"/>
    <w:rsid w:val="00607B56"/>
    <w:rsid w:val="00607C40"/>
    <w:rsid w:val="00607D15"/>
    <w:rsid w:val="0061048D"/>
    <w:rsid w:val="006106B9"/>
    <w:rsid w:val="00610801"/>
    <w:rsid w:val="00610826"/>
    <w:rsid w:val="00610EE5"/>
    <w:rsid w:val="00611041"/>
    <w:rsid w:val="006110A5"/>
    <w:rsid w:val="0061125F"/>
    <w:rsid w:val="0061158F"/>
    <w:rsid w:val="00611EFF"/>
    <w:rsid w:val="0061203E"/>
    <w:rsid w:val="00612B27"/>
    <w:rsid w:val="00613D40"/>
    <w:rsid w:val="00613DC5"/>
    <w:rsid w:val="0061546C"/>
    <w:rsid w:val="006156C8"/>
    <w:rsid w:val="0061602D"/>
    <w:rsid w:val="0061697B"/>
    <w:rsid w:val="00616C40"/>
    <w:rsid w:val="00616C89"/>
    <w:rsid w:val="006173D3"/>
    <w:rsid w:val="00617A0E"/>
    <w:rsid w:val="006202FF"/>
    <w:rsid w:val="00620435"/>
    <w:rsid w:val="006205C8"/>
    <w:rsid w:val="0062064C"/>
    <w:rsid w:val="0062077B"/>
    <w:rsid w:val="00620F39"/>
    <w:rsid w:val="00621115"/>
    <w:rsid w:val="006211A8"/>
    <w:rsid w:val="006211BE"/>
    <w:rsid w:val="0062190E"/>
    <w:rsid w:val="00621921"/>
    <w:rsid w:val="006219F0"/>
    <w:rsid w:val="00621B6F"/>
    <w:rsid w:val="00621E22"/>
    <w:rsid w:val="006228F6"/>
    <w:rsid w:val="00622935"/>
    <w:rsid w:val="00622D81"/>
    <w:rsid w:val="006234CA"/>
    <w:rsid w:val="0062353E"/>
    <w:rsid w:val="00623D4F"/>
    <w:rsid w:val="0062467C"/>
    <w:rsid w:val="00624692"/>
    <w:rsid w:val="00624C63"/>
    <w:rsid w:val="00625508"/>
    <w:rsid w:val="00625C73"/>
    <w:rsid w:val="00626C91"/>
    <w:rsid w:val="00626D92"/>
    <w:rsid w:val="0062719B"/>
    <w:rsid w:val="00627778"/>
    <w:rsid w:val="00627D78"/>
    <w:rsid w:val="006300B2"/>
    <w:rsid w:val="006305BC"/>
    <w:rsid w:val="00630888"/>
    <w:rsid w:val="00631B04"/>
    <w:rsid w:val="0063249C"/>
    <w:rsid w:val="00632740"/>
    <w:rsid w:val="006327C4"/>
    <w:rsid w:val="00632C96"/>
    <w:rsid w:val="0063332F"/>
    <w:rsid w:val="00633517"/>
    <w:rsid w:val="00634D67"/>
    <w:rsid w:val="00634FC7"/>
    <w:rsid w:val="006350B5"/>
    <w:rsid w:val="00635E5A"/>
    <w:rsid w:val="006363F3"/>
    <w:rsid w:val="00637381"/>
    <w:rsid w:val="0063755A"/>
    <w:rsid w:val="00637C5E"/>
    <w:rsid w:val="00640710"/>
    <w:rsid w:val="0064080A"/>
    <w:rsid w:val="00640BBC"/>
    <w:rsid w:val="00640E67"/>
    <w:rsid w:val="00641246"/>
    <w:rsid w:val="00642609"/>
    <w:rsid w:val="00642EA4"/>
    <w:rsid w:val="00643F94"/>
    <w:rsid w:val="00644389"/>
    <w:rsid w:val="0064448F"/>
    <w:rsid w:val="00644577"/>
    <w:rsid w:val="006447AA"/>
    <w:rsid w:val="006448E7"/>
    <w:rsid w:val="0064499F"/>
    <w:rsid w:val="00644FDE"/>
    <w:rsid w:val="00645267"/>
    <w:rsid w:val="0064547C"/>
    <w:rsid w:val="0064582F"/>
    <w:rsid w:val="00645F00"/>
    <w:rsid w:val="00646521"/>
    <w:rsid w:val="00646EBD"/>
    <w:rsid w:val="006474A1"/>
    <w:rsid w:val="00647833"/>
    <w:rsid w:val="0064784E"/>
    <w:rsid w:val="00647C21"/>
    <w:rsid w:val="00647EE2"/>
    <w:rsid w:val="006500FA"/>
    <w:rsid w:val="00650BCF"/>
    <w:rsid w:val="00650C65"/>
    <w:rsid w:val="0065136B"/>
    <w:rsid w:val="00651CB4"/>
    <w:rsid w:val="00651D37"/>
    <w:rsid w:val="00651DA2"/>
    <w:rsid w:val="006523E3"/>
    <w:rsid w:val="0065259B"/>
    <w:rsid w:val="006527ED"/>
    <w:rsid w:val="00653351"/>
    <w:rsid w:val="00653C23"/>
    <w:rsid w:val="00653D72"/>
    <w:rsid w:val="00654091"/>
    <w:rsid w:val="006545B7"/>
    <w:rsid w:val="00654EA5"/>
    <w:rsid w:val="006558A4"/>
    <w:rsid w:val="00655917"/>
    <w:rsid w:val="00655958"/>
    <w:rsid w:val="00656008"/>
    <w:rsid w:val="006560EC"/>
    <w:rsid w:val="00656399"/>
    <w:rsid w:val="006563C8"/>
    <w:rsid w:val="0065658A"/>
    <w:rsid w:val="00656657"/>
    <w:rsid w:val="00656964"/>
    <w:rsid w:val="00657B91"/>
    <w:rsid w:val="00660365"/>
    <w:rsid w:val="0066037D"/>
    <w:rsid w:val="00660500"/>
    <w:rsid w:val="00660C1B"/>
    <w:rsid w:val="00660E19"/>
    <w:rsid w:val="006611EA"/>
    <w:rsid w:val="006613A9"/>
    <w:rsid w:val="0066168A"/>
    <w:rsid w:val="00661762"/>
    <w:rsid w:val="00661D17"/>
    <w:rsid w:val="00662075"/>
    <w:rsid w:val="00662294"/>
    <w:rsid w:val="00662EAC"/>
    <w:rsid w:val="00662EC2"/>
    <w:rsid w:val="00662F2C"/>
    <w:rsid w:val="0066317D"/>
    <w:rsid w:val="00663A7D"/>
    <w:rsid w:val="00663D3F"/>
    <w:rsid w:val="00664197"/>
    <w:rsid w:val="0066432F"/>
    <w:rsid w:val="006649E7"/>
    <w:rsid w:val="006649EF"/>
    <w:rsid w:val="00664A3B"/>
    <w:rsid w:val="00664FAE"/>
    <w:rsid w:val="00665037"/>
    <w:rsid w:val="006653E8"/>
    <w:rsid w:val="00665539"/>
    <w:rsid w:val="00665C3F"/>
    <w:rsid w:val="00665F53"/>
    <w:rsid w:val="006660BA"/>
    <w:rsid w:val="006661FA"/>
    <w:rsid w:val="00666C66"/>
    <w:rsid w:val="00667347"/>
    <w:rsid w:val="006675CD"/>
    <w:rsid w:val="006678EB"/>
    <w:rsid w:val="006679BB"/>
    <w:rsid w:val="00667D02"/>
    <w:rsid w:val="0067098A"/>
    <w:rsid w:val="006710DD"/>
    <w:rsid w:val="00671F35"/>
    <w:rsid w:val="00672ABD"/>
    <w:rsid w:val="00672C8F"/>
    <w:rsid w:val="00672FB3"/>
    <w:rsid w:val="00672FDF"/>
    <w:rsid w:val="006731CE"/>
    <w:rsid w:val="006739F6"/>
    <w:rsid w:val="00674041"/>
    <w:rsid w:val="0067557D"/>
    <w:rsid w:val="00675717"/>
    <w:rsid w:val="006757E8"/>
    <w:rsid w:val="00675BFD"/>
    <w:rsid w:val="00675C5A"/>
    <w:rsid w:val="00675CB6"/>
    <w:rsid w:val="006764B6"/>
    <w:rsid w:val="0067672A"/>
    <w:rsid w:val="00676E4D"/>
    <w:rsid w:val="006772AA"/>
    <w:rsid w:val="006773EC"/>
    <w:rsid w:val="00677964"/>
    <w:rsid w:val="00680013"/>
    <w:rsid w:val="00680490"/>
    <w:rsid w:val="006811CA"/>
    <w:rsid w:val="00681701"/>
    <w:rsid w:val="006817F4"/>
    <w:rsid w:val="00681B42"/>
    <w:rsid w:val="00681E9B"/>
    <w:rsid w:val="0068246F"/>
    <w:rsid w:val="0068248B"/>
    <w:rsid w:val="00682781"/>
    <w:rsid w:val="00682F10"/>
    <w:rsid w:val="006835B8"/>
    <w:rsid w:val="006837A7"/>
    <w:rsid w:val="00683A7A"/>
    <w:rsid w:val="00683ACA"/>
    <w:rsid w:val="006841E3"/>
    <w:rsid w:val="006846AB"/>
    <w:rsid w:val="0068472C"/>
    <w:rsid w:val="00684A24"/>
    <w:rsid w:val="00684B43"/>
    <w:rsid w:val="00684E9D"/>
    <w:rsid w:val="0068549D"/>
    <w:rsid w:val="00685FD3"/>
    <w:rsid w:val="00686261"/>
    <w:rsid w:val="0068635A"/>
    <w:rsid w:val="00686824"/>
    <w:rsid w:val="00687274"/>
    <w:rsid w:val="00687CB5"/>
    <w:rsid w:val="00690636"/>
    <w:rsid w:val="00690A10"/>
    <w:rsid w:val="00690C21"/>
    <w:rsid w:val="0069106C"/>
    <w:rsid w:val="0069164D"/>
    <w:rsid w:val="00691DD5"/>
    <w:rsid w:val="00692482"/>
    <w:rsid w:val="00692C0D"/>
    <w:rsid w:val="00693DEB"/>
    <w:rsid w:val="006941A8"/>
    <w:rsid w:val="006943DA"/>
    <w:rsid w:val="0069462B"/>
    <w:rsid w:val="0069463B"/>
    <w:rsid w:val="00694B39"/>
    <w:rsid w:val="006954DA"/>
    <w:rsid w:val="00695593"/>
    <w:rsid w:val="006957B0"/>
    <w:rsid w:val="00696B46"/>
    <w:rsid w:val="00696C5A"/>
    <w:rsid w:val="006975E8"/>
    <w:rsid w:val="00697B05"/>
    <w:rsid w:val="00697C8D"/>
    <w:rsid w:val="00697CA2"/>
    <w:rsid w:val="00697E69"/>
    <w:rsid w:val="006A0013"/>
    <w:rsid w:val="006A0442"/>
    <w:rsid w:val="006A0FB5"/>
    <w:rsid w:val="006A10EA"/>
    <w:rsid w:val="006A123E"/>
    <w:rsid w:val="006A15E7"/>
    <w:rsid w:val="006A1867"/>
    <w:rsid w:val="006A22FB"/>
    <w:rsid w:val="006A2629"/>
    <w:rsid w:val="006A27E7"/>
    <w:rsid w:val="006A28BD"/>
    <w:rsid w:val="006A290C"/>
    <w:rsid w:val="006A29E5"/>
    <w:rsid w:val="006A3AA6"/>
    <w:rsid w:val="006A3E37"/>
    <w:rsid w:val="006A4070"/>
    <w:rsid w:val="006A50F7"/>
    <w:rsid w:val="006A5241"/>
    <w:rsid w:val="006A544A"/>
    <w:rsid w:val="006A5914"/>
    <w:rsid w:val="006A5C85"/>
    <w:rsid w:val="006A5F52"/>
    <w:rsid w:val="006A6583"/>
    <w:rsid w:val="006A68BF"/>
    <w:rsid w:val="006A7574"/>
    <w:rsid w:val="006A7730"/>
    <w:rsid w:val="006A7737"/>
    <w:rsid w:val="006A77C6"/>
    <w:rsid w:val="006A77D3"/>
    <w:rsid w:val="006A7945"/>
    <w:rsid w:val="006A7AC1"/>
    <w:rsid w:val="006A7C62"/>
    <w:rsid w:val="006B03D6"/>
    <w:rsid w:val="006B077B"/>
    <w:rsid w:val="006B0E05"/>
    <w:rsid w:val="006B100F"/>
    <w:rsid w:val="006B2720"/>
    <w:rsid w:val="006B39E5"/>
    <w:rsid w:val="006B3FA6"/>
    <w:rsid w:val="006B47FF"/>
    <w:rsid w:val="006B4E36"/>
    <w:rsid w:val="006B4FFC"/>
    <w:rsid w:val="006B50E9"/>
    <w:rsid w:val="006B53AE"/>
    <w:rsid w:val="006B574C"/>
    <w:rsid w:val="006B6109"/>
    <w:rsid w:val="006B6148"/>
    <w:rsid w:val="006B62DC"/>
    <w:rsid w:val="006B669B"/>
    <w:rsid w:val="006B69CC"/>
    <w:rsid w:val="006B7575"/>
    <w:rsid w:val="006B7678"/>
    <w:rsid w:val="006B7A2D"/>
    <w:rsid w:val="006C03FB"/>
    <w:rsid w:val="006C04D5"/>
    <w:rsid w:val="006C0582"/>
    <w:rsid w:val="006C1715"/>
    <w:rsid w:val="006C1A86"/>
    <w:rsid w:val="006C1F1F"/>
    <w:rsid w:val="006C2504"/>
    <w:rsid w:val="006C2D18"/>
    <w:rsid w:val="006C3385"/>
    <w:rsid w:val="006C37E5"/>
    <w:rsid w:val="006C402F"/>
    <w:rsid w:val="006C433F"/>
    <w:rsid w:val="006C4990"/>
    <w:rsid w:val="006C4A59"/>
    <w:rsid w:val="006C4B92"/>
    <w:rsid w:val="006C4F90"/>
    <w:rsid w:val="006C55E8"/>
    <w:rsid w:val="006C5CFE"/>
    <w:rsid w:val="006C6D2E"/>
    <w:rsid w:val="006C6FE0"/>
    <w:rsid w:val="006C7043"/>
    <w:rsid w:val="006C7046"/>
    <w:rsid w:val="006C7899"/>
    <w:rsid w:val="006C791F"/>
    <w:rsid w:val="006D0701"/>
    <w:rsid w:val="006D088A"/>
    <w:rsid w:val="006D0D48"/>
    <w:rsid w:val="006D0E4C"/>
    <w:rsid w:val="006D2294"/>
    <w:rsid w:val="006D2465"/>
    <w:rsid w:val="006D2835"/>
    <w:rsid w:val="006D2BA3"/>
    <w:rsid w:val="006D316C"/>
    <w:rsid w:val="006D324B"/>
    <w:rsid w:val="006D341B"/>
    <w:rsid w:val="006D3C59"/>
    <w:rsid w:val="006D40A7"/>
    <w:rsid w:val="006D438A"/>
    <w:rsid w:val="006D4578"/>
    <w:rsid w:val="006D5714"/>
    <w:rsid w:val="006D586A"/>
    <w:rsid w:val="006D5A01"/>
    <w:rsid w:val="006D5AB4"/>
    <w:rsid w:val="006D5BF0"/>
    <w:rsid w:val="006D5C06"/>
    <w:rsid w:val="006D5F20"/>
    <w:rsid w:val="006D616C"/>
    <w:rsid w:val="006D66FE"/>
    <w:rsid w:val="006D6855"/>
    <w:rsid w:val="006D71A0"/>
    <w:rsid w:val="006D7A47"/>
    <w:rsid w:val="006E0150"/>
    <w:rsid w:val="006E0D13"/>
    <w:rsid w:val="006E1B15"/>
    <w:rsid w:val="006E2469"/>
    <w:rsid w:val="006E2686"/>
    <w:rsid w:val="006E2A83"/>
    <w:rsid w:val="006E2EBF"/>
    <w:rsid w:val="006E2F7B"/>
    <w:rsid w:val="006E3715"/>
    <w:rsid w:val="006E3A50"/>
    <w:rsid w:val="006E3B2A"/>
    <w:rsid w:val="006E3D9D"/>
    <w:rsid w:val="006E3E9D"/>
    <w:rsid w:val="006E4247"/>
    <w:rsid w:val="006E4332"/>
    <w:rsid w:val="006E4C66"/>
    <w:rsid w:val="006E5182"/>
    <w:rsid w:val="006E5308"/>
    <w:rsid w:val="006E5B5D"/>
    <w:rsid w:val="006E5ED8"/>
    <w:rsid w:val="006E64D9"/>
    <w:rsid w:val="006E6637"/>
    <w:rsid w:val="006E66C5"/>
    <w:rsid w:val="006E6AC0"/>
    <w:rsid w:val="006E6D1F"/>
    <w:rsid w:val="006E7132"/>
    <w:rsid w:val="006E7571"/>
    <w:rsid w:val="006F1C21"/>
    <w:rsid w:val="006F262C"/>
    <w:rsid w:val="006F2834"/>
    <w:rsid w:val="006F314F"/>
    <w:rsid w:val="006F3182"/>
    <w:rsid w:val="006F344E"/>
    <w:rsid w:val="006F348E"/>
    <w:rsid w:val="006F3AB5"/>
    <w:rsid w:val="006F3BB8"/>
    <w:rsid w:val="006F41CF"/>
    <w:rsid w:val="006F432F"/>
    <w:rsid w:val="006F47B2"/>
    <w:rsid w:val="006F4882"/>
    <w:rsid w:val="006F4966"/>
    <w:rsid w:val="006F4DE1"/>
    <w:rsid w:val="006F5051"/>
    <w:rsid w:val="006F52CE"/>
    <w:rsid w:val="006F5561"/>
    <w:rsid w:val="006F5612"/>
    <w:rsid w:val="006F595F"/>
    <w:rsid w:val="006F5A5D"/>
    <w:rsid w:val="006F5C65"/>
    <w:rsid w:val="006F5E0B"/>
    <w:rsid w:val="006F637D"/>
    <w:rsid w:val="006F63B6"/>
    <w:rsid w:val="006F63E0"/>
    <w:rsid w:val="006F66F2"/>
    <w:rsid w:val="006F6E83"/>
    <w:rsid w:val="006F6F3F"/>
    <w:rsid w:val="006F7C04"/>
    <w:rsid w:val="006F7D52"/>
    <w:rsid w:val="006F7EEA"/>
    <w:rsid w:val="007004A1"/>
    <w:rsid w:val="00701179"/>
    <w:rsid w:val="00701374"/>
    <w:rsid w:val="007017D3"/>
    <w:rsid w:val="007017FA"/>
    <w:rsid w:val="00701850"/>
    <w:rsid w:val="007022EE"/>
    <w:rsid w:val="00702318"/>
    <w:rsid w:val="007029BD"/>
    <w:rsid w:val="007029D9"/>
    <w:rsid w:val="00702C00"/>
    <w:rsid w:val="00702F10"/>
    <w:rsid w:val="00703520"/>
    <w:rsid w:val="00703B70"/>
    <w:rsid w:val="0070427F"/>
    <w:rsid w:val="007045B9"/>
    <w:rsid w:val="00704B2F"/>
    <w:rsid w:val="00704BCF"/>
    <w:rsid w:val="00704CB0"/>
    <w:rsid w:val="00704EE4"/>
    <w:rsid w:val="00705786"/>
    <w:rsid w:val="0070686A"/>
    <w:rsid w:val="00706CFB"/>
    <w:rsid w:val="007072CD"/>
    <w:rsid w:val="007075E6"/>
    <w:rsid w:val="007105DD"/>
    <w:rsid w:val="00710AD7"/>
    <w:rsid w:val="00710D8C"/>
    <w:rsid w:val="00710E55"/>
    <w:rsid w:val="00711B1C"/>
    <w:rsid w:val="00711FFF"/>
    <w:rsid w:val="007125C8"/>
    <w:rsid w:val="00712688"/>
    <w:rsid w:val="00712AF8"/>
    <w:rsid w:val="00712CA6"/>
    <w:rsid w:val="00712DDA"/>
    <w:rsid w:val="00712F0C"/>
    <w:rsid w:val="007134C7"/>
    <w:rsid w:val="00713718"/>
    <w:rsid w:val="00713CA3"/>
    <w:rsid w:val="0071435A"/>
    <w:rsid w:val="007147B6"/>
    <w:rsid w:val="007147C2"/>
    <w:rsid w:val="007157DA"/>
    <w:rsid w:val="00716145"/>
    <w:rsid w:val="00716719"/>
    <w:rsid w:val="00716815"/>
    <w:rsid w:val="00716930"/>
    <w:rsid w:val="00716D75"/>
    <w:rsid w:val="00717097"/>
    <w:rsid w:val="007173CF"/>
    <w:rsid w:val="00717544"/>
    <w:rsid w:val="007176E3"/>
    <w:rsid w:val="0071775D"/>
    <w:rsid w:val="0071794E"/>
    <w:rsid w:val="00717FFE"/>
    <w:rsid w:val="007207C2"/>
    <w:rsid w:val="0072081C"/>
    <w:rsid w:val="00720A16"/>
    <w:rsid w:val="00720E22"/>
    <w:rsid w:val="00721308"/>
    <w:rsid w:val="00722109"/>
    <w:rsid w:val="00722674"/>
    <w:rsid w:val="007229E3"/>
    <w:rsid w:val="00722CEE"/>
    <w:rsid w:val="00723414"/>
    <w:rsid w:val="00723731"/>
    <w:rsid w:val="00724767"/>
    <w:rsid w:val="00724BC8"/>
    <w:rsid w:val="00725382"/>
    <w:rsid w:val="007257A4"/>
    <w:rsid w:val="00725FEE"/>
    <w:rsid w:val="00726B18"/>
    <w:rsid w:val="00726BA3"/>
    <w:rsid w:val="0072753F"/>
    <w:rsid w:val="00727C74"/>
    <w:rsid w:val="00727FDD"/>
    <w:rsid w:val="007300A5"/>
    <w:rsid w:val="007301E5"/>
    <w:rsid w:val="0073041D"/>
    <w:rsid w:val="00730601"/>
    <w:rsid w:val="007307AC"/>
    <w:rsid w:val="007309E3"/>
    <w:rsid w:val="00730BB1"/>
    <w:rsid w:val="00730D70"/>
    <w:rsid w:val="00730EA0"/>
    <w:rsid w:val="00731CB6"/>
    <w:rsid w:val="00731CF1"/>
    <w:rsid w:val="00732AA4"/>
    <w:rsid w:val="0073391C"/>
    <w:rsid w:val="00733BC7"/>
    <w:rsid w:val="00733E08"/>
    <w:rsid w:val="00733E53"/>
    <w:rsid w:val="00734285"/>
    <w:rsid w:val="00734408"/>
    <w:rsid w:val="00734986"/>
    <w:rsid w:val="00734F45"/>
    <w:rsid w:val="00735989"/>
    <w:rsid w:val="00735D14"/>
    <w:rsid w:val="00735D1C"/>
    <w:rsid w:val="0073683F"/>
    <w:rsid w:val="00736C36"/>
    <w:rsid w:val="00737137"/>
    <w:rsid w:val="00737231"/>
    <w:rsid w:val="0073770A"/>
    <w:rsid w:val="007379B0"/>
    <w:rsid w:val="007402F3"/>
    <w:rsid w:val="00740976"/>
    <w:rsid w:val="007409B5"/>
    <w:rsid w:val="00740E9C"/>
    <w:rsid w:val="00740FE1"/>
    <w:rsid w:val="007412FB"/>
    <w:rsid w:val="0074133C"/>
    <w:rsid w:val="00741D2D"/>
    <w:rsid w:val="0074243B"/>
    <w:rsid w:val="0074247F"/>
    <w:rsid w:val="00742841"/>
    <w:rsid w:val="00742AD4"/>
    <w:rsid w:val="00742E86"/>
    <w:rsid w:val="00743300"/>
    <w:rsid w:val="007437FA"/>
    <w:rsid w:val="007439B0"/>
    <w:rsid w:val="00743D1E"/>
    <w:rsid w:val="00743E9B"/>
    <w:rsid w:val="007446B8"/>
    <w:rsid w:val="007447C9"/>
    <w:rsid w:val="00744866"/>
    <w:rsid w:val="00744F68"/>
    <w:rsid w:val="00745151"/>
    <w:rsid w:val="0074529E"/>
    <w:rsid w:val="007453F3"/>
    <w:rsid w:val="007455E5"/>
    <w:rsid w:val="007456DC"/>
    <w:rsid w:val="0074588C"/>
    <w:rsid w:val="00745C88"/>
    <w:rsid w:val="00745EB8"/>
    <w:rsid w:val="007461E3"/>
    <w:rsid w:val="00746C16"/>
    <w:rsid w:val="00746E43"/>
    <w:rsid w:val="00747D80"/>
    <w:rsid w:val="00747DE0"/>
    <w:rsid w:val="00750034"/>
    <w:rsid w:val="00750076"/>
    <w:rsid w:val="00750263"/>
    <w:rsid w:val="00750270"/>
    <w:rsid w:val="007503BC"/>
    <w:rsid w:val="007504AF"/>
    <w:rsid w:val="00750AAE"/>
    <w:rsid w:val="00750C85"/>
    <w:rsid w:val="00750C8F"/>
    <w:rsid w:val="00751984"/>
    <w:rsid w:val="00752AC0"/>
    <w:rsid w:val="00752BCE"/>
    <w:rsid w:val="00752C74"/>
    <w:rsid w:val="00752D5F"/>
    <w:rsid w:val="007537EB"/>
    <w:rsid w:val="00753AE0"/>
    <w:rsid w:val="00754740"/>
    <w:rsid w:val="007547EA"/>
    <w:rsid w:val="00754F39"/>
    <w:rsid w:val="00755818"/>
    <w:rsid w:val="007564BA"/>
    <w:rsid w:val="00756760"/>
    <w:rsid w:val="0075688A"/>
    <w:rsid w:val="00756BED"/>
    <w:rsid w:val="00757590"/>
    <w:rsid w:val="00757683"/>
    <w:rsid w:val="007576A0"/>
    <w:rsid w:val="00757923"/>
    <w:rsid w:val="00757B82"/>
    <w:rsid w:val="00757D35"/>
    <w:rsid w:val="0076040C"/>
    <w:rsid w:val="00762217"/>
    <w:rsid w:val="00762296"/>
    <w:rsid w:val="00762595"/>
    <w:rsid w:val="00762E64"/>
    <w:rsid w:val="007633AB"/>
    <w:rsid w:val="00763829"/>
    <w:rsid w:val="00763FA8"/>
    <w:rsid w:val="0076411B"/>
    <w:rsid w:val="007641AF"/>
    <w:rsid w:val="007646C4"/>
    <w:rsid w:val="00764AF8"/>
    <w:rsid w:val="00764D24"/>
    <w:rsid w:val="00764EFF"/>
    <w:rsid w:val="00765158"/>
    <w:rsid w:val="00765338"/>
    <w:rsid w:val="0076549D"/>
    <w:rsid w:val="00765F0D"/>
    <w:rsid w:val="00766080"/>
    <w:rsid w:val="00766187"/>
    <w:rsid w:val="00766679"/>
    <w:rsid w:val="00766AEA"/>
    <w:rsid w:val="00766C31"/>
    <w:rsid w:val="00766E9F"/>
    <w:rsid w:val="00767210"/>
    <w:rsid w:val="0076755F"/>
    <w:rsid w:val="00767638"/>
    <w:rsid w:val="007677C0"/>
    <w:rsid w:val="00767A4E"/>
    <w:rsid w:val="00767F69"/>
    <w:rsid w:val="00767F9F"/>
    <w:rsid w:val="00770265"/>
    <w:rsid w:val="007705A6"/>
    <w:rsid w:val="00770B66"/>
    <w:rsid w:val="00771881"/>
    <w:rsid w:val="00771D2A"/>
    <w:rsid w:val="00772435"/>
    <w:rsid w:val="00772A0E"/>
    <w:rsid w:val="00772E13"/>
    <w:rsid w:val="00772E26"/>
    <w:rsid w:val="00773330"/>
    <w:rsid w:val="00773AFE"/>
    <w:rsid w:val="007744EB"/>
    <w:rsid w:val="007748E9"/>
    <w:rsid w:val="00775BE4"/>
    <w:rsid w:val="0077653A"/>
    <w:rsid w:val="0077655F"/>
    <w:rsid w:val="00776B15"/>
    <w:rsid w:val="00776D58"/>
    <w:rsid w:val="00776DB1"/>
    <w:rsid w:val="00776F6F"/>
    <w:rsid w:val="00777150"/>
    <w:rsid w:val="007776EB"/>
    <w:rsid w:val="00777F2A"/>
    <w:rsid w:val="00781052"/>
    <w:rsid w:val="0078107C"/>
    <w:rsid w:val="007810DE"/>
    <w:rsid w:val="00781253"/>
    <w:rsid w:val="0078162C"/>
    <w:rsid w:val="00781CEC"/>
    <w:rsid w:val="00781D9D"/>
    <w:rsid w:val="00781E76"/>
    <w:rsid w:val="00781FEE"/>
    <w:rsid w:val="00782B6D"/>
    <w:rsid w:val="0078366E"/>
    <w:rsid w:val="007837F4"/>
    <w:rsid w:val="00783A8F"/>
    <w:rsid w:val="00784128"/>
    <w:rsid w:val="0078453D"/>
    <w:rsid w:val="00784B8C"/>
    <w:rsid w:val="00785505"/>
    <w:rsid w:val="0078569A"/>
    <w:rsid w:val="0078577D"/>
    <w:rsid w:val="007858BF"/>
    <w:rsid w:val="00785A54"/>
    <w:rsid w:val="007866A1"/>
    <w:rsid w:val="007866FC"/>
    <w:rsid w:val="00787068"/>
    <w:rsid w:val="007872B2"/>
    <w:rsid w:val="0078754A"/>
    <w:rsid w:val="007903CD"/>
    <w:rsid w:val="00790775"/>
    <w:rsid w:val="00790AC3"/>
    <w:rsid w:val="00790AC4"/>
    <w:rsid w:val="0079128C"/>
    <w:rsid w:val="0079286C"/>
    <w:rsid w:val="00792D87"/>
    <w:rsid w:val="00792E0C"/>
    <w:rsid w:val="00792F44"/>
    <w:rsid w:val="00792FCF"/>
    <w:rsid w:val="00793782"/>
    <w:rsid w:val="00793B69"/>
    <w:rsid w:val="00793CB6"/>
    <w:rsid w:val="007943F1"/>
    <w:rsid w:val="007949F2"/>
    <w:rsid w:val="0079516D"/>
    <w:rsid w:val="007955C0"/>
    <w:rsid w:val="00795665"/>
    <w:rsid w:val="00795DE1"/>
    <w:rsid w:val="00795DED"/>
    <w:rsid w:val="0079634B"/>
    <w:rsid w:val="00796A52"/>
    <w:rsid w:val="00796B09"/>
    <w:rsid w:val="007974AE"/>
    <w:rsid w:val="00797BA8"/>
    <w:rsid w:val="007A0105"/>
    <w:rsid w:val="007A0397"/>
    <w:rsid w:val="007A03FA"/>
    <w:rsid w:val="007A040C"/>
    <w:rsid w:val="007A0969"/>
    <w:rsid w:val="007A1031"/>
    <w:rsid w:val="007A1DFF"/>
    <w:rsid w:val="007A1E01"/>
    <w:rsid w:val="007A2C33"/>
    <w:rsid w:val="007A2C5B"/>
    <w:rsid w:val="007A2DE9"/>
    <w:rsid w:val="007A33E9"/>
    <w:rsid w:val="007A3990"/>
    <w:rsid w:val="007A3A91"/>
    <w:rsid w:val="007A3E9B"/>
    <w:rsid w:val="007A44C2"/>
    <w:rsid w:val="007A45C0"/>
    <w:rsid w:val="007A464F"/>
    <w:rsid w:val="007A4899"/>
    <w:rsid w:val="007A493F"/>
    <w:rsid w:val="007A4B3B"/>
    <w:rsid w:val="007A4B4B"/>
    <w:rsid w:val="007A5337"/>
    <w:rsid w:val="007A5698"/>
    <w:rsid w:val="007A59A2"/>
    <w:rsid w:val="007A5C41"/>
    <w:rsid w:val="007A5F54"/>
    <w:rsid w:val="007A62C0"/>
    <w:rsid w:val="007A63C3"/>
    <w:rsid w:val="007A63C4"/>
    <w:rsid w:val="007A6B65"/>
    <w:rsid w:val="007B0214"/>
    <w:rsid w:val="007B0308"/>
    <w:rsid w:val="007B0482"/>
    <w:rsid w:val="007B05FA"/>
    <w:rsid w:val="007B0CAE"/>
    <w:rsid w:val="007B0F06"/>
    <w:rsid w:val="007B0FE1"/>
    <w:rsid w:val="007B2FD2"/>
    <w:rsid w:val="007B4226"/>
    <w:rsid w:val="007B4B9C"/>
    <w:rsid w:val="007B51A6"/>
    <w:rsid w:val="007B545D"/>
    <w:rsid w:val="007B5901"/>
    <w:rsid w:val="007B5991"/>
    <w:rsid w:val="007B5A3B"/>
    <w:rsid w:val="007B5C64"/>
    <w:rsid w:val="007B686E"/>
    <w:rsid w:val="007B73FB"/>
    <w:rsid w:val="007B75A8"/>
    <w:rsid w:val="007B7643"/>
    <w:rsid w:val="007B7EB1"/>
    <w:rsid w:val="007B7EFF"/>
    <w:rsid w:val="007B7FF2"/>
    <w:rsid w:val="007C01EE"/>
    <w:rsid w:val="007C10BD"/>
    <w:rsid w:val="007C1233"/>
    <w:rsid w:val="007C1387"/>
    <w:rsid w:val="007C166D"/>
    <w:rsid w:val="007C16EB"/>
    <w:rsid w:val="007C1BBE"/>
    <w:rsid w:val="007C2400"/>
    <w:rsid w:val="007C2899"/>
    <w:rsid w:val="007C2AC4"/>
    <w:rsid w:val="007C516B"/>
    <w:rsid w:val="007C5745"/>
    <w:rsid w:val="007C582C"/>
    <w:rsid w:val="007C6387"/>
    <w:rsid w:val="007C65EC"/>
    <w:rsid w:val="007C6B1B"/>
    <w:rsid w:val="007C7087"/>
    <w:rsid w:val="007C74D2"/>
    <w:rsid w:val="007C76C9"/>
    <w:rsid w:val="007C76EC"/>
    <w:rsid w:val="007C79AB"/>
    <w:rsid w:val="007C7D7D"/>
    <w:rsid w:val="007D0113"/>
    <w:rsid w:val="007D0127"/>
    <w:rsid w:val="007D0631"/>
    <w:rsid w:val="007D07E6"/>
    <w:rsid w:val="007D09A4"/>
    <w:rsid w:val="007D0BED"/>
    <w:rsid w:val="007D0D65"/>
    <w:rsid w:val="007D0F7C"/>
    <w:rsid w:val="007D10F0"/>
    <w:rsid w:val="007D1445"/>
    <w:rsid w:val="007D279E"/>
    <w:rsid w:val="007D2B05"/>
    <w:rsid w:val="007D2EF8"/>
    <w:rsid w:val="007D303C"/>
    <w:rsid w:val="007D31D7"/>
    <w:rsid w:val="007D3347"/>
    <w:rsid w:val="007D3A95"/>
    <w:rsid w:val="007D3C2D"/>
    <w:rsid w:val="007D44D0"/>
    <w:rsid w:val="007D45E4"/>
    <w:rsid w:val="007D489C"/>
    <w:rsid w:val="007D55AD"/>
    <w:rsid w:val="007D5735"/>
    <w:rsid w:val="007D58BE"/>
    <w:rsid w:val="007D617C"/>
    <w:rsid w:val="007D61F4"/>
    <w:rsid w:val="007D6582"/>
    <w:rsid w:val="007D6BFB"/>
    <w:rsid w:val="007D7192"/>
    <w:rsid w:val="007D7711"/>
    <w:rsid w:val="007D7EA4"/>
    <w:rsid w:val="007E0226"/>
    <w:rsid w:val="007E043E"/>
    <w:rsid w:val="007E05DD"/>
    <w:rsid w:val="007E0814"/>
    <w:rsid w:val="007E09C4"/>
    <w:rsid w:val="007E12F7"/>
    <w:rsid w:val="007E15D3"/>
    <w:rsid w:val="007E1B64"/>
    <w:rsid w:val="007E1CAF"/>
    <w:rsid w:val="007E1DB1"/>
    <w:rsid w:val="007E2C80"/>
    <w:rsid w:val="007E2E63"/>
    <w:rsid w:val="007E2E65"/>
    <w:rsid w:val="007E3172"/>
    <w:rsid w:val="007E398D"/>
    <w:rsid w:val="007E3F0A"/>
    <w:rsid w:val="007E4112"/>
    <w:rsid w:val="007E462A"/>
    <w:rsid w:val="007E4910"/>
    <w:rsid w:val="007E4A69"/>
    <w:rsid w:val="007E4C52"/>
    <w:rsid w:val="007E4FF4"/>
    <w:rsid w:val="007E623C"/>
    <w:rsid w:val="007E6529"/>
    <w:rsid w:val="007E69D2"/>
    <w:rsid w:val="007E754B"/>
    <w:rsid w:val="007E76F4"/>
    <w:rsid w:val="007E7828"/>
    <w:rsid w:val="007E7A81"/>
    <w:rsid w:val="007E7DDE"/>
    <w:rsid w:val="007F0295"/>
    <w:rsid w:val="007F038C"/>
    <w:rsid w:val="007F0C0F"/>
    <w:rsid w:val="007F0F25"/>
    <w:rsid w:val="007F1160"/>
    <w:rsid w:val="007F15BB"/>
    <w:rsid w:val="007F1C9B"/>
    <w:rsid w:val="007F1D49"/>
    <w:rsid w:val="007F1F04"/>
    <w:rsid w:val="007F231B"/>
    <w:rsid w:val="007F393F"/>
    <w:rsid w:val="007F39A1"/>
    <w:rsid w:val="007F3A02"/>
    <w:rsid w:val="007F3B15"/>
    <w:rsid w:val="007F3D5D"/>
    <w:rsid w:val="007F4041"/>
    <w:rsid w:val="007F4223"/>
    <w:rsid w:val="007F4861"/>
    <w:rsid w:val="007F4B7B"/>
    <w:rsid w:val="007F4E20"/>
    <w:rsid w:val="007F565D"/>
    <w:rsid w:val="007F5B94"/>
    <w:rsid w:val="007F5CFA"/>
    <w:rsid w:val="007F62C8"/>
    <w:rsid w:val="007F6C43"/>
    <w:rsid w:val="007F6EE6"/>
    <w:rsid w:val="007F76DE"/>
    <w:rsid w:val="007F79BF"/>
    <w:rsid w:val="00800515"/>
    <w:rsid w:val="0080127E"/>
    <w:rsid w:val="0080140B"/>
    <w:rsid w:val="0080175C"/>
    <w:rsid w:val="00801AE0"/>
    <w:rsid w:val="00801BE3"/>
    <w:rsid w:val="00801F69"/>
    <w:rsid w:val="00802460"/>
    <w:rsid w:val="0080262B"/>
    <w:rsid w:val="00802B40"/>
    <w:rsid w:val="00802B42"/>
    <w:rsid w:val="00802DD2"/>
    <w:rsid w:val="0080327D"/>
    <w:rsid w:val="00803C9F"/>
    <w:rsid w:val="00803E6D"/>
    <w:rsid w:val="0080455E"/>
    <w:rsid w:val="008045EF"/>
    <w:rsid w:val="00804AE7"/>
    <w:rsid w:val="008051E7"/>
    <w:rsid w:val="00806145"/>
    <w:rsid w:val="008065BA"/>
    <w:rsid w:val="00806A24"/>
    <w:rsid w:val="00806B48"/>
    <w:rsid w:val="00806F6A"/>
    <w:rsid w:val="008070DA"/>
    <w:rsid w:val="00810CDC"/>
    <w:rsid w:val="00810D2D"/>
    <w:rsid w:val="00810ED0"/>
    <w:rsid w:val="008111D2"/>
    <w:rsid w:val="0081141A"/>
    <w:rsid w:val="008114B0"/>
    <w:rsid w:val="0081166D"/>
    <w:rsid w:val="00811D4E"/>
    <w:rsid w:val="00811DCB"/>
    <w:rsid w:val="00811F28"/>
    <w:rsid w:val="00812244"/>
    <w:rsid w:val="00812381"/>
    <w:rsid w:val="00812C58"/>
    <w:rsid w:val="00812CA2"/>
    <w:rsid w:val="00812CC1"/>
    <w:rsid w:val="008136CB"/>
    <w:rsid w:val="0081371F"/>
    <w:rsid w:val="00813B0E"/>
    <w:rsid w:val="008147E0"/>
    <w:rsid w:val="00814A2F"/>
    <w:rsid w:val="00814A33"/>
    <w:rsid w:val="00815199"/>
    <w:rsid w:val="0081519C"/>
    <w:rsid w:val="008163A6"/>
    <w:rsid w:val="008165D2"/>
    <w:rsid w:val="00816986"/>
    <w:rsid w:val="00816D89"/>
    <w:rsid w:val="00817781"/>
    <w:rsid w:val="008179C7"/>
    <w:rsid w:val="00817ED0"/>
    <w:rsid w:val="008201D3"/>
    <w:rsid w:val="00820809"/>
    <w:rsid w:val="00821996"/>
    <w:rsid w:val="00821D1E"/>
    <w:rsid w:val="00821EEB"/>
    <w:rsid w:val="008228FC"/>
    <w:rsid w:val="00822AEE"/>
    <w:rsid w:val="0082320C"/>
    <w:rsid w:val="00823B12"/>
    <w:rsid w:val="00824166"/>
    <w:rsid w:val="008242AE"/>
    <w:rsid w:val="0082464C"/>
    <w:rsid w:val="008248EE"/>
    <w:rsid w:val="00824AEA"/>
    <w:rsid w:val="00825ACE"/>
    <w:rsid w:val="00825DFF"/>
    <w:rsid w:val="00826761"/>
    <w:rsid w:val="0082695C"/>
    <w:rsid w:val="00826F03"/>
    <w:rsid w:val="008276A9"/>
    <w:rsid w:val="00827F47"/>
    <w:rsid w:val="008300FE"/>
    <w:rsid w:val="008307C8"/>
    <w:rsid w:val="008310EE"/>
    <w:rsid w:val="00831527"/>
    <w:rsid w:val="008318D4"/>
    <w:rsid w:val="00831912"/>
    <w:rsid w:val="00831D98"/>
    <w:rsid w:val="0083245D"/>
    <w:rsid w:val="00833012"/>
    <w:rsid w:val="008330BA"/>
    <w:rsid w:val="00833300"/>
    <w:rsid w:val="00833775"/>
    <w:rsid w:val="00833ADA"/>
    <w:rsid w:val="00834673"/>
    <w:rsid w:val="00834D5F"/>
    <w:rsid w:val="00834FEF"/>
    <w:rsid w:val="00835372"/>
    <w:rsid w:val="0083563D"/>
    <w:rsid w:val="008357F0"/>
    <w:rsid w:val="0083585E"/>
    <w:rsid w:val="008358AC"/>
    <w:rsid w:val="0083624D"/>
    <w:rsid w:val="00836545"/>
    <w:rsid w:val="0083697E"/>
    <w:rsid w:val="00836A48"/>
    <w:rsid w:val="00836DE8"/>
    <w:rsid w:val="00836FEF"/>
    <w:rsid w:val="0083757F"/>
    <w:rsid w:val="00837587"/>
    <w:rsid w:val="00837E49"/>
    <w:rsid w:val="00837F4A"/>
    <w:rsid w:val="00840056"/>
    <w:rsid w:val="008411AB"/>
    <w:rsid w:val="00841451"/>
    <w:rsid w:val="008414A1"/>
    <w:rsid w:val="00841E5B"/>
    <w:rsid w:val="00841E8F"/>
    <w:rsid w:val="00842BE4"/>
    <w:rsid w:val="00843AD6"/>
    <w:rsid w:val="00843B48"/>
    <w:rsid w:val="00843CF6"/>
    <w:rsid w:val="008448C2"/>
    <w:rsid w:val="0084516A"/>
    <w:rsid w:val="00845565"/>
    <w:rsid w:val="00845A3F"/>
    <w:rsid w:val="0084618A"/>
    <w:rsid w:val="00846E49"/>
    <w:rsid w:val="00850708"/>
    <w:rsid w:val="00850B6D"/>
    <w:rsid w:val="00851984"/>
    <w:rsid w:val="00851DA4"/>
    <w:rsid w:val="00851EB9"/>
    <w:rsid w:val="00851F49"/>
    <w:rsid w:val="00852002"/>
    <w:rsid w:val="00852CF8"/>
    <w:rsid w:val="00852DD9"/>
    <w:rsid w:val="00853153"/>
    <w:rsid w:val="0085334A"/>
    <w:rsid w:val="0085339E"/>
    <w:rsid w:val="00853ABD"/>
    <w:rsid w:val="00853BB8"/>
    <w:rsid w:val="00853E48"/>
    <w:rsid w:val="008542AD"/>
    <w:rsid w:val="00854CE7"/>
    <w:rsid w:val="0085545D"/>
    <w:rsid w:val="00855879"/>
    <w:rsid w:val="00855FFA"/>
    <w:rsid w:val="00856206"/>
    <w:rsid w:val="00856375"/>
    <w:rsid w:val="008566CF"/>
    <w:rsid w:val="008567E9"/>
    <w:rsid w:val="008573C7"/>
    <w:rsid w:val="00860380"/>
    <w:rsid w:val="00860706"/>
    <w:rsid w:val="00860AF8"/>
    <w:rsid w:val="00861590"/>
    <w:rsid w:val="00861760"/>
    <w:rsid w:val="00861F62"/>
    <w:rsid w:val="0086201B"/>
    <w:rsid w:val="0086222C"/>
    <w:rsid w:val="0086307E"/>
    <w:rsid w:val="0086313B"/>
    <w:rsid w:val="00863571"/>
    <w:rsid w:val="0086359A"/>
    <w:rsid w:val="00863B60"/>
    <w:rsid w:val="008644A1"/>
    <w:rsid w:val="00864F06"/>
    <w:rsid w:val="00865D8E"/>
    <w:rsid w:val="00865DA0"/>
    <w:rsid w:val="00865E0F"/>
    <w:rsid w:val="00865F59"/>
    <w:rsid w:val="00866556"/>
    <w:rsid w:val="008666AD"/>
    <w:rsid w:val="00867787"/>
    <w:rsid w:val="00867FEA"/>
    <w:rsid w:val="00870104"/>
    <w:rsid w:val="008703D3"/>
    <w:rsid w:val="008704A4"/>
    <w:rsid w:val="00870FF9"/>
    <w:rsid w:val="00871164"/>
    <w:rsid w:val="008713C7"/>
    <w:rsid w:val="00871A30"/>
    <w:rsid w:val="00872464"/>
    <w:rsid w:val="00872C0A"/>
    <w:rsid w:val="008732BF"/>
    <w:rsid w:val="00873585"/>
    <w:rsid w:val="00873F7F"/>
    <w:rsid w:val="008741D7"/>
    <w:rsid w:val="008745AD"/>
    <w:rsid w:val="00874A46"/>
    <w:rsid w:val="00874E1C"/>
    <w:rsid w:val="00875361"/>
    <w:rsid w:val="00875743"/>
    <w:rsid w:val="00875763"/>
    <w:rsid w:val="008758A6"/>
    <w:rsid w:val="008758D3"/>
    <w:rsid w:val="00875A58"/>
    <w:rsid w:val="0087681A"/>
    <w:rsid w:val="00877CF2"/>
    <w:rsid w:val="00877E44"/>
    <w:rsid w:val="0088026C"/>
    <w:rsid w:val="00880AE4"/>
    <w:rsid w:val="00880B99"/>
    <w:rsid w:val="00880BC8"/>
    <w:rsid w:val="00880BD6"/>
    <w:rsid w:val="00880E35"/>
    <w:rsid w:val="00881C94"/>
    <w:rsid w:val="00881DBD"/>
    <w:rsid w:val="00882097"/>
    <w:rsid w:val="00882C80"/>
    <w:rsid w:val="00882FDB"/>
    <w:rsid w:val="008833FE"/>
    <w:rsid w:val="00883514"/>
    <w:rsid w:val="00883619"/>
    <w:rsid w:val="00883C9C"/>
    <w:rsid w:val="00883CBB"/>
    <w:rsid w:val="00883D71"/>
    <w:rsid w:val="00883EF7"/>
    <w:rsid w:val="00883F3D"/>
    <w:rsid w:val="008841E8"/>
    <w:rsid w:val="00884A44"/>
    <w:rsid w:val="00884F3C"/>
    <w:rsid w:val="008855B0"/>
    <w:rsid w:val="0088597C"/>
    <w:rsid w:val="00885E17"/>
    <w:rsid w:val="008866B4"/>
    <w:rsid w:val="008867F2"/>
    <w:rsid w:val="00886D44"/>
    <w:rsid w:val="00887875"/>
    <w:rsid w:val="00890B58"/>
    <w:rsid w:val="00890F4F"/>
    <w:rsid w:val="00891404"/>
    <w:rsid w:val="008917F5"/>
    <w:rsid w:val="00891914"/>
    <w:rsid w:val="00891DE5"/>
    <w:rsid w:val="0089231A"/>
    <w:rsid w:val="0089236B"/>
    <w:rsid w:val="0089255A"/>
    <w:rsid w:val="008930C7"/>
    <w:rsid w:val="0089375D"/>
    <w:rsid w:val="008939BB"/>
    <w:rsid w:val="00894306"/>
    <w:rsid w:val="008950D8"/>
    <w:rsid w:val="008957BC"/>
    <w:rsid w:val="00895977"/>
    <w:rsid w:val="00895FDC"/>
    <w:rsid w:val="008962C8"/>
    <w:rsid w:val="00896319"/>
    <w:rsid w:val="00896421"/>
    <w:rsid w:val="00896685"/>
    <w:rsid w:val="00897006"/>
    <w:rsid w:val="00897122"/>
    <w:rsid w:val="00897221"/>
    <w:rsid w:val="00897561"/>
    <w:rsid w:val="008977C6"/>
    <w:rsid w:val="0089788A"/>
    <w:rsid w:val="00897F0A"/>
    <w:rsid w:val="008A0676"/>
    <w:rsid w:val="008A09F9"/>
    <w:rsid w:val="008A0DBD"/>
    <w:rsid w:val="008A1082"/>
    <w:rsid w:val="008A1825"/>
    <w:rsid w:val="008A1AA2"/>
    <w:rsid w:val="008A1B91"/>
    <w:rsid w:val="008A2392"/>
    <w:rsid w:val="008A2482"/>
    <w:rsid w:val="008A316D"/>
    <w:rsid w:val="008A3537"/>
    <w:rsid w:val="008A3715"/>
    <w:rsid w:val="008A3A8E"/>
    <w:rsid w:val="008A4423"/>
    <w:rsid w:val="008A46EF"/>
    <w:rsid w:val="008A5332"/>
    <w:rsid w:val="008A5583"/>
    <w:rsid w:val="008A5D0B"/>
    <w:rsid w:val="008A6694"/>
    <w:rsid w:val="008A67A2"/>
    <w:rsid w:val="008A67DB"/>
    <w:rsid w:val="008A695D"/>
    <w:rsid w:val="008A699C"/>
    <w:rsid w:val="008A6EC0"/>
    <w:rsid w:val="008A7051"/>
    <w:rsid w:val="008A71F4"/>
    <w:rsid w:val="008A776F"/>
    <w:rsid w:val="008A77ED"/>
    <w:rsid w:val="008A7ABF"/>
    <w:rsid w:val="008A7FAA"/>
    <w:rsid w:val="008B0447"/>
    <w:rsid w:val="008B08D1"/>
    <w:rsid w:val="008B118B"/>
    <w:rsid w:val="008B154F"/>
    <w:rsid w:val="008B16E8"/>
    <w:rsid w:val="008B17FC"/>
    <w:rsid w:val="008B1846"/>
    <w:rsid w:val="008B18E1"/>
    <w:rsid w:val="008B1B8B"/>
    <w:rsid w:val="008B1CE8"/>
    <w:rsid w:val="008B203D"/>
    <w:rsid w:val="008B2143"/>
    <w:rsid w:val="008B2213"/>
    <w:rsid w:val="008B2231"/>
    <w:rsid w:val="008B2392"/>
    <w:rsid w:val="008B29E9"/>
    <w:rsid w:val="008B2EC3"/>
    <w:rsid w:val="008B2F57"/>
    <w:rsid w:val="008B32FF"/>
    <w:rsid w:val="008B3454"/>
    <w:rsid w:val="008B3C57"/>
    <w:rsid w:val="008B44D9"/>
    <w:rsid w:val="008B4BA6"/>
    <w:rsid w:val="008B51E6"/>
    <w:rsid w:val="008B5322"/>
    <w:rsid w:val="008B557C"/>
    <w:rsid w:val="008B5972"/>
    <w:rsid w:val="008B609E"/>
    <w:rsid w:val="008B62FE"/>
    <w:rsid w:val="008B6986"/>
    <w:rsid w:val="008B70B9"/>
    <w:rsid w:val="008B70BE"/>
    <w:rsid w:val="008B71BE"/>
    <w:rsid w:val="008B7D29"/>
    <w:rsid w:val="008B7E42"/>
    <w:rsid w:val="008B7E74"/>
    <w:rsid w:val="008C037B"/>
    <w:rsid w:val="008C097C"/>
    <w:rsid w:val="008C0A32"/>
    <w:rsid w:val="008C1014"/>
    <w:rsid w:val="008C10CA"/>
    <w:rsid w:val="008C121C"/>
    <w:rsid w:val="008C1CD4"/>
    <w:rsid w:val="008C1DA3"/>
    <w:rsid w:val="008C239B"/>
    <w:rsid w:val="008C2587"/>
    <w:rsid w:val="008C25E5"/>
    <w:rsid w:val="008C286D"/>
    <w:rsid w:val="008C2B2D"/>
    <w:rsid w:val="008C2C6D"/>
    <w:rsid w:val="008C2E4D"/>
    <w:rsid w:val="008C2E77"/>
    <w:rsid w:val="008C3671"/>
    <w:rsid w:val="008C3779"/>
    <w:rsid w:val="008C377C"/>
    <w:rsid w:val="008C37E0"/>
    <w:rsid w:val="008C39C7"/>
    <w:rsid w:val="008C3DD3"/>
    <w:rsid w:val="008C4094"/>
    <w:rsid w:val="008C4F25"/>
    <w:rsid w:val="008C5031"/>
    <w:rsid w:val="008C6074"/>
    <w:rsid w:val="008C650C"/>
    <w:rsid w:val="008C65D9"/>
    <w:rsid w:val="008C7545"/>
    <w:rsid w:val="008D005D"/>
    <w:rsid w:val="008D0745"/>
    <w:rsid w:val="008D0971"/>
    <w:rsid w:val="008D1432"/>
    <w:rsid w:val="008D1888"/>
    <w:rsid w:val="008D1A05"/>
    <w:rsid w:val="008D1BCF"/>
    <w:rsid w:val="008D2233"/>
    <w:rsid w:val="008D2EF6"/>
    <w:rsid w:val="008D31F6"/>
    <w:rsid w:val="008D368F"/>
    <w:rsid w:val="008D39CE"/>
    <w:rsid w:val="008D3D23"/>
    <w:rsid w:val="008D3FFA"/>
    <w:rsid w:val="008D40C3"/>
    <w:rsid w:val="008D4CC4"/>
    <w:rsid w:val="008D50BE"/>
    <w:rsid w:val="008D591B"/>
    <w:rsid w:val="008D5F31"/>
    <w:rsid w:val="008D60C0"/>
    <w:rsid w:val="008D6F8D"/>
    <w:rsid w:val="008D7254"/>
    <w:rsid w:val="008D73E2"/>
    <w:rsid w:val="008D799A"/>
    <w:rsid w:val="008D7E8E"/>
    <w:rsid w:val="008E019B"/>
    <w:rsid w:val="008E01F3"/>
    <w:rsid w:val="008E0C01"/>
    <w:rsid w:val="008E0E22"/>
    <w:rsid w:val="008E105B"/>
    <w:rsid w:val="008E195F"/>
    <w:rsid w:val="008E1CC3"/>
    <w:rsid w:val="008E1F60"/>
    <w:rsid w:val="008E3026"/>
    <w:rsid w:val="008E314B"/>
    <w:rsid w:val="008E3883"/>
    <w:rsid w:val="008E48E8"/>
    <w:rsid w:val="008E4AF6"/>
    <w:rsid w:val="008E52A1"/>
    <w:rsid w:val="008E5752"/>
    <w:rsid w:val="008E5939"/>
    <w:rsid w:val="008E5BE2"/>
    <w:rsid w:val="008E60A6"/>
    <w:rsid w:val="008E6589"/>
    <w:rsid w:val="008E6964"/>
    <w:rsid w:val="008E6BF8"/>
    <w:rsid w:val="008E7335"/>
    <w:rsid w:val="008E7C51"/>
    <w:rsid w:val="008E7D12"/>
    <w:rsid w:val="008F0194"/>
    <w:rsid w:val="008F04F1"/>
    <w:rsid w:val="008F0A8E"/>
    <w:rsid w:val="008F0CCD"/>
    <w:rsid w:val="008F1083"/>
    <w:rsid w:val="008F1123"/>
    <w:rsid w:val="008F11EB"/>
    <w:rsid w:val="008F1B97"/>
    <w:rsid w:val="008F1CE9"/>
    <w:rsid w:val="008F2052"/>
    <w:rsid w:val="008F23AB"/>
    <w:rsid w:val="008F2BC7"/>
    <w:rsid w:val="008F37BF"/>
    <w:rsid w:val="008F41E9"/>
    <w:rsid w:val="008F5350"/>
    <w:rsid w:val="008F5791"/>
    <w:rsid w:val="008F613A"/>
    <w:rsid w:val="008F6276"/>
    <w:rsid w:val="008F6379"/>
    <w:rsid w:val="008F6661"/>
    <w:rsid w:val="008F73AD"/>
    <w:rsid w:val="008F7C52"/>
    <w:rsid w:val="0090001D"/>
    <w:rsid w:val="00900990"/>
    <w:rsid w:val="00900B92"/>
    <w:rsid w:val="00900C4D"/>
    <w:rsid w:val="00900CC3"/>
    <w:rsid w:val="009010B3"/>
    <w:rsid w:val="00901255"/>
    <w:rsid w:val="009013FC"/>
    <w:rsid w:val="00901401"/>
    <w:rsid w:val="00901A4B"/>
    <w:rsid w:val="00901E30"/>
    <w:rsid w:val="00901E31"/>
    <w:rsid w:val="00901F83"/>
    <w:rsid w:val="0090234A"/>
    <w:rsid w:val="009027E9"/>
    <w:rsid w:val="00902B24"/>
    <w:rsid w:val="00902F6A"/>
    <w:rsid w:val="00903CD4"/>
    <w:rsid w:val="0090428C"/>
    <w:rsid w:val="0090488B"/>
    <w:rsid w:val="0090495E"/>
    <w:rsid w:val="00904A82"/>
    <w:rsid w:val="00904EB6"/>
    <w:rsid w:val="00904F11"/>
    <w:rsid w:val="009060CE"/>
    <w:rsid w:val="009061AA"/>
    <w:rsid w:val="00906A65"/>
    <w:rsid w:val="00907310"/>
    <w:rsid w:val="00907639"/>
    <w:rsid w:val="00910E05"/>
    <w:rsid w:val="00910E32"/>
    <w:rsid w:val="009113E6"/>
    <w:rsid w:val="00912183"/>
    <w:rsid w:val="00912727"/>
    <w:rsid w:val="00912ACA"/>
    <w:rsid w:val="00912B16"/>
    <w:rsid w:val="00912FCF"/>
    <w:rsid w:val="0091389A"/>
    <w:rsid w:val="00913952"/>
    <w:rsid w:val="009141FE"/>
    <w:rsid w:val="00914419"/>
    <w:rsid w:val="009146A3"/>
    <w:rsid w:val="009146BA"/>
    <w:rsid w:val="00914CA0"/>
    <w:rsid w:val="00914FAD"/>
    <w:rsid w:val="0091512B"/>
    <w:rsid w:val="00915228"/>
    <w:rsid w:val="0091536D"/>
    <w:rsid w:val="00915F35"/>
    <w:rsid w:val="00916221"/>
    <w:rsid w:val="009162DA"/>
    <w:rsid w:val="00916890"/>
    <w:rsid w:val="00916F2F"/>
    <w:rsid w:val="0091753C"/>
    <w:rsid w:val="00917F8F"/>
    <w:rsid w:val="00920262"/>
    <w:rsid w:val="00920408"/>
    <w:rsid w:val="009207E0"/>
    <w:rsid w:val="009214E7"/>
    <w:rsid w:val="0092174A"/>
    <w:rsid w:val="00921942"/>
    <w:rsid w:val="00921C15"/>
    <w:rsid w:val="00921CB2"/>
    <w:rsid w:val="009226C1"/>
    <w:rsid w:val="00922A1A"/>
    <w:rsid w:val="00922DE3"/>
    <w:rsid w:val="0092344F"/>
    <w:rsid w:val="009234D7"/>
    <w:rsid w:val="009239D7"/>
    <w:rsid w:val="00923D1D"/>
    <w:rsid w:val="0092425D"/>
    <w:rsid w:val="009246E7"/>
    <w:rsid w:val="00924D91"/>
    <w:rsid w:val="00925016"/>
    <w:rsid w:val="0092530E"/>
    <w:rsid w:val="00925347"/>
    <w:rsid w:val="009253F2"/>
    <w:rsid w:val="009254DF"/>
    <w:rsid w:val="0092573B"/>
    <w:rsid w:val="00925C1F"/>
    <w:rsid w:val="00925ED3"/>
    <w:rsid w:val="00926327"/>
    <w:rsid w:val="00926DD2"/>
    <w:rsid w:val="00926E42"/>
    <w:rsid w:val="009272D3"/>
    <w:rsid w:val="0092749A"/>
    <w:rsid w:val="00927F0F"/>
    <w:rsid w:val="009303F3"/>
    <w:rsid w:val="009304DD"/>
    <w:rsid w:val="00930AB5"/>
    <w:rsid w:val="00930DD1"/>
    <w:rsid w:val="00930E65"/>
    <w:rsid w:val="0093102C"/>
    <w:rsid w:val="009310A2"/>
    <w:rsid w:val="0093112C"/>
    <w:rsid w:val="0093191E"/>
    <w:rsid w:val="00931AC7"/>
    <w:rsid w:val="00931CC8"/>
    <w:rsid w:val="00931CF2"/>
    <w:rsid w:val="00931EE9"/>
    <w:rsid w:val="009321A1"/>
    <w:rsid w:val="00932E0F"/>
    <w:rsid w:val="00932F27"/>
    <w:rsid w:val="0093317B"/>
    <w:rsid w:val="009336B7"/>
    <w:rsid w:val="009337D6"/>
    <w:rsid w:val="00933DED"/>
    <w:rsid w:val="009344D8"/>
    <w:rsid w:val="0093469C"/>
    <w:rsid w:val="0093482E"/>
    <w:rsid w:val="00934E5C"/>
    <w:rsid w:val="00934F82"/>
    <w:rsid w:val="0093518A"/>
    <w:rsid w:val="00935AC8"/>
    <w:rsid w:val="00936622"/>
    <w:rsid w:val="00936A68"/>
    <w:rsid w:val="00936BC6"/>
    <w:rsid w:val="00936DE6"/>
    <w:rsid w:val="009375E2"/>
    <w:rsid w:val="009375EA"/>
    <w:rsid w:val="00937613"/>
    <w:rsid w:val="00937722"/>
    <w:rsid w:val="00937F6F"/>
    <w:rsid w:val="00937FC7"/>
    <w:rsid w:val="00937FCA"/>
    <w:rsid w:val="00940D4B"/>
    <w:rsid w:val="0094105A"/>
    <w:rsid w:val="00941A0A"/>
    <w:rsid w:val="00941A49"/>
    <w:rsid w:val="00941C39"/>
    <w:rsid w:val="00941C54"/>
    <w:rsid w:val="00941E92"/>
    <w:rsid w:val="0094262F"/>
    <w:rsid w:val="00942F7C"/>
    <w:rsid w:val="00942F7E"/>
    <w:rsid w:val="009430DA"/>
    <w:rsid w:val="0094327F"/>
    <w:rsid w:val="009433D0"/>
    <w:rsid w:val="00943592"/>
    <w:rsid w:val="009437EC"/>
    <w:rsid w:val="00943891"/>
    <w:rsid w:val="009438B5"/>
    <w:rsid w:val="00943937"/>
    <w:rsid w:val="009441D6"/>
    <w:rsid w:val="009447E6"/>
    <w:rsid w:val="00945246"/>
    <w:rsid w:val="00945531"/>
    <w:rsid w:val="00945BB1"/>
    <w:rsid w:val="00945D48"/>
    <w:rsid w:val="009460D9"/>
    <w:rsid w:val="0094636E"/>
    <w:rsid w:val="00947233"/>
    <w:rsid w:val="009477CB"/>
    <w:rsid w:val="00947A81"/>
    <w:rsid w:val="00947BD7"/>
    <w:rsid w:val="0095009D"/>
    <w:rsid w:val="009502DD"/>
    <w:rsid w:val="00950929"/>
    <w:rsid w:val="00950A0F"/>
    <w:rsid w:val="00950AC9"/>
    <w:rsid w:val="00951A4E"/>
    <w:rsid w:val="00952278"/>
    <w:rsid w:val="009528D3"/>
    <w:rsid w:val="009531AF"/>
    <w:rsid w:val="009533F2"/>
    <w:rsid w:val="00953856"/>
    <w:rsid w:val="00953ABD"/>
    <w:rsid w:val="00954BD1"/>
    <w:rsid w:val="00955053"/>
    <w:rsid w:val="00955310"/>
    <w:rsid w:val="009564CD"/>
    <w:rsid w:val="0095654C"/>
    <w:rsid w:val="00956D4C"/>
    <w:rsid w:val="00956DF2"/>
    <w:rsid w:val="009578D4"/>
    <w:rsid w:val="00957901"/>
    <w:rsid w:val="009579FC"/>
    <w:rsid w:val="00960C58"/>
    <w:rsid w:val="00960DA8"/>
    <w:rsid w:val="00962D03"/>
    <w:rsid w:val="00962E6E"/>
    <w:rsid w:val="00964018"/>
    <w:rsid w:val="0096442A"/>
    <w:rsid w:val="00964B3B"/>
    <w:rsid w:val="009651E5"/>
    <w:rsid w:val="009653D9"/>
    <w:rsid w:val="009659D0"/>
    <w:rsid w:val="009664C5"/>
    <w:rsid w:val="009666C3"/>
    <w:rsid w:val="0096677F"/>
    <w:rsid w:val="009667CB"/>
    <w:rsid w:val="00966925"/>
    <w:rsid w:val="00966BAC"/>
    <w:rsid w:val="009673E4"/>
    <w:rsid w:val="0096755B"/>
    <w:rsid w:val="00967BCC"/>
    <w:rsid w:val="00970136"/>
    <w:rsid w:val="00970652"/>
    <w:rsid w:val="009706C7"/>
    <w:rsid w:val="00971AFC"/>
    <w:rsid w:val="00971B91"/>
    <w:rsid w:val="00971C41"/>
    <w:rsid w:val="009722EE"/>
    <w:rsid w:val="00972455"/>
    <w:rsid w:val="009726B9"/>
    <w:rsid w:val="009729EC"/>
    <w:rsid w:val="00972C92"/>
    <w:rsid w:val="00972E0F"/>
    <w:rsid w:val="0097308C"/>
    <w:rsid w:val="0097330F"/>
    <w:rsid w:val="00973D6C"/>
    <w:rsid w:val="00974296"/>
    <w:rsid w:val="009742D8"/>
    <w:rsid w:val="0097465C"/>
    <w:rsid w:val="00974B1D"/>
    <w:rsid w:val="00974C1A"/>
    <w:rsid w:val="00974F3F"/>
    <w:rsid w:val="009754A9"/>
    <w:rsid w:val="00975E76"/>
    <w:rsid w:val="00975FAD"/>
    <w:rsid w:val="009760CD"/>
    <w:rsid w:val="009768EF"/>
    <w:rsid w:val="00976DEA"/>
    <w:rsid w:val="00976EEE"/>
    <w:rsid w:val="00977206"/>
    <w:rsid w:val="00977599"/>
    <w:rsid w:val="0097763D"/>
    <w:rsid w:val="00977B7E"/>
    <w:rsid w:val="0098072E"/>
    <w:rsid w:val="00980BC5"/>
    <w:rsid w:val="00980ECB"/>
    <w:rsid w:val="009811B1"/>
    <w:rsid w:val="00981916"/>
    <w:rsid w:val="00981A95"/>
    <w:rsid w:val="00981CF2"/>
    <w:rsid w:val="00981D51"/>
    <w:rsid w:val="00981D6E"/>
    <w:rsid w:val="009821A2"/>
    <w:rsid w:val="00983A91"/>
    <w:rsid w:val="0098475D"/>
    <w:rsid w:val="00984B98"/>
    <w:rsid w:val="00984FA1"/>
    <w:rsid w:val="00985265"/>
    <w:rsid w:val="0098551F"/>
    <w:rsid w:val="00985E94"/>
    <w:rsid w:val="00985EAC"/>
    <w:rsid w:val="0098607E"/>
    <w:rsid w:val="00986316"/>
    <w:rsid w:val="0098631C"/>
    <w:rsid w:val="0098666B"/>
    <w:rsid w:val="00986C38"/>
    <w:rsid w:val="00986D3A"/>
    <w:rsid w:val="00987483"/>
    <w:rsid w:val="00987CB1"/>
    <w:rsid w:val="00987DA0"/>
    <w:rsid w:val="00987F9A"/>
    <w:rsid w:val="009904CA"/>
    <w:rsid w:val="009904E5"/>
    <w:rsid w:val="0099059E"/>
    <w:rsid w:val="009906A7"/>
    <w:rsid w:val="00990B07"/>
    <w:rsid w:val="009911DE"/>
    <w:rsid w:val="00991D7B"/>
    <w:rsid w:val="00991DC4"/>
    <w:rsid w:val="00991E22"/>
    <w:rsid w:val="00991FC2"/>
    <w:rsid w:val="00993521"/>
    <w:rsid w:val="00993F48"/>
    <w:rsid w:val="00994766"/>
    <w:rsid w:val="009948DC"/>
    <w:rsid w:val="0099501C"/>
    <w:rsid w:val="00995F81"/>
    <w:rsid w:val="00996034"/>
    <w:rsid w:val="00996160"/>
    <w:rsid w:val="009961EE"/>
    <w:rsid w:val="0099665B"/>
    <w:rsid w:val="00996A63"/>
    <w:rsid w:val="00996A9C"/>
    <w:rsid w:val="009973AF"/>
    <w:rsid w:val="009973E6"/>
    <w:rsid w:val="00997AD7"/>
    <w:rsid w:val="00997C74"/>
    <w:rsid w:val="009A0271"/>
    <w:rsid w:val="009A0ADA"/>
    <w:rsid w:val="009A0FBF"/>
    <w:rsid w:val="009A1C0F"/>
    <w:rsid w:val="009A1CA4"/>
    <w:rsid w:val="009A1F48"/>
    <w:rsid w:val="009A20AA"/>
    <w:rsid w:val="009A22E3"/>
    <w:rsid w:val="009A235D"/>
    <w:rsid w:val="009A23B5"/>
    <w:rsid w:val="009A2431"/>
    <w:rsid w:val="009A252F"/>
    <w:rsid w:val="009A2C89"/>
    <w:rsid w:val="009A3201"/>
    <w:rsid w:val="009A360C"/>
    <w:rsid w:val="009A383A"/>
    <w:rsid w:val="009A38C5"/>
    <w:rsid w:val="009A3C2C"/>
    <w:rsid w:val="009A3F60"/>
    <w:rsid w:val="009A4504"/>
    <w:rsid w:val="009A48A3"/>
    <w:rsid w:val="009A4CA4"/>
    <w:rsid w:val="009A5415"/>
    <w:rsid w:val="009A556B"/>
    <w:rsid w:val="009A5639"/>
    <w:rsid w:val="009A5893"/>
    <w:rsid w:val="009A60BE"/>
    <w:rsid w:val="009A6703"/>
    <w:rsid w:val="009A6A92"/>
    <w:rsid w:val="009A6B4C"/>
    <w:rsid w:val="009A6D8C"/>
    <w:rsid w:val="009A6E13"/>
    <w:rsid w:val="009A71CC"/>
    <w:rsid w:val="009A7347"/>
    <w:rsid w:val="009A73D1"/>
    <w:rsid w:val="009A7D15"/>
    <w:rsid w:val="009A7E7F"/>
    <w:rsid w:val="009B0239"/>
    <w:rsid w:val="009B0901"/>
    <w:rsid w:val="009B0AE9"/>
    <w:rsid w:val="009B128F"/>
    <w:rsid w:val="009B1A6D"/>
    <w:rsid w:val="009B1D57"/>
    <w:rsid w:val="009B2305"/>
    <w:rsid w:val="009B242C"/>
    <w:rsid w:val="009B259C"/>
    <w:rsid w:val="009B28DB"/>
    <w:rsid w:val="009B3055"/>
    <w:rsid w:val="009B34ED"/>
    <w:rsid w:val="009B3736"/>
    <w:rsid w:val="009B3F4C"/>
    <w:rsid w:val="009B4902"/>
    <w:rsid w:val="009B4D60"/>
    <w:rsid w:val="009B4EB3"/>
    <w:rsid w:val="009B5593"/>
    <w:rsid w:val="009B5EAE"/>
    <w:rsid w:val="009B602F"/>
    <w:rsid w:val="009B61D1"/>
    <w:rsid w:val="009B6EB8"/>
    <w:rsid w:val="009C06B7"/>
    <w:rsid w:val="009C08FB"/>
    <w:rsid w:val="009C0DDD"/>
    <w:rsid w:val="009C238C"/>
    <w:rsid w:val="009C2C2D"/>
    <w:rsid w:val="009C3141"/>
    <w:rsid w:val="009C4670"/>
    <w:rsid w:val="009C5133"/>
    <w:rsid w:val="009C5185"/>
    <w:rsid w:val="009C5696"/>
    <w:rsid w:val="009C5824"/>
    <w:rsid w:val="009C5A6F"/>
    <w:rsid w:val="009C658F"/>
    <w:rsid w:val="009C70F6"/>
    <w:rsid w:val="009D0637"/>
    <w:rsid w:val="009D0688"/>
    <w:rsid w:val="009D09AA"/>
    <w:rsid w:val="009D0AE9"/>
    <w:rsid w:val="009D0B89"/>
    <w:rsid w:val="009D1943"/>
    <w:rsid w:val="009D1968"/>
    <w:rsid w:val="009D1B3B"/>
    <w:rsid w:val="009D1C9D"/>
    <w:rsid w:val="009D1DDF"/>
    <w:rsid w:val="009D2159"/>
    <w:rsid w:val="009D2B4D"/>
    <w:rsid w:val="009D2E38"/>
    <w:rsid w:val="009D32F5"/>
    <w:rsid w:val="009D35D2"/>
    <w:rsid w:val="009D3DF0"/>
    <w:rsid w:val="009D3E0F"/>
    <w:rsid w:val="009D3FD7"/>
    <w:rsid w:val="009D41E5"/>
    <w:rsid w:val="009D4353"/>
    <w:rsid w:val="009D437C"/>
    <w:rsid w:val="009D4CF4"/>
    <w:rsid w:val="009D5183"/>
    <w:rsid w:val="009D5A3C"/>
    <w:rsid w:val="009D6386"/>
    <w:rsid w:val="009D6D42"/>
    <w:rsid w:val="009D70B5"/>
    <w:rsid w:val="009D7270"/>
    <w:rsid w:val="009D7841"/>
    <w:rsid w:val="009D7A32"/>
    <w:rsid w:val="009D7EF0"/>
    <w:rsid w:val="009E14BD"/>
    <w:rsid w:val="009E18D4"/>
    <w:rsid w:val="009E2947"/>
    <w:rsid w:val="009E2E26"/>
    <w:rsid w:val="009E2E5D"/>
    <w:rsid w:val="009E3092"/>
    <w:rsid w:val="009E328D"/>
    <w:rsid w:val="009E3694"/>
    <w:rsid w:val="009E3BE8"/>
    <w:rsid w:val="009E3C97"/>
    <w:rsid w:val="009E3E9C"/>
    <w:rsid w:val="009E4025"/>
    <w:rsid w:val="009E41C5"/>
    <w:rsid w:val="009E4576"/>
    <w:rsid w:val="009E479A"/>
    <w:rsid w:val="009E4D66"/>
    <w:rsid w:val="009E5A32"/>
    <w:rsid w:val="009E5DFC"/>
    <w:rsid w:val="009E64B3"/>
    <w:rsid w:val="009E6740"/>
    <w:rsid w:val="009E795D"/>
    <w:rsid w:val="009E7A92"/>
    <w:rsid w:val="009E7D33"/>
    <w:rsid w:val="009E7D60"/>
    <w:rsid w:val="009F0F05"/>
    <w:rsid w:val="009F1A8E"/>
    <w:rsid w:val="009F1EA4"/>
    <w:rsid w:val="009F20AC"/>
    <w:rsid w:val="009F243A"/>
    <w:rsid w:val="009F38C3"/>
    <w:rsid w:val="009F4003"/>
    <w:rsid w:val="009F4248"/>
    <w:rsid w:val="009F4442"/>
    <w:rsid w:val="009F4605"/>
    <w:rsid w:val="009F4770"/>
    <w:rsid w:val="009F48F8"/>
    <w:rsid w:val="009F4D5C"/>
    <w:rsid w:val="009F4DD1"/>
    <w:rsid w:val="009F535E"/>
    <w:rsid w:val="009F5594"/>
    <w:rsid w:val="009F59CA"/>
    <w:rsid w:val="009F5AB4"/>
    <w:rsid w:val="009F5FB6"/>
    <w:rsid w:val="009F6524"/>
    <w:rsid w:val="009F65C5"/>
    <w:rsid w:val="009F661D"/>
    <w:rsid w:val="009F6C2F"/>
    <w:rsid w:val="009F711A"/>
    <w:rsid w:val="009F728A"/>
    <w:rsid w:val="009F7DC1"/>
    <w:rsid w:val="009F7F90"/>
    <w:rsid w:val="00A00003"/>
    <w:rsid w:val="00A0014D"/>
    <w:rsid w:val="00A001E7"/>
    <w:rsid w:val="00A0027D"/>
    <w:rsid w:val="00A0099E"/>
    <w:rsid w:val="00A01064"/>
    <w:rsid w:val="00A0159C"/>
    <w:rsid w:val="00A015F3"/>
    <w:rsid w:val="00A01886"/>
    <w:rsid w:val="00A02160"/>
    <w:rsid w:val="00A024E1"/>
    <w:rsid w:val="00A026A4"/>
    <w:rsid w:val="00A029A5"/>
    <w:rsid w:val="00A029FD"/>
    <w:rsid w:val="00A02A53"/>
    <w:rsid w:val="00A03321"/>
    <w:rsid w:val="00A03F6F"/>
    <w:rsid w:val="00A040CD"/>
    <w:rsid w:val="00A04591"/>
    <w:rsid w:val="00A046EC"/>
    <w:rsid w:val="00A0494F"/>
    <w:rsid w:val="00A04AAE"/>
    <w:rsid w:val="00A0505B"/>
    <w:rsid w:val="00A05EB0"/>
    <w:rsid w:val="00A0604B"/>
    <w:rsid w:val="00A06BCC"/>
    <w:rsid w:val="00A06E37"/>
    <w:rsid w:val="00A06FDA"/>
    <w:rsid w:val="00A0702A"/>
    <w:rsid w:val="00A070F7"/>
    <w:rsid w:val="00A071DB"/>
    <w:rsid w:val="00A0759B"/>
    <w:rsid w:val="00A0764C"/>
    <w:rsid w:val="00A07980"/>
    <w:rsid w:val="00A07A39"/>
    <w:rsid w:val="00A07B4F"/>
    <w:rsid w:val="00A07F88"/>
    <w:rsid w:val="00A1042F"/>
    <w:rsid w:val="00A10560"/>
    <w:rsid w:val="00A10CAB"/>
    <w:rsid w:val="00A10E10"/>
    <w:rsid w:val="00A10FF3"/>
    <w:rsid w:val="00A11066"/>
    <w:rsid w:val="00A112E7"/>
    <w:rsid w:val="00A11529"/>
    <w:rsid w:val="00A11605"/>
    <w:rsid w:val="00A11870"/>
    <w:rsid w:val="00A119A4"/>
    <w:rsid w:val="00A11DF2"/>
    <w:rsid w:val="00A11FAB"/>
    <w:rsid w:val="00A1217C"/>
    <w:rsid w:val="00A12501"/>
    <w:rsid w:val="00A12669"/>
    <w:rsid w:val="00A13768"/>
    <w:rsid w:val="00A13A7E"/>
    <w:rsid w:val="00A13BE3"/>
    <w:rsid w:val="00A14C27"/>
    <w:rsid w:val="00A14FEE"/>
    <w:rsid w:val="00A151F6"/>
    <w:rsid w:val="00A155E9"/>
    <w:rsid w:val="00A163B9"/>
    <w:rsid w:val="00A16B81"/>
    <w:rsid w:val="00A16C6C"/>
    <w:rsid w:val="00A17004"/>
    <w:rsid w:val="00A1736C"/>
    <w:rsid w:val="00A17803"/>
    <w:rsid w:val="00A1787A"/>
    <w:rsid w:val="00A20046"/>
    <w:rsid w:val="00A209C5"/>
    <w:rsid w:val="00A20DBF"/>
    <w:rsid w:val="00A21263"/>
    <w:rsid w:val="00A21823"/>
    <w:rsid w:val="00A21B2F"/>
    <w:rsid w:val="00A223EF"/>
    <w:rsid w:val="00A2245E"/>
    <w:rsid w:val="00A225E0"/>
    <w:rsid w:val="00A231F4"/>
    <w:rsid w:val="00A2393B"/>
    <w:rsid w:val="00A23A05"/>
    <w:rsid w:val="00A23A59"/>
    <w:rsid w:val="00A24059"/>
    <w:rsid w:val="00A24439"/>
    <w:rsid w:val="00A2443E"/>
    <w:rsid w:val="00A24544"/>
    <w:rsid w:val="00A256B7"/>
    <w:rsid w:val="00A2595A"/>
    <w:rsid w:val="00A25969"/>
    <w:rsid w:val="00A25A2C"/>
    <w:rsid w:val="00A2644C"/>
    <w:rsid w:val="00A267FD"/>
    <w:rsid w:val="00A26989"/>
    <w:rsid w:val="00A2699E"/>
    <w:rsid w:val="00A26B11"/>
    <w:rsid w:val="00A270F2"/>
    <w:rsid w:val="00A27266"/>
    <w:rsid w:val="00A27B9B"/>
    <w:rsid w:val="00A27DEA"/>
    <w:rsid w:val="00A30216"/>
    <w:rsid w:val="00A307D6"/>
    <w:rsid w:val="00A30A14"/>
    <w:rsid w:val="00A30D5A"/>
    <w:rsid w:val="00A311C9"/>
    <w:rsid w:val="00A317BA"/>
    <w:rsid w:val="00A31C16"/>
    <w:rsid w:val="00A31D55"/>
    <w:rsid w:val="00A31DC7"/>
    <w:rsid w:val="00A32668"/>
    <w:rsid w:val="00A32C10"/>
    <w:rsid w:val="00A3343C"/>
    <w:rsid w:val="00A33A44"/>
    <w:rsid w:val="00A33A98"/>
    <w:rsid w:val="00A33EBE"/>
    <w:rsid w:val="00A34A05"/>
    <w:rsid w:val="00A34AD5"/>
    <w:rsid w:val="00A34B78"/>
    <w:rsid w:val="00A34CBB"/>
    <w:rsid w:val="00A34D1F"/>
    <w:rsid w:val="00A35332"/>
    <w:rsid w:val="00A356F8"/>
    <w:rsid w:val="00A35ADC"/>
    <w:rsid w:val="00A36358"/>
    <w:rsid w:val="00A36E76"/>
    <w:rsid w:val="00A36EBE"/>
    <w:rsid w:val="00A36ECA"/>
    <w:rsid w:val="00A36EF5"/>
    <w:rsid w:val="00A36F01"/>
    <w:rsid w:val="00A37761"/>
    <w:rsid w:val="00A37A5F"/>
    <w:rsid w:val="00A37B86"/>
    <w:rsid w:val="00A401B7"/>
    <w:rsid w:val="00A403D4"/>
    <w:rsid w:val="00A4049C"/>
    <w:rsid w:val="00A40B9A"/>
    <w:rsid w:val="00A41ACF"/>
    <w:rsid w:val="00A41C06"/>
    <w:rsid w:val="00A41FC6"/>
    <w:rsid w:val="00A42336"/>
    <w:rsid w:val="00A425F9"/>
    <w:rsid w:val="00A42735"/>
    <w:rsid w:val="00A4358B"/>
    <w:rsid w:val="00A440DC"/>
    <w:rsid w:val="00A44333"/>
    <w:rsid w:val="00A450E0"/>
    <w:rsid w:val="00A452BC"/>
    <w:rsid w:val="00A4577E"/>
    <w:rsid w:val="00A45A57"/>
    <w:rsid w:val="00A461AA"/>
    <w:rsid w:val="00A4624F"/>
    <w:rsid w:val="00A46CC6"/>
    <w:rsid w:val="00A46DE9"/>
    <w:rsid w:val="00A46DF2"/>
    <w:rsid w:val="00A47140"/>
    <w:rsid w:val="00A47F83"/>
    <w:rsid w:val="00A50441"/>
    <w:rsid w:val="00A50C4E"/>
    <w:rsid w:val="00A50CF3"/>
    <w:rsid w:val="00A50CFC"/>
    <w:rsid w:val="00A50D11"/>
    <w:rsid w:val="00A51451"/>
    <w:rsid w:val="00A514A0"/>
    <w:rsid w:val="00A51741"/>
    <w:rsid w:val="00A527E6"/>
    <w:rsid w:val="00A52E8D"/>
    <w:rsid w:val="00A53131"/>
    <w:rsid w:val="00A532F2"/>
    <w:rsid w:val="00A53609"/>
    <w:rsid w:val="00A53AA0"/>
    <w:rsid w:val="00A53DB7"/>
    <w:rsid w:val="00A541BA"/>
    <w:rsid w:val="00A5467A"/>
    <w:rsid w:val="00A547F9"/>
    <w:rsid w:val="00A551EA"/>
    <w:rsid w:val="00A55256"/>
    <w:rsid w:val="00A553F7"/>
    <w:rsid w:val="00A554E3"/>
    <w:rsid w:val="00A55B7F"/>
    <w:rsid w:val="00A562C0"/>
    <w:rsid w:val="00A56A33"/>
    <w:rsid w:val="00A56CEA"/>
    <w:rsid w:val="00A573AD"/>
    <w:rsid w:val="00A576BB"/>
    <w:rsid w:val="00A5792B"/>
    <w:rsid w:val="00A5794C"/>
    <w:rsid w:val="00A6064C"/>
    <w:rsid w:val="00A60C4D"/>
    <w:rsid w:val="00A61915"/>
    <w:rsid w:val="00A61CAB"/>
    <w:rsid w:val="00A61D5D"/>
    <w:rsid w:val="00A6214B"/>
    <w:rsid w:val="00A62603"/>
    <w:rsid w:val="00A6271A"/>
    <w:rsid w:val="00A63174"/>
    <w:rsid w:val="00A638E0"/>
    <w:rsid w:val="00A63CC7"/>
    <w:rsid w:val="00A647F7"/>
    <w:rsid w:val="00A6517A"/>
    <w:rsid w:val="00A651F1"/>
    <w:rsid w:val="00A65F80"/>
    <w:rsid w:val="00A660B2"/>
    <w:rsid w:val="00A660ED"/>
    <w:rsid w:val="00A668DB"/>
    <w:rsid w:val="00A66989"/>
    <w:rsid w:val="00A66A58"/>
    <w:rsid w:val="00A66BC1"/>
    <w:rsid w:val="00A67953"/>
    <w:rsid w:val="00A67DA4"/>
    <w:rsid w:val="00A700DD"/>
    <w:rsid w:val="00A70653"/>
    <w:rsid w:val="00A7077F"/>
    <w:rsid w:val="00A71157"/>
    <w:rsid w:val="00A7190E"/>
    <w:rsid w:val="00A719BF"/>
    <w:rsid w:val="00A71B84"/>
    <w:rsid w:val="00A71DC1"/>
    <w:rsid w:val="00A72BFC"/>
    <w:rsid w:val="00A7346B"/>
    <w:rsid w:val="00A7389A"/>
    <w:rsid w:val="00A73AF0"/>
    <w:rsid w:val="00A73DC9"/>
    <w:rsid w:val="00A73DD0"/>
    <w:rsid w:val="00A741F3"/>
    <w:rsid w:val="00A74663"/>
    <w:rsid w:val="00A749DE"/>
    <w:rsid w:val="00A74CB5"/>
    <w:rsid w:val="00A75027"/>
    <w:rsid w:val="00A75544"/>
    <w:rsid w:val="00A75719"/>
    <w:rsid w:val="00A75B36"/>
    <w:rsid w:val="00A75D5E"/>
    <w:rsid w:val="00A75E6D"/>
    <w:rsid w:val="00A76BF6"/>
    <w:rsid w:val="00A77169"/>
    <w:rsid w:val="00A7740B"/>
    <w:rsid w:val="00A775C5"/>
    <w:rsid w:val="00A779C3"/>
    <w:rsid w:val="00A77A80"/>
    <w:rsid w:val="00A77E8D"/>
    <w:rsid w:val="00A80971"/>
    <w:rsid w:val="00A80E11"/>
    <w:rsid w:val="00A8139B"/>
    <w:rsid w:val="00A814EC"/>
    <w:rsid w:val="00A81811"/>
    <w:rsid w:val="00A81BF1"/>
    <w:rsid w:val="00A82815"/>
    <w:rsid w:val="00A8321F"/>
    <w:rsid w:val="00A83984"/>
    <w:rsid w:val="00A83A4E"/>
    <w:rsid w:val="00A83D35"/>
    <w:rsid w:val="00A8443C"/>
    <w:rsid w:val="00A848E2"/>
    <w:rsid w:val="00A84FDA"/>
    <w:rsid w:val="00A8521B"/>
    <w:rsid w:val="00A85928"/>
    <w:rsid w:val="00A8644A"/>
    <w:rsid w:val="00A8646C"/>
    <w:rsid w:val="00A867D0"/>
    <w:rsid w:val="00A8688E"/>
    <w:rsid w:val="00A86A85"/>
    <w:rsid w:val="00A86B56"/>
    <w:rsid w:val="00A86E9E"/>
    <w:rsid w:val="00A87184"/>
    <w:rsid w:val="00A8724F"/>
    <w:rsid w:val="00A877A7"/>
    <w:rsid w:val="00A878A6"/>
    <w:rsid w:val="00A87CAF"/>
    <w:rsid w:val="00A9005D"/>
    <w:rsid w:val="00A9045B"/>
    <w:rsid w:val="00A9071C"/>
    <w:rsid w:val="00A90772"/>
    <w:rsid w:val="00A90ED0"/>
    <w:rsid w:val="00A9156E"/>
    <w:rsid w:val="00A924EA"/>
    <w:rsid w:val="00A92775"/>
    <w:rsid w:val="00A92907"/>
    <w:rsid w:val="00A93B37"/>
    <w:rsid w:val="00A93C4C"/>
    <w:rsid w:val="00A93E6A"/>
    <w:rsid w:val="00A93FBA"/>
    <w:rsid w:val="00A94649"/>
    <w:rsid w:val="00A946BD"/>
    <w:rsid w:val="00A94711"/>
    <w:rsid w:val="00A94958"/>
    <w:rsid w:val="00A95060"/>
    <w:rsid w:val="00A953D9"/>
    <w:rsid w:val="00A95E07"/>
    <w:rsid w:val="00A95E87"/>
    <w:rsid w:val="00A96393"/>
    <w:rsid w:val="00A96B1F"/>
    <w:rsid w:val="00A9772F"/>
    <w:rsid w:val="00A97A2C"/>
    <w:rsid w:val="00A97CCE"/>
    <w:rsid w:val="00AA02B8"/>
    <w:rsid w:val="00AA03DB"/>
    <w:rsid w:val="00AA04AC"/>
    <w:rsid w:val="00AA0BE3"/>
    <w:rsid w:val="00AA0F19"/>
    <w:rsid w:val="00AA1537"/>
    <w:rsid w:val="00AA1708"/>
    <w:rsid w:val="00AA1E92"/>
    <w:rsid w:val="00AA1EB3"/>
    <w:rsid w:val="00AA23B3"/>
    <w:rsid w:val="00AA2541"/>
    <w:rsid w:val="00AA27B5"/>
    <w:rsid w:val="00AA3891"/>
    <w:rsid w:val="00AA42FD"/>
    <w:rsid w:val="00AA4352"/>
    <w:rsid w:val="00AA443B"/>
    <w:rsid w:val="00AA444D"/>
    <w:rsid w:val="00AA469F"/>
    <w:rsid w:val="00AA4782"/>
    <w:rsid w:val="00AA47A7"/>
    <w:rsid w:val="00AA4BBC"/>
    <w:rsid w:val="00AA4DD9"/>
    <w:rsid w:val="00AA4E2A"/>
    <w:rsid w:val="00AA50B3"/>
    <w:rsid w:val="00AA55A7"/>
    <w:rsid w:val="00AA56CF"/>
    <w:rsid w:val="00AA5C39"/>
    <w:rsid w:val="00AA5E0D"/>
    <w:rsid w:val="00AA6044"/>
    <w:rsid w:val="00AA6104"/>
    <w:rsid w:val="00AA6208"/>
    <w:rsid w:val="00AA63C7"/>
    <w:rsid w:val="00AA648C"/>
    <w:rsid w:val="00AA668B"/>
    <w:rsid w:val="00AA6D27"/>
    <w:rsid w:val="00AA6D74"/>
    <w:rsid w:val="00AA728C"/>
    <w:rsid w:val="00AA7C58"/>
    <w:rsid w:val="00AA7E73"/>
    <w:rsid w:val="00AA7ED0"/>
    <w:rsid w:val="00AB0B5A"/>
    <w:rsid w:val="00AB1364"/>
    <w:rsid w:val="00AB1684"/>
    <w:rsid w:val="00AB1B59"/>
    <w:rsid w:val="00AB1C74"/>
    <w:rsid w:val="00AB1E68"/>
    <w:rsid w:val="00AB247A"/>
    <w:rsid w:val="00AB24B3"/>
    <w:rsid w:val="00AB2652"/>
    <w:rsid w:val="00AB29FA"/>
    <w:rsid w:val="00AB378B"/>
    <w:rsid w:val="00AB3F23"/>
    <w:rsid w:val="00AB403C"/>
    <w:rsid w:val="00AB4B0F"/>
    <w:rsid w:val="00AB4F7B"/>
    <w:rsid w:val="00AB4FA8"/>
    <w:rsid w:val="00AB5A53"/>
    <w:rsid w:val="00AB5D88"/>
    <w:rsid w:val="00AB6205"/>
    <w:rsid w:val="00AB63E9"/>
    <w:rsid w:val="00AB668D"/>
    <w:rsid w:val="00AB6AB8"/>
    <w:rsid w:val="00AB6CB0"/>
    <w:rsid w:val="00AB71DC"/>
    <w:rsid w:val="00AB7334"/>
    <w:rsid w:val="00AB7375"/>
    <w:rsid w:val="00AB7482"/>
    <w:rsid w:val="00AB77C6"/>
    <w:rsid w:val="00AB782A"/>
    <w:rsid w:val="00AB786D"/>
    <w:rsid w:val="00AB7923"/>
    <w:rsid w:val="00AC00F5"/>
    <w:rsid w:val="00AC0163"/>
    <w:rsid w:val="00AC066C"/>
    <w:rsid w:val="00AC11BF"/>
    <w:rsid w:val="00AC143C"/>
    <w:rsid w:val="00AC1A0C"/>
    <w:rsid w:val="00AC1ED0"/>
    <w:rsid w:val="00AC22F7"/>
    <w:rsid w:val="00AC2C99"/>
    <w:rsid w:val="00AC337C"/>
    <w:rsid w:val="00AC3D25"/>
    <w:rsid w:val="00AC4178"/>
    <w:rsid w:val="00AC449C"/>
    <w:rsid w:val="00AC4F1F"/>
    <w:rsid w:val="00AC524D"/>
    <w:rsid w:val="00AC52FE"/>
    <w:rsid w:val="00AC5685"/>
    <w:rsid w:val="00AC5863"/>
    <w:rsid w:val="00AC5870"/>
    <w:rsid w:val="00AC59B6"/>
    <w:rsid w:val="00AC5E41"/>
    <w:rsid w:val="00AC61DD"/>
    <w:rsid w:val="00AC63AF"/>
    <w:rsid w:val="00AC6E13"/>
    <w:rsid w:val="00AC6EF7"/>
    <w:rsid w:val="00AC72FC"/>
    <w:rsid w:val="00AC73EB"/>
    <w:rsid w:val="00AC74D1"/>
    <w:rsid w:val="00AC7594"/>
    <w:rsid w:val="00AD0E84"/>
    <w:rsid w:val="00AD199E"/>
    <w:rsid w:val="00AD1A3C"/>
    <w:rsid w:val="00AD1EED"/>
    <w:rsid w:val="00AD1FC0"/>
    <w:rsid w:val="00AD2244"/>
    <w:rsid w:val="00AD283B"/>
    <w:rsid w:val="00AD3DE3"/>
    <w:rsid w:val="00AD4452"/>
    <w:rsid w:val="00AD4490"/>
    <w:rsid w:val="00AD45E3"/>
    <w:rsid w:val="00AD47D5"/>
    <w:rsid w:val="00AD4AB7"/>
    <w:rsid w:val="00AD5736"/>
    <w:rsid w:val="00AD5A3C"/>
    <w:rsid w:val="00AD5CEB"/>
    <w:rsid w:val="00AD64FB"/>
    <w:rsid w:val="00AD6BE3"/>
    <w:rsid w:val="00AD6CB9"/>
    <w:rsid w:val="00AD6DFB"/>
    <w:rsid w:val="00AD71D1"/>
    <w:rsid w:val="00AD7416"/>
    <w:rsid w:val="00AD7426"/>
    <w:rsid w:val="00AD748A"/>
    <w:rsid w:val="00AD7B53"/>
    <w:rsid w:val="00AD7DD3"/>
    <w:rsid w:val="00AE0668"/>
    <w:rsid w:val="00AE0912"/>
    <w:rsid w:val="00AE0927"/>
    <w:rsid w:val="00AE092C"/>
    <w:rsid w:val="00AE0BC3"/>
    <w:rsid w:val="00AE1540"/>
    <w:rsid w:val="00AE18EF"/>
    <w:rsid w:val="00AE1F8A"/>
    <w:rsid w:val="00AE20AA"/>
    <w:rsid w:val="00AE2345"/>
    <w:rsid w:val="00AE2839"/>
    <w:rsid w:val="00AE3BB3"/>
    <w:rsid w:val="00AE3C0C"/>
    <w:rsid w:val="00AE431A"/>
    <w:rsid w:val="00AE4648"/>
    <w:rsid w:val="00AE47C7"/>
    <w:rsid w:val="00AE4A72"/>
    <w:rsid w:val="00AE5B29"/>
    <w:rsid w:val="00AE5E05"/>
    <w:rsid w:val="00AE5EA5"/>
    <w:rsid w:val="00AE5F5A"/>
    <w:rsid w:val="00AE6160"/>
    <w:rsid w:val="00AE640C"/>
    <w:rsid w:val="00AE6708"/>
    <w:rsid w:val="00AE6B3C"/>
    <w:rsid w:val="00AE6CB7"/>
    <w:rsid w:val="00AE6F14"/>
    <w:rsid w:val="00AE7060"/>
    <w:rsid w:val="00AE71D6"/>
    <w:rsid w:val="00AE7219"/>
    <w:rsid w:val="00AE7314"/>
    <w:rsid w:val="00AF0BA6"/>
    <w:rsid w:val="00AF1A20"/>
    <w:rsid w:val="00AF1C2A"/>
    <w:rsid w:val="00AF1F68"/>
    <w:rsid w:val="00AF1FC9"/>
    <w:rsid w:val="00AF2256"/>
    <w:rsid w:val="00AF2448"/>
    <w:rsid w:val="00AF287C"/>
    <w:rsid w:val="00AF2EDD"/>
    <w:rsid w:val="00AF31E7"/>
    <w:rsid w:val="00AF3303"/>
    <w:rsid w:val="00AF3630"/>
    <w:rsid w:val="00AF3DEB"/>
    <w:rsid w:val="00AF3E50"/>
    <w:rsid w:val="00AF3EB5"/>
    <w:rsid w:val="00AF409A"/>
    <w:rsid w:val="00AF4592"/>
    <w:rsid w:val="00AF49E8"/>
    <w:rsid w:val="00AF4B24"/>
    <w:rsid w:val="00AF4B80"/>
    <w:rsid w:val="00AF4C0C"/>
    <w:rsid w:val="00AF4E43"/>
    <w:rsid w:val="00AF4F81"/>
    <w:rsid w:val="00AF50A0"/>
    <w:rsid w:val="00AF516C"/>
    <w:rsid w:val="00AF54E8"/>
    <w:rsid w:val="00AF57BB"/>
    <w:rsid w:val="00AF5AFB"/>
    <w:rsid w:val="00AF661F"/>
    <w:rsid w:val="00AF6C05"/>
    <w:rsid w:val="00AF6D4B"/>
    <w:rsid w:val="00AF729A"/>
    <w:rsid w:val="00AF78CD"/>
    <w:rsid w:val="00AF7C6C"/>
    <w:rsid w:val="00AF7EB2"/>
    <w:rsid w:val="00B003A2"/>
    <w:rsid w:val="00B004B9"/>
    <w:rsid w:val="00B00CED"/>
    <w:rsid w:val="00B00DE3"/>
    <w:rsid w:val="00B02237"/>
    <w:rsid w:val="00B0226F"/>
    <w:rsid w:val="00B02D99"/>
    <w:rsid w:val="00B03473"/>
    <w:rsid w:val="00B039A5"/>
    <w:rsid w:val="00B049C7"/>
    <w:rsid w:val="00B04AC5"/>
    <w:rsid w:val="00B050AF"/>
    <w:rsid w:val="00B055E3"/>
    <w:rsid w:val="00B05D0E"/>
    <w:rsid w:val="00B05DD0"/>
    <w:rsid w:val="00B0603E"/>
    <w:rsid w:val="00B0640F"/>
    <w:rsid w:val="00B06664"/>
    <w:rsid w:val="00B06C55"/>
    <w:rsid w:val="00B07265"/>
    <w:rsid w:val="00B0742F"/>
    <w:rsid w:val="00B07835"/>
    <w:rsid w:val="00B1007E"/>
    <w:rsid w:val="00B1038F"/>
    <w:rsid w:val="00B108E0"/>
    <w:rsid w:val="00B10B8C"/>
    <w:rsid w:val="00B1161E"/>
    <w:rsid w:val="00B11DA5"/>
    <w:rsid w:val="00B12398"/>
    <w:rsid w:val="00B13024"/>
    <w:rsid w:val="00B132EE"/>
    <w:rsid w:val="00B138A2"/>
    <w:rsid w:val="00B13C78"/>
    <w:rsid w:val="00B14213"/>
    <w:rsid w:val="00B14F32"/>
    <w:rsid w:val="00B156AC"/>
    <w:rsid w:val="00B15F2B"/>
    <w:rsid w:val="00B1670B"/>
    <w:rsid w:val="00B1677E"/>
    <w:rsid w:val="00B16A32"/>
    <w:rsid w:val="00B16E31"/>
    <w:rsid w:val="00B172CA"/>
    <w:rsid w:val="00B173CC"/>
    <w:rsid w:val="00B174A1"/>
    <w:rsid w:val="00B1759A"/>
    <w:rsid w:val="00B205F0"/>
    <w:rsid w:val="00B20B05"/>
    <w:rsid w:val="00B20C39"/>
    <w:rsid w:val="00B218F6"/>
    <w:rsid w:val="00B21BE6"/>
    <w:rsid w:val="00B22302"/>
    <w:rsid w:val="00B22355"/>
    <w:rsid w:val="00B22500"/>
    <w:rsid w:val="00B2297C"/>
    <w:rsid w:val="00B22996"/>
    <w:rsid w:val="00B22A97"/>
    <w:rsid w:val="00B22EEF"/>
    <w:rsid w:val="00B230C9"/>
    <w:rsid w:val="00B23273"/>
    <w:rsid w:val="00B236C8"/>
    <w:rsid w:val="00B236ED"/>
    <w:rsid w:val="00B23991"/>
    <w:rsid w:val="00B24D74"/>
    <w:rsid w:val="00B24F21"/>
    <w:rsid w:val="00B24FED"/>
    <w:rsid w:val="00B25204"/>
    <w:rsid w:val="00B25369"/>
    <w:rsid w:val="00B256B0"/>
    <w:rsid w:val="00B256F4"/>
    <w:rsid w:val="00B2577A"/>
    <w:rsid w:val="00B260B1"/>
    <w:rsid w:val="00B260B7"/>
    <w:rsid w:val="00B267B8"/>
    <w:rsid w:val="00B26FCA"/>
    <w:rsid w:val="00B27156"/>
    <w:rsid w:val="00B27252"/>
    <w:rsid w:val="00B27D42"/>
    <w:rsid w:val="00B305F2"/>
    <w:rsid w:val="00B30783"/>
    <w:rsid w:val="00B30DF4"/>
    <w:rsid w:val="00B312AD"/>
    <w:rsid w:val="00B32081"/>
    <w:rsid w:val="00B322C1"/>
    <w:rsid w:val="00B32341"/>
    <w:rsid w:val="00B323A9"/>
    <w:rsid w:val="00B32D34"/>
    <w:rsid w:val="00B331B3"/>
    <w:rsid w:val="00B33BE5"/>
    <w:rsid w:val="00B33E58"/>
    <w:rsid w:val="00B340AC"/>
    <w:rsid w:val="00B3452E"/>
    <w:rsid w:val="00B34990"/>
    <w:rsid w:val="00B349E7"/>
    <w:rsid w:val="00B349FE"/>
    <w:rsid w:val="00B34AE9"/>
    <w:rsid w:val="00B34B53"/>
    <w:rsid w:val="00B35775"/>
    <w:rsid w:val="00B3587F"/>
    <w:rsid w:val="00B36125"/>
    <w:rsid w:val="00B36177"/>
    <w:rsid w:val="00B36773"/>
    <w:rsid w:val="00B369CC"/>
    <w:rsid w:val="00B36C6A"/>
    <w:rsid w:val="00B37040"/>
    <w:rsid w:val="00B370EC"/>
    <w:rsid w:val="00B40059"/>
    <w:rsid w:val="00B400F8"/>
    <w:rsid w:val="00B4016F"/>
    <w:rsid w:val="00B401C1"/>
    <w:rsid w:val="00B403C2"/>
    <w:rsid w:val="00B40612"/>
    <w:rsid w:val="00B40878"/>
    <w:rsid w:val="00B40B0C"/>
    <w:rsid w:val="00B42181"/>
    <w:rsid w:val="00B42584"/>
    <w:rsid w:val="00B42980"/>
    <w:rsid w:val="00B430C3"/>
    <w:rsid w:val="00B434B9"/>
    <w:rsid w:val="00B437CA"/>
    <w:rsid w:val="00B43B15"/>
    <w:rsid w:val="00B441C8"/>
    <w:rsid w:val="00B44A34"/>
    <w:rsid w:val="00B44C35"/>
    <w:rsid w:val="00B44C36"/>
    <w:rsid w:val="00B452F7"/>
    <w:rsid w:val="00B4569D"/>
    <w:rsid w:val="00B458BC"/>
    <w:rsid w:val="00B4591F"/>
    <w:rsid w:val="00B45D99"/>
    <w:rsid w:val="00B45FA3"/>
    <w:rsid w:val="00B4649F"/>
    <w:rsid w:val="00B46B6B"/>
    <w:rsid w:val="00B4795A"/>
    <w:rsid w:val="00B47DE0"/>
    <w:rsid w:val="00B47FBF"/>
    <w:rsid w:val="00B505AF"/>
    <w:rsid w:val="00B50ABC"/>
    <w:rsid w:val="00B5101E"/>
    <w:rsid w:val="00B514F1"/>
    <w:rsid w:val="00B515E9"/>
    <w:rsid w:val="00B515F1"/>
    <w:rsid w:val="00B51D1D"/>
    <w:rsid w:val="00B51E4A"/>
    <w:rsid w:val="00B51F1B"/>
    <w:rsid w:val="00B5253B"/>
    <w:rsid w:val="00B525AC"/>
    <w:rsid w:val="00B52812"/>
    <w:rsid w:val="00B53308"/>
    <w:rsid w:val="00B53539"/>
    <w:rsid w:val="00B53AC0"/>
    <w:rsid w:val="00B53EDC"/>
    <w:rsid w:val="00B543FF"/>
    <w:rsid w:val="00B545BD"/>
    <w:rsid w:val="00B545C9"/>
    <w:rsid w:val="00B552B2"/>
    <w:rsid w:val="00B5541A"/>
    <w:rsid w:val="00B55823"/>
    <w:rsid w:val="00B55AF1"/>
    <w:rsid w:val="00B55E58"/>
    <w:rsid w:val="00B56AB6"/>
    <w:rsid w:val="00B56AD4"/>
    <w:rsid w:val="00B56DEC"/>
    <w:rsid w:val="00B574AB"/>
    <w:rsid w:val="00B57FA0"/>
    <w:rsid w:val="00B61392"/>
    <w:rsid w:val="00B61595"/>
    <w:rsid w:val="00B61948"/>
    <w:rsid w:val="00B61E01"/>
    <w:rsid w:val="00B61E5D"/>
    <w:rsid w:val="00B61E89"/>
    <w:rsid w:val="00B62BD0"/>
    <w:rsid w:val="00B62D0E"/>
    <w:rsid w:val="00B63B52"/>
    <w:rsid w:val="00B64151"/>
    <w:rsid w:val="00B6463E"/>
    <w:rsid w:val="00B64A73"/>
    <w:rsid w:val="00B64CB3"/>
    <w:rsid w:val="00B65102"/>
    <w:rsid w:val="00B65338"/>
    <w:rsid w:val="00B65814"/>
    <w:rsid w:val="00B65B30"/>
    <w:rsid w:val="00B65D2A"/>
    <w:rsid w:val="00B6611E"/>
    <w:rsid w:val="00B66BB1"/>
    <w:rsid w:val="00B66CA4"/>
    <w:rsid w:val="00B6739B"/>
    <w:rsid w:val="00B674AA"/>
    <w:rsid w:val="00B70094"/>
    <w:rsid w:val="00B70416"/>
    <w:rsid w:val="00B70527"/>
    <w:rsid w:val="00B70D2A"/>
    <w:rsid w:val="00B70E71"/>
    <w:rsid w:val="00B713EC"/>
    <w:rsid w:val="00B72645"/>
    <w:rsid w:val="00B7264B"/>
    <w:rsid w:val="00B727D1"/>
    <w:rsid w:val="00B72E59"/>
    <w:rsid w:val="00B7303B"/>
    <w:rsid w:val="00B73309"/>
    <w:rsid w:val="00B73EE3"/>
    <w:rsid w:val="00B742D7"/>
    <w:rsid w:val="00B743E0"/>
    <w:rsid w:val="00B745BB"/>
    <w:rsid w:val="00B748FC"/>
    <w:rsid w:val="00B74F48"/>
    <w:rsid w:val="00B75366"/>
    <w:rsid w:val="00B75827"/>
    <w:rsid w:val="00B75C08"/>
    <w:rsid w:val="00B75DD3"/>
    <w:rsid w:val="00B7670C"/>
    <w:rsid w:val="00B77567"/>
    <w:rsid w:val="00B803AF"/>
    <w:rsid w:val="00B80992"/>
    <w:rsid w:val="00B81D31"/>
    <w:rsid w:val="00B82015"/>
    <w:rsid w:val="00B8228A"/>
    <w:rsid w:val="00B82696"/>
    <w:rsid w:val="00B82FB5"/>
    <w:rsid w:val="00B832F0"/>
    <w:rsid w:val="00B84436"/>
    <w:rsid w:val="00B84639"/>
    <w:rsid w:val="00B84FC1"/>
    <w:rsid w:val="00B850E9"/>
    <w:rsid w:val="00B8553C"/>
    <w:rsid w:val="00B85758"/>
    <w:rsid w:val="00B85840"/>
    <w:rsid w:val="00B85DD5"/>
    <w:rsid w:val="00B8611A"/>
    <w:rsid w:val="00B86474"/>
    <w:rsid w:val="00B877B6"/>
    <w:rsid w:val="00B87C3D"/>
    <w:rsid w:val="00B90507"/>
    <w:rsid w:val="00B90512"/>
    <w:rsid w:val="00B9075F"/>
    <w:rsid w:val="00B90814"/>
    <w:rsid w:val="00B91385"/>
    <w:rsid w:val="00B916F7"/>
    <w:rsid w:val="00B91880"/>
    <w:rsid w:val="00B91969"/>
    <w:rsid w:val="00B91CD7"/>
    <w:rsid w:val="00B91FD3"/>
    <w:rsid w:val="00B923ED"/>
    <w:rsid w:val="00B92809"/>
    <w:rsid w:val="00B9330E"/>
    <w:rsid w:val="00B93752"/>
    <w:rsid w:val="00B944FD"/>
    <w:rsid w:val="00B94695"/>
    <w:rsid w:val="00B949D8"/>
    <w:rsid w:val="00B94B4F"/>
    <w:rsid w:val="00B94EBD"/>
    <w:rsid w:val="00B9536E"/>
    <w:rsid w:val="00B95529"/>
    <w:rsid w:val="00B9578B"/>
    <w:rsid w:val="00B959EE"/>
    <w:rsid w:val="00B95CBE"/>
    <w:rsid w:val="00B9614B"/>
    <w:rsid w:val="00B96333"/>
    <w:rsid w:val="00B9679B"/>
    <w:rsid w:val="00B96934"/>
    <w:rsid w:val="00B96FD7"/>
    <w:rsid w:val="00B970A2"/>
    <w:rsid w:val="00B9734C"/>
    <w:rsid w:val="00B97911"/>
    <w:rsid w:val="00B97E63"/>
    <w:rsid w:val="00BA00AE"/>
    <w:rsid w:val="00BA04BD"/>
    <w:rsid w:val="00BA05FB"/>
    <w:rsid w:val="00BA091E"/>
    <w:rsid w:val="00BA0AE8"/>
    <w:rsid w:val="00BA0E31"/>
    <w:rsid w:val="00BA0E8E"/>
    <w:rsid w:val="00BA0F5C"/>
    <w:rsid w:val="00BA134D"/>
    <w:rsid w:val="00BA1612"/>
    <w:rsid w:val="00BA1885"/>
    <w:rsid w:val="00BA1A1B"/>
    <w:rsid w:val="00BA1CF9"/>
    <w:rsid w:val="00BA22F8"/>
    <w:rsid w:val="00BA24CD"/>
    <w:rsid w:val="00BA2A25"/>
    <w:rsid w:val="00BA2BDC"/>
    <w:rsid w:val="00BA2BFF"/>
    <w:rsid w:val="00BA2C9C"/>
    <w:rsid w:val="00BA347D"/>
    <w:rsid w:val="00BA3997"/>
    <w:rsid w:val="00BA3BFD"/>
    <w:rsid w:val="00BA4243"/>
    <w:rsid w:val="00BA4416"/>
    <w:rsid w:val="00BA490A"/>
    <w:rsid w:val="00BA4A42"/>
    <w:rsid w:val="00BA578D"/>
    <w:rsid w:val="00BA6689"/>
    <w:rsid w:val="00BA69D8"/>
    <w:rsid w:val="00BA6FF1"/>
    <w:rsid w:val="00BA7EE4"/>
    <w:rsid w:val="00BB0111"/>
    <w:rsid w:val="00BB042F"/>
    <w:rsid w:val="00BB0F3B"/>
    <w:rsid w:val="00BB0F48"/>
    <w:rsid w:val="00BB13A7"/>
    <w:rsid w:val="00BB1A30"/>
    <w:rsid w:val="00BB2051"/>
    <w:rsid w:val="00BB22B4"/>
    <w:rsid w:val="00BB2A10"/>
    <w:rsid w:val="00BB313B"/>
    <w:rsid w:val="00BB31C5"/>
    <w:rsid w:val="00BB32F5"/>
    <w:rsid w:val="00BB39FD"/>
    <w:rsid w:val="00BB3D8B"/>
    <w:rsid w:val="00BB43ED"/>
    <w:rsid w:val="00BB4845"/>
    <w:rsid w:val="00BB65A0"/>
    <w:rsid w:val="00BB6877"/>
    <w:rsid w:val="00BB68E0"/>
    <w:rsid w:val="00BB7C1E"/>
    <w:rsid w:val="00BB7D22"/>
    <w:rsid w:val="00BB7EB6"/>
    <w:rsid w:val="00BC06E9"/>
    <w:rsid w:val="00BC0996"/>
    <w:rsid w:val="00BC1665"/>
    <w:rsid w:val="00BC2AA2"/>
    <w:rsid w:val="00BC310F"/>
    <w:rsid w:val="00BC31D8"/>
    <w:rsid w:val="00BC3341"/>
    <w:rsid w:val="00BC356C"/>
    <w:rsid w:val="00BC36C4"/>
    <w:rsid w:val="00BC397A"/>
    <w:rsid w:val="00BC4260"/>
    <w:rsid w:val="00BC482E"/>
    <w:rsid w:val="00BC5D3E"/>
    <w:rsid w:val="00BC6201"/>
    <w:rsid w:val="00BC622C"/>
    <w:rsid w:val="00BC78DE"/>
    <w:rsid w:val="00BD036B"/>
    <w:rsid w:val="00BD0CE7"/>
    <w:rsid w:val="00BD0DEE"/>
    <w:rsid w:val="00BD1010"/>
    <w:rsid w:val="00BD3580"/>
    <w:rsid w:val="00BD35E2"/>
    <w:rsid w:val="00BD3CCB"/>
    <w:rsid w:val="00BD481D"/>
    <w:rsid w:val="00BD4AD1"/>
    <w:rsid w:val="00BD5174"/>
    <w:rsid w:val="00BD5586"/>
    <w:rsid w:val="00BD59F9"/>
    <w:rsid w:val="00BD5B0A"/>
    <w:rsid w:val="00BD5D6C"/>
    <w:rsid w:val="00BD5E07"/>
    <w:rsid w:val="00BD63E6"/>
    <w:rsid w:val="00BD6A05"/>
    <w:rsid w:val="00BD731C"/>
    <w:rsid w:val="00BD751C"/>
    <w:rsid w:val="00BD7675"/>
    <w:rsid w:val="00BD7919"/>
    <w:rsid w:val="00BD7AEE"/>
    <w:rsid w:val="00BD7D77"/>
    <w:rsid w:val="00BD7DEA"/>
    <w:rsid w:val="00BE0C4C"/>
    <w:rsid w:val="00BE0C8B"/>
    <w:rsid w:val="00BE195D"/>
    <w:rsid w:val="00BE1C50"/>
    <w:rsid w:val="00BE1DB6"/>
    <w:rsid w:val="00BE22AF"/>
    <w:rsid w:val="00BE27C8"/>
    <w:rsid w:val="00BE2BFE"/>
    <w:rsid w:val="00BE2C50"/>
    <w:rsid w:val="00BE2EC8"/>
    <w:rsid w:val="00BE330A"/>
    <w:rsid w:val="00BE40DB"/>
    <w:rsid w:val="00BE413A"/>
    <w:rsid w:val="00BE43A6"/>
    <w:rsid w:val="00BE4CC4"/>
    <w:rsid w:val="00BE5DFA"/>
    <w:rsid w:val="00BE63EC"/>
    <w:rsid w:val="00BE6D71"/>
    <w:rsid w:val="00BE7EFF"/>
    <w:rsid w:val="00BE7F7C"/>
    <w:rsid w:val="00BF0167"/>
    <w:rsid w:val="00BF0304"/>
    <w:rsid w:val="00BF05B5"/>
    <w:rsid w:val="00BF0A58"/>
    <w:rsid w:val="00BF0B30"/>
    <w:rsid w:val="00BF0BB3"/>
    <w:rsid w:val="00BF15C8"/>
    <w:rsid w:val="00BF1F3E"/>
    <w:rsid w:val="00BF1FDE"/>
    <w:rsid w:val="00BF2339"/>
    <w:rsid w:val="00BF295A"/>
    <w:rsid w:val="00BF2DD1"/>
    <w:rsid w:val="00BF3781"/>
    <w:rsid w:val="00BF380B"/>
    <w:rsid w:val="00BF4802"/>
    <w:rsid w:val="00BF5012"/>
    <w:rsid w:val="00BF6508"/>
    <w:rsid w:val="00BF66CF"/>
    <w:rsid w:val="00BF6AF3"/>
    <w:rsid w:val="00BF6F71"/>
    <w:rsid w:val="00BF6FEF"/>
    <w:rsid w:val="00BF7400"/>
    <w:rsid w:val="00BF7752"/>
    <w:rsid w:val="00BF7A7C"/>
    <w:rsid w:val="00BF7D5E"/>
    <w:rsid w:val="00BF7DA8"/>
    <w:rsid w:val="00C00366"/>
    <w:rsid w:val="00C00781"/>
    <w:rsid w:val="00C00E04"/>
    <w:rsid w:val="00C0101F"/>
    <w:rsid w:val="00C02815"/>
    <w:rsid w:val="00C02E4E"/>
    <w:rsid w:val="00C032A2"/>
    <w:rsid w:val="00C03BC6"/>
    <w:rsid w:val="00C03E1A"/>
    <w:rsid w:val="00C03F2B"/>
    <w:rsid w:val="00C041CA"/>
    <w:rsid w:val="00C041E0"/>
    <w:rsid w:val="00C0430D"/>
    <w:rsid w:val="00C04D78"/>
    <w:rsid w:val="00C05010"/>
    <w:rsid w:val="00C050EB"/>
    <w:rsid w:val="00C050EE"/>
    <w:rsid w:val="00C0514F"/>
    <w:rsid w:val="00C05425"/>
    <w:rsid w:val="00C055A8"/>
    <w:rsid w:val="00C05D6A"/>
    <w:rsid w:val="00C06352"/>
    <w:rsid w:val="00C072A5"/>
    <w:rsid w:val="00C07856"/>
    <w:rsid w:val="00C07923"/>
    <w:rsid w:val="00C07A4C"/>
    <w:rsid w:val="00C10360"/>
    <w:rsid w:val="00C10F4C"/>
    <w:rsid w:val="00C10F6E"/>
    <w:rsid w:val="00C11406"/>
    <w:rsid w:val="00C11408"/>
    <w:rsid w:val="00C11705"/>
    <w:rsid w:val="00C117B9"/>
    <w:rsid w:val="00C11955"/>
    <w:rsid w:val="00C11DB0"/>
    <w:rsid w:val="00C11E44"/>
    <w:rsid w:val="00C11E88"/>
    <w:rsid w:val="00C12479"/>
    <w:rsid w:val="00C12A24"/>
    <w:rsid w:val="00C12E7C"/>
    <w:rsid w:val="00C12F45"/>
    <w:rsid w:val="00C139EA"/>
    <w:rsid w:val="00C1435A"/>
    <w:rsid w:val="00C14A43"/>
    <w:rsid w:val="00C14E4E"/>
    <w:rsid w:val="00C14E9B"/>
    <w:rsid w:val="00C158BC"/>
    <w:rsid w:val="00C15B80"/>
    <w:rsid w:val="00C161FE"/>
    <w:rsid w:val="00C1633D"/>
    <w:rsid w:val="00C16671"/>
    <w:rsid w:val="00C16EBD"/>
    <w:rsid w:val="00C172B3"/>
    <w:rsid w:val="00C174EE"/>
    <w:rsid w:val="00C17530"/>
    <w:rsid w:val="00C17BA9"/>
    <w:rsid w:val="00C20160"/>
    <w:rsid w:val="00C20229"/>
    <w:rsid w:val="00C2073B"/>
    <w:rsid w:val="00C210F0"/>
    <w:rsid w:val="00C211CC"/>
    <w:rsid w:val="00C21C08"/>
    <w:rsid w:val="00C2228D"/>
    <w:rsid w:val="00C22291"/>
    <w:rsid w:val="00C22307"/>
    <w:rsid w:val="00C22885"/>
    <w:rsid w:val="00C228F1"/>
    <w:rsid w:val="00C22F7D"/>
    <w:rsid w:val="00C231A6"/>
    <w:rsid w:val="00C232B4"/>
    <w:rsid w:val="00C2440A"/>
    <w:rsid w:val="00C24466"/>
    <w:rsid w:val="00C245DA"/>
    <w:rsid w:val="00C24C11"/>
    <w:rsid w:val="00C24FF4"/>
    <w:rsid w:val="00C25056"/>
    <w:rsid w:val="00C25B1C"/>
    <w:rsid w:val="00C25C2E"/>
    <w:rsid w:val="00C25FB4"/>
    <w:rsid w:val="00C265EE"/>
    <w:rsid w:val="00C26F06"/>
    <w:rsid w:val="00C273A1"/>
    <w:rsid w:val="00C274FD"/>
    <w:rsid w:val="00C27840"/>
    <w:rsid w:val="00C279E4"/>
    <w:rsid w:val="00C301F8"/>
    <w:rsid w:val="00C31076"/>
    <w:rsid w:val="00C312B4"/>
    <w:rsid w:val="00C31D8F"/>
    <w:rsid w:val="00C31EC7"/>
    <w:rsid w:val="00C32D90"/>
    <w:rsid w:val="00C33028"/>
    <w:rsid w:val="00C3347F"/>
    <w:rsid w:val="00C337A3"/>
    <w:rsid w:val="00C3411A"/>
    <w:rsid w:val="00C3530D"/>
    <w:rsid w:val="00C3584A"/>
    <w:rsid w:val="00C35867"/>
    <w:rsid w:val="00C35ADB"/>
    <w:rsid w:val="00C35C10"/>
    <w:rsid w:val="00C360A9"/>
    <w:rsid w:val="00C3630F"/>
    <w:rsid w:val="00C36D22"/>
    <w:rsid w:val="00C36D51"/>
    <w:rsid w:val="00C36EBB"/>
    <w:rsid w:val="00C40D2D"/>
    <w:rsid w:val="00C41EF5"/>
    <w:rsid w:val="00C4231A"/>
    <w:rsid w:val="00C42420"/>
    <w:rsid w:val="00C42BE1"/>
    <w:rsid w:val="00C4310A"/>
    <w:rsid w:val="00C431B0"/>
    <w:rsid w:val="00C43C6B"/>
    <w:rsid w:val="00C44418"/>
    <w:rsid w:val="00C445B6"/>
    <w:rsid w:val="00C44AC5"/>
    <w:rsid w:val="00C44C4A"/>
    <w:rsid w:val="00C45971"/>
    <w:rsid w:val="00C45D33"/>
    <w:rsid w:val="00C45EE8"/>
    <w:rsid w:val="00C46603"/>
    <w:rsid w:val="00C469EB"/>
    <w:rsid w:val="00C46B28"/>
    <w:rsid w:val="00C46BD8"/>
    <w:rsid w:val="00C472A7"/>
    <w:rsid w:val="00C47864"/>
    <w:rsid w:val="00C501A7"/>
    <w:rsid w:val="00C508CF"/>
    <w:rsid w:val="00C50CA9"/>
    <w:rsid w:val="00C50D2C"/>
    <w:rsid w:val="00C50ECA"/>
    <w:rsid w:val="00C513D4"/>
    <w:rsid w:val="00C51C2E"/>
    <w:rsid w:val="00C52074"/>
    <w:rsid w:val="00C5259F"/>
    <w:rsid w:val="00C52752"/>
    <w:rsid w:val="00C52D44"/>
    <w:rsid w:val="00C52F34"/>
    <w:rsid w:val="00C5346F"/>
    <w:rsid w:val="00C538B4"/>
    <w:rsid w:val="00C53C9A"/>
    <w:rsid w:val="00C53D68"/>
    <w:rsid w:val="00C54007"/>
    <w:rsid w:val="00C54874"/>
    <w:rsid w:val="00C54C61"/>
    <w:rsid w:val="00C55006"/>
    <w:rsid w:val="00C55123"/>
    <w:rsid w:val="00C55914"/>
    <w:rsid w:val="00C55E47"/>
    <w:rsid w:val="00C55F09"/>
    <w:rsid w:val="00C56096"/>
    <w:rsid w:val="00C56CDC"/>
    <w:rsid w:val="00C572CC"/>
    <w:rsid w:val="00C57D4C"/>
    <w:rsid w:val="00C57DB0"/>
    <w:rsid w:val="00C60235"/>
    <w:rsid w:val="00C6027D"/>
    <w:rsid w:val="00C603D3"/>
    <w:rsid w:val="00C60E57"/>
    <w:rsid w:val="00C61049"/>
    <w:rsid w:val="00C61734"/>
    <w:rsid w:val="00C6186E"/>
    <w:rsid w:val="00C618EF"/>
    <w:rsid w:val="00C61A04"/>
    <w:rsid w:val="00C61E06"/>
    <w:rsid w:val="00C621B7"/>
    <w:rsid w:val="00C62265"/>
    <w:rsid w:val="00C6268C"/>
    <w:rsid w:val="00C62CF1"/>
    <w:rsid w:val="00C6344D"/>
    <w:rsid w:val="00C634EF"/>
    <w:rsid w:val="00C63888"/>
    <w:rsid w:val="00C63B8F"/>
    <w:rsid w:val="00C643D0"/>
    <w:rsid w:val="00C6449A"/>
    <w:rsid w:val="00C64706"/>
    <w:rsid w:val="00C64742"/>
    <w:rsid w:val="00C64929"/>
    <w:rsid w:val="00C64D6A"/>
    <w:rsid w:val="00C6542A"/>
    <w:rsid w:val="00C65610"/>
    <w:rsid w:val="00C65F9F"/>
    <w:rsid w:val="00C6759E"/>
    <w:rsid w:val="00C70411"/>
    <w:rsid w:val="00C70C0A"/>
    <w:rsid w:val="00C71750"/>
    <w:rsid w:val="00C71EDB"/>
    <w:rsid w:val="00C7276D"/>
    <w:rsid w:val="00C72BB0"/>
    <w:rsid w:val="00C72C76"/>
    <w:rsid w:val="00C72CC7"/>
    <w:rsid w:val="00C730A4"/>
    <w:rsid w:val="00C73B6E"/>
    <w:rsid w:val="00C73D18"/>
    <w:rsid w:val="00C74086"/>
    <w:rsid w:val="00C7409D"/>
    <w:rsid w:val="00C743E3"/>
    <w:rsid w:val="00C748DC"/>
    <w:rsid w:val="00C74A41"/>
    <w:rsid w:val="00C74CD9"/>
    <w:rsid w:val="00C7574E"/>
    <w:rsid w:val="00C7629E"/>
    <w:rsid w:val="00C7732E"/>
    <w:rsid w:val="00C77DBD"/>
    <w:rsid w:val="00C801CE"/>
    <w:rsid w:val="00C8073F"/>
    <w:rsid w:val="00C809F8"/>
    <w:rsid w:val="00C80ACF"/>
    <w:rsid w:val="00C80BE8"/>
    <w:rsid w:val="00C80D75"/>
    <w:rsid w:val="00C80E82"/>
    <w:rsid w:val="00C811A1"/>
    <w:rsid w:val="00C814AE"/>
    <w:rsid w:val="00C81A41"/>
    <w:rsid w:val="00C82A0C"/>
    <w:rsid w:val="00C83409"/>
    <w:rsid w:val="00C8370A"/>
    <w:rsid w:val="00C83B82"/>
    <w:rsid w:val="00C83C2F"/>
    <w:rsid w:val="00C83CE5"/>
    <w:rsid w:val="00C84935"/>
    <w:rsid w:val="00C85681"/>
    <w:rsid w:val="00C8606F"/>
    <w:rsid w:val="00C867A6"/>
    <w:rsid w:val="00C86F91"/>
    <w:rsid w:val="00C871F1"/>
    <w:rsid w:val="00C8729C"/>
    <w:rsid w:val="00C874B5"/>
    <w:rsid w:val="00C87751"/>
    <w:rsid w:val="00C8776C"/>
    <w:rsid w:val="00C87E22"/>
    <w:rsid w:val="00C905CD"/>
    <w:rsid w:val="00C906CE"/>
    <w:rsid w:val="00C90FEE"/>
    <w:rsid w:val="00C912E2"/>
    <w:rsid w:val="00C912F0"/>
    <w:rsid w:val="00C91657"/>
    <w:rsid w:val="00C91737"/>
    <w:rsid w:val="00C91F83"/>
    <w:rsid w:val="00C92612"/>
    <w:rsid w:val="00C92C25"/>
    <w:rsid w:val="00C92D1E"/>
    <w:rsid w:val="00C931B1"/>
    <w:rsid w:val="00C93350"/>
    <w:rsid w:val="00C934DC"/>
    <w:rsid w:val="00C93893"/>
    <w:rsid w:val="00C93EB7"/>
    <w:rsid w:val="00C93F2D"/>
    <w:rsid w:val="00C94138"/>
    <w:rsid w:val="00C95027"/>
    <w:rsid w:val="00C950A6"/>
    <w:rsid w:val="00C956FA"/>
    <w:rsid w:val="00C95725"/>
    <w:rsid w:val="00C959BF"/>
    <w:rsid w:val="00C960C2"/>
    <w:rsid w:val="00C96573"/>
    <w:rsid w:val="00C96808"/>
    <w:rsid w:val="00C969CE"/>
    <w:rsid w:val="00C96FDD"/>
    <w:rsid w:val="00C97755"/>
    <w:rsid w:val="00C9778C"/>
    <w:rsid w:val="00C97A9E"/>
    <w:rsid w:val="00C97C12"/>
    <w:rsid w:val="00CA01A7"/>
    <w:rsid w:val="00CA0408"/>
    <w:rsid w:val="00CA0BE5"/>
    <w:rsid w:val="00CA0F5B"/>
    <w:rsid w:val="00CA1233"/>
    <w:rsid w:val="00CA15C2"/>
    <w:rsid w:val="00CA1852"/>
    <w:rsid w:val="00CA1D15"/>
    <w:rsid w:val="00CA2095"/>
    <w:rsid w:val="00CA229A"/>
    <w:rsid w:val="00CA2B10"/>
    <w:rsid w:val="00CA3065"/>
    <w:rsid w:val="00CA40F7"/>
    <w:rsid w:val="00CA4178"/>
    <w:rsid w:val="00CA4240"/>
    <w:rsid w:val="00CA476F"/>
    <w:rsid w:val="00CA47B3"/>
    <w:rsid w:val="00CA4D4A"/>
    <w:rsid w:val="00CA4E28"/>
    <w:rsid w:val="00CA5019"/>
    <w:rsid w:val="00CA54D0"/>
    <w:rsid w:val="00CA5945"/>
    <w:rsid w:val="00CA5951"/>
    <w:rsid w:val="00CA61D9"/>
    <w:rsid w:val="00CA63CD"/>
    <w:rsid w:val="00CA694D"/>
    <w:rsid w:val="00CA6ED1"/>
    <w:rsid w:val="00CA7093"/>
    <w:rsid w:val="00CA7526"/>
    <w:rsid w:val="00CA7900"/>
    <w:rsid w:val="00CA7C49"/>
    <w:rsid w:val="00CA7DDD"/>
    <w:rsid w:val="00CB0541"/>
    <w:rsid w:val="00CB08BC"/>
    <w:rsid w:val="00CB0A09"/>
    <w:rsid w:val="00CB0F77"/>
    <w:rsid w:val="00CB1228"/>
    <w:rsid w:val="00CB12B4"/>
    <w:rsid w:val="00CB1985"/>
    <w:rsid w:val="00CB230A"/>
    <w:rsid w:val="00CB247E"/>
    <w:rsid w:val="00CB2DC8"/>
    <w:rsid w:val="00CB2EB2"/>
    <w:rsid w:val="00CB305D"/>
    <w:rsid w:val="00CB30EE"/>
    <w:rsid w:val="00CB3252"/>
    <w:rsid w:val="00CB3701"/>
    <w:rsid w:val="00CB3D4D"/>
    <w:rsid w:val="00CB4091"/>
    <w:rsid w:val="00CB46DE"/>
    <w:rsid w:val="00CB4798"/>
    <w:rsid w:val="00CB47B5"/>
    <w:rsid w:val="00CB4922"/>
    <w:rsid w:val="00CB4A37"/>
    <w:rsid w:val="00CB4D36"/>
    <w:rsid w:val="00CB5926"/>
    <w:rsid w:val="00CB5E3C"/>
    <w:rsid w:val="00CB686A"/>
    <w:rsid w:val="00CB690F"/>
    <w:rsid w:val="00CB6C87"/>
    <w:rsid w:val="00CB73F2"/>
    <w:rsid w:val="00CB76DA"/>
    <w:rsid w:val="00CB78CB"/>
    <w:rsid w:val="00CB79BF"/>
    <w:rsid w:val="00CC027A"/>
    <w:rsid w:val="00CC02B2"/>
    <w:rsid w:val="00CC06A0"/>
    <w:rsid w:val="00CC06FB"/>
    <w:rsid w:val="00CC0CA3"/>
    <w:rsid w:val="00CC111A"/>
    <w:rsid w:val="00CC1237"/>
    <w:rsid w:val="00CC1287"/>
    <w:rsid w:val="00CC1ADA"/>
    <w:rsid w:val="00CC1AFC"/>
    <w:rsid w:val="00CC27B1"/>
    <w:rsid w:val="00CC2F1B"/>
    <w:rsid w:val="00CC3719"/>
    <w:rsid w:val="00CC398E"/>
    <w:rsid w:val="00CC42EC"/>
    <w:rsid w:val="00CC4969"/>
    <w:rsid w:val="00CC51D4"/>
    <w:rsid w:val="00CC51EE"/>
    <w:rsid w:val="00CC520C"/>
    <w:rsid w:val="00CC5CA1"/>
    <w:rsid w:val="00CC69AE"/>
    <w:rsid w:val="00CC736F"/>
    <w:rsid w:val="00CC7882"/>
    <w:rsid w:val="00CC78FB"/>
    <w:rsid w:val="00CD0112"/>
    <w:rsid w:val="00CD07A5"/>
    <w:rsid w:val="00CD127E"/>
    <w:rsid w:val="00CD1D07"/>
    <w:rsid w:val="00CD2375"/>
    <w:rsid w:val="00CD269A"/>
    <w:rsid w:val="00CD2FB3"/>
    <w:rsid w:val="00CD32B2"/>
    <w:rsid w:val="00CD3309"/>
    <w:rsid w:val="00CD34BE"/>
    <w:rsid w:val="00CD37F4"/>
    <w:rsid w:val="00CD3A84"/>
    <w:rsid w:val="00CD3FCB"/>
    <w:rsid w:val="00CD41BE"/>
    <w:rsid w:val="00CD4EE7"/>
    <w:rsid w:val="00CD5193"/>
    <w:rsid w:val="00CD5212"/>
    <w:rsid w:val="00CD572E"/>
    <w:rsid w:val="00CD5FD8"/>
    <w:rsid w:val="00CD6025"/>
    <w:rsid w:val="00CD63E1"/>
    <w:rsid w:val="00CD6BF4"/>
    <w:rsid w:val="00CD6C32"/>
    <w:rsid w:val="00CD7047"/>
    <w:rsid w:val="00CD74A0"/>
    <w:rsid w:val="00CD76CC"/>
    <w:rsid w:val="00CD78E5"/>
    <w:rsid w:val="00CD7B1A"/>
    <w:rsid w:val="00CD7BE9"/>
    <w:rsid w:val="00CD7BFD"/>
    <w:rsid w:val="00CE0856"/>
    <w:rsid w:val="00CE0A91"/>
    <w:rsid w:val="00CE0B94"/>
    <w:rsid w:val="00CE0EE8"/>
    <w:rsid w:val="00CE182F"/>
    <w:rsid w:val="00CE1F25"/>
    <w:rsid w:val="00CE26A5"/>
    <w:rsid w:val="00CE2C00"/>
    <w:rsid w:val="00CE2EFD"/>
    <w:rsid w:val="00CE318E"/>
    <w:rsid w:val="00CE3343"/>
    <w:rsid w:val="00CE362E"/>
    <w:rsid w:val="00CE3CB0"/>
    <w:rsid w:val="00CE3F47"/>
    <w:rsid w:val="00CE415F"/>
    <w:rsid w:val="00CE4C7A"/>
    <w:rsid w:val="00CE519F"/>
    <w:rsid w:val="00CE52CB"/>
    <w:rsid w:val="00CE5350"/>
    <w:rsid w:val="00CE57AE"/>
    <w:rsid w:val="00CE584A"/>
    <w:rsid w:val="00CE621A"/>
    <w:rsid w:val="00CE7489"/>
    <w:rsid w:val="00CE76F4"/>
    <w:rsid w:val="00CF00B8"/>
    <w:rsid w:val="00CF07F3"/>
    <w:rsid w:val="00CF156B"/>
    <w:rsid w:val="00CF1AFF"/>
    <w:rsid w:val="00CF21C6"/>
    <w:rsid w:val="00CF2777"/>
    <w:rsid w:val="00CF2D8D"/>
    <w:rsid w:val="00CF2F93"/>
    <w:rsid w:val="00CF39F6"/>
    <w:rsid w:val="00CF3B6F"/>
    <w:rsid w:val="00CF3FAD"/>
    <w:rsid w:val="00CF4062"/>
    <w:rsid w:val="00CF46BC"/>
    <w:rsid w:val="00CF4BDB"/>
    <w:rsid w:val="00CF593A"/>
    <w:rsid w:val="00CF673C"/>
    <w:rsid w:val="00CF6AC5"/>
    <w:rsid w:val="00CF6D6D"/>
    <w:rsid w:val="00CF7318"/>
    <w:rsid w:val="00CF73AF"/>
    <w:rsid w:val="00D00EC6"/>
    <w:rsid w:val="00D014F9"/>
    <w:rsid w:val="00D015BD"/>
    <w:rsid w:val="00D0181B"/>
    <w:rsid w:val="00D01884"/>
    <w:rsid w:val="00D02112"/>
    <w:rsid w:val="00D028CB"/>
    <w:rsid w:val="00D03255"/>
    <w:rsid w:val="00D03314"/>
    <w:rsid w:val="00D03420"/>
    <w:rsid w:val="00D03468"/>
    <w:rsid w:val="00D0346C"/>
    <w:rsid w:val="00D03645"/>
    <w:rsid w:val="00D03C47"/>
    <w:rsid w:val="00D03C67"/>
    <w:rsid w:val="00D03D21"/>
    <w:rsid w:val="00D040B1"/>
    <w:rsid w:val="00D04232"/>
    <w:rsid w:val="00D0509A"/>
    <w:rsid w:val="00D050A4"/>
    <w:rsid w:val="00D050CA"/>
    <w:rsid w:val="00D057D6"/>
    <w:rsid w:val="00D06A08"/>
    <w:rsid w:val="00D06D0E"/>
    <w:rsid w:val="00D070B3"/>
    <w:rsid w:val="00D07C59"/>
    <w:rsid w:val="00D10C87"/>
    <w:rsid w:val="00D10D72"/>
    <w:rsid w:val="00D113C2"/>
    <w:rsid w:val="00D11DD9"/>
    <w:rsid w:val="00D1226B"/>
    <w:rsid w:val="00D124D7"/>
    <w:rsid w:val="00D125FE"/>
    <w:rsid w:val="00D12709"/>
    <w:rsid w:val="00D13130"/>
    <w:rsid w:val="00D13359"/>
    <w:rsid w:val="00D138C3"/>
    <w:rsid w:val="00D14C7A"/>
    <w:rsid w:val="00D14CC0"/>
    <w:rsid w:val="00D14DFA"/>
    <w:rsid w:val="00D14FD1"/>
    <w:rsid w:val="00D150F5"/>
    <w:rsid w:val="00D159B5"/>
    <w:rsid w:val="00D15A4E"/>
    <w:rsid w:val="00D15B35"/>
    <w:rsid w:val="00D15EB7"/>
    <w:rsid w:val="00D16714"/>
    <w:rsid w:val="00D177B4"/>
    <w:rsid w:val="00D17809"/>
    <w:rsid w:val="00D17D19"/>
    <w:rsid w:val="00D20D1D"/>
    <w:rsid w:val="00D20E50"/>
    <w:rsid w:val="00D214EE"/>
    <w:rsid w:val="00D2151A"/>
    <w:rsid w:val="00D2156C"/>
    <w:rsid w:val="00D21A21"/>
    <w:rsid w:val="00D21DAA"/>
    <w:rsid w:val="00D21E42"/>
    <w:rsid w:val="00D21E64"/>
    <w:rsid w:val="00D22160"/>
    <w:rsid w:val="00D22816"/>
    <w:rsid w:val="00D22B58"/>
    <w:rsid w:val="00D22D2D"/>
    <w:rsid w:val="00D22D6C"/>
    <w:rsid w:val="00D23114"/>
    <w:rsid w:val="00D23128"/>
    <w:rsid w:val="00D2367E"/>
    <w:rsid w:val="00D2388B"/>
    <w:rsid w:val="00D23C2F"/>
    <w:rsid w:val="00D23C97"/>
    <w:rsid w:val="00D23DC6"/>
    <w:rsid w:val="00D247E5"/>
    <w:rsid w:val="00D248B1"/>
    <w:rsid w:val="00D24C40"/>
    <w:rsid w:val="00D2522D"/>
    <w:rsid w:val="00D2527A"/>
    <w:rsid w:val="00D268FF"/>
    <w:rsid w:val="00D26C37"/>
    <w:rsid w:val="00D274CC"/>
    <w:rsid w:val="00D27649"/>
    <w:rsid w:val="00D27FC1"/>
    <w:rsid w:val="00D3014B"/>
    <w:rsid w:val="00D30645"/>
    <w:rsid w:val="00D31541"/>
    <w:rsid w:val="00D31959"/>
    <w:rsid w:val="00D31A65"/>
    <w:rsid w:val="00D32323"/>
    <w:rsid w:val="00D32842"/>
    <w:rsid w:val="00D32FD1"/>
    <w:rsid w:val="00D336FC"/>
    <w:rsid w:val="00D33C6B"/>
    <w:rsid w:val="00D350C5"/>
    <w:rsid w:val="00D35863"/>
    <w:rsid w:val="00D35A3A"/>
    <w:rsid w:val="00D35FDF"/>
    <w:rsid w:val="00D3658C"/>
    <w:rsid w:val="00D369FB"/>
    <w:rsid w:val="00D37166"/>
    <w:rsid w:val="00D40397"/>
    <w:rsid w:val="00D40A58"/>
    <w:rsid w:val="00D40A87"/>
    <w:rsid w:val="00D40C0B"/>
    <w:rsid w:val="00D40D2F"/>
    <w:rsid w:val="00D411CC"/>
    <w:rsid w:val="00D4191B"/>
    <w:rsid w:val="00D41A34"/>
    <w:rsid w:val="00D41B57"/>
    <w:rsid w:val="00D41C55"/>
    <w:rsid w:val="00D41ECF"/>
    <w:rsid w:val="00D423FA"/>
    <w:rsid w:val="00D424C6"/>
    <w:rsid w:val="00D42577"/>
    <w:rsid w:val="00D429E2"/>
    <w:rsid w:val="00D43C41"/>
    <w:rsid w:val="00D43D25"/>
    <w:rsid w:val="00D440CE"/>
    <w:rsid w:val="00D44D3C"/>
    <w:rsid w:val="00D44E6F"/>
    <w:rsid w:val="00D459A5"/>
    <w:rsid w:val="00D45FF8"/>
    <w:rsid w:val="00D4698B"/>
    <w:rsid w:val="00D46D78"/>
    <w:rsid w:val="00D47AC0"/>
    <w:rsid w:val="00D47AD6"/>
    <w:rsid w:val="00D47C05"/>
    <w:rsid w:val="00D47CBF"/>
    <w:rsid w:val="00D5002F"/>
    <w:rsid w:val="00D5009E"/>
    <w:rsid w:val="00D50795"/>
    <w:rsid w:val="00D50E86"/>
    <w:rsid w:val="00D5158A"/>
    <w:rsid w:val="00D51857"/>
    <w:rsid w:val="00D51D6F"/>
    <w:rsid w:val="00D51F3D"/>
    <w:rsid w:val="00D51F4B"/>
    <w:rsid w:val="00D5201D"/>
    <w:rsid w:val="00D52065"/>
    <w:rsid w:val="00D52969"/>
    <w:rsid w:val="00D5300A"/>
    <w:rsid w:val="00D53193"/>
    <w:rsid w:val="00D53619"/>
    <w:rsid w:val="00D54372"/>
    <w:rsid w:val="00D543C9"/>
    <w:rsid w:val="00D54614"/>
    <w:rsid w:val="00D54E67"/>
    <w:rsid w:val="00D54FE5"/>
    <w:rsid w:val="00D55410"/>
    <w:rsid w:val="00D55542"/>
    <w:rsid w:val="00D556F1"/>
    <w:rsid w:val="00D5588F"/>
    <w:rsid w:val="00D55C52"/>
    <w:rsid w:val="00D55D04"/>
    <w:rsid w:val="00D55D39"/>
    <w:rsid w:val="00D5600A"/>
    <w:rsid w:val="00D5692E"/>
    <w:rsid w:val="00D56978"/>
    <w:rsid w:val="00D56C4A"/>
    <w:rsid w:val="00D56CC6"/>
    <w:rsid w:val="00D57150"/>
    <w:rsid w:val="00D57162"/>
    <w:rsid w:val="00D57546"/>
    <w:rsid w:val="00D57C91"/>
    <w:rsid w:val="00D57DE0"/>
    <w:rsid w:val="00D60624"/>
    <w:rsid w:val="00D608BD"/>
    <w:rsid w:val="00D60902"/>
    <w:rsid w:val="00D60B55"/>
    <w:rsid w:val="00D61149"/>
    <w:rsid w:val="00D611FD"/>
    <w:rsid w:val="00D614D5"/>
    <w:rsid w:val="00D618A4"/>
    <w:rsid w:val="00D622E4"/>
    <w:rsid w:val="00D626B0"/>
    <w:rsid w:val="00D629E2"/>
    <w:rsid w:val="00D62FB5"/>
    <w:rsid w:val="00D6333D"/>
    <w:rsid w:val="00D63C29"/>
    <w:rsid w:val="00D64277"/>
    <w:rsid w:val="00D64419"/>
    <w:rsid w:val="00D64F2E"/>
    <w:rsid w:val="00D6550E"/>
    <w:rsid w:val="00D6583A"/>
    <w:rsid w:val="00D65A3C"/>
    <w:rsid w:val="00D65F55"/>
    <w:rsid w:val="00D7078C"/>
    <w:rsid w:val="00D717A0"/>
    <w:rsid w:val="00D71B75"/>
    <w:rsid w:val="00D726EB"/>
    <w:rsid w:val="00D72850"/>
    <w:rsid w:val="00D7295F"/>
    <w:rsid w:val="00D734EF"/>
    <w:rsid w:val="00D735AC"/>
    <w:rsid w:val="00D73B45"/>
    <w:rsid w:val="00D73D45"/>
    <w:rsid w:val="00D74598"/>
    <w:rsid w:val="00D74773"/>
    <w:rsid w:val="00D74D45"/>
    <w:rsid w:val="00D7534D"/>
    <w:rsid w:val="00D756E1"/>
    <w:rsid w:val="00D757E5"/>
    <w:rsid w:val="00D75D33"/>
    <w:rsid w:val="00D7673B"/>
    <w:rsid w:val="00D7691D"/>
    <w:rsid w:val="00D769DC"/>
    <w:rsid w:val="00D76C40"/>
    <w:rsid w:val="00D76C9E"/>
    <w:rsid w:val="00D77355"/>
    <w:rsid w:val="00D775DA"/>
    <w:rsid w:val="00D77CC1"/>
    <w:rsid w:val="00D80B55"/>
    <w:rsid w:val="00D81316"/>
    <w:rsid w:val="00D81497"/>
    <w:rsid w:val="00D823E5"/>
    <w:rsid w:val="00D82AC3"/>
    <w:rsid w:val="00D82AC5"/>
    <w:rsid w:val="00D8355E"/>
    <w:rsid w:val="00D84736"/>
    <w:rsid w:val="00D84872"/>
    <w:rsid w:val="00D85298"/>
    <w:rsid w:val="00D8545E"/>
    <w:rsid w:val="00D85949"/>
    <w:rsid w:val="00D85DE8"/>
    <w:rsid w:val="00D8651A"/>
    <w:rsid w:val="00D86894"/>
    <w:rsid w:val="00D86A68"/>
    <w:rsid w:val="00D86B34"/>
    <w:rsid w:val="00D876CE"/>
    <w:rsid w:val="00D87DFB"/>
    <w:rsid w:val="00D87EBF"/>
    <w:rsid w:val="00D87EE2"/>
    <w:rsid w:val="00D9007E"/>
    <w:rsid w:val="00D901A8"/>
    <w:rsid w:val="00D90442"/>
    <w:rsid w:val="00D906EB"/>
    <w:rsid w:val="00D91A0F"/>
    <w:rsid w:val="00D91F9F"/>
    <w:rsid w:val="00D92005"/>
    <w:rsid w:val="00D92826"/>
    <w:rsid w:val="00D92B2D"/>
    <w:rsid w:val="00D92EC2"/>
    <w:rsid w:val="00D93ABA"/>
    <w:rsid w:val="00D93B83"/>
    <w:rsid w:val="00D93B9C"/>
    <w:rsid w:val="00D93C28"/>
    <w:rsid w:val="00D94151"/>
    <w:rsid w:val="00D9446D"/>
    <w:rsid w:val="00D94579"/>
    <w:rsid w:val="00D95548"/>
    <w:rsid w:val="00D96057"/>
    <w:rsid w:val="00D961E5"/>
    <w:rsid w:val="00D962BC"/>
    <w:rsid w:val="00D9643E"/>
    <w:rsid w:val="00D96897"/>
    <w:rsid w:val="00D97726"/>
    <w:rsid w:val="00D9790D"/>
    <w:rsid w:val="00D979BF"/>
    <w:rsid w:val="00D97A73"/>
    <w:rsid w:val="00DA056C"/>
    <w:rsid w:val="00DA0B96"/>
    <w:rsid w:val="00DA0E84"/>
    <w:rsid w:val="00DA11EE"/>
    <w:rsid w:val="00DA1B1E"/>
    <w:rsid w:val="00DA1B9A"/>
    <w:rsid w:val="00DA1C81"/>
    <w:rsid w:val="00DA216F"/>
    <w:rsid w:val="00DA30EE"/>
    <w:rsid w:val="00DA311B"/>
    <w:rsid w:val="00DA33EA"/>
    <w:rsid w:val="00DA39E7"/>
    <w:rsid w:val="00DA44EB"/>
    <w:rsid w:val="00DA47E9"/>
    <w:rsid w:val="00DA4FA1"/>
    <w:rsid w:val="00DA51C4"/>
    <w:rsid w:val="00DA55C3"/>
    <w:rsid w:val="00DA5638"/>
    <w:rsid w:val="00DA5811"/>
    <w:rsid w:val="00DA633B"/>
    <w:rsid w:val="00DA64E1"/>
    <w:rsid w:val="00DA6790"/>
    <w:rsid w:val="00DA6AE0"/>
    <w:rsid w:val="00DA7822"/>
    <w:rsid w:val="00DA7C82"/>
    <w:rsid w:val="00DB010E"/>
    <w:rsid w:val="00DB018A"/>
    <w:rsid w:val="00DB02A8"/>
    <w:rsid w:val="00DB1259"/>
    <w:rsid w:val="00DB13D9"/>
    <w:rsid w:val="00DB1D6B"/>
    <w:rsid w:val="00DB22BB"/>
    <w:rsid w:val="00DB2AD8"/>
    <w:rsid w:val="00DB2DF2"/>
    <w:rsid w:val="00DB2F1C"/>
    <w:rsid w:val="00DB324D"/>
    <w:rsid w:val="00DB3303"/>
    <w:rsid w:val="00DB3403"/>
    <w:rsid w:val="00DB34FA"/>
    <w:rsid w:val="00DB3611"/>
    <w:rsid w:val="00DB369D"/>
    <w:rsid w:val="00DB38D3"/>
    <w:rsid w:val="00DB3E50"/>
    <w:rsid w:val="00DB42BE"/>
    <w:rsid w:val="00DB4743"/>
    <w:rsid w:val="00DB4E20"/>
    <w:rsid w:val="00DB56F2"/>
    <w:rsid w:val="00DB5FEE"/>
    <w:rsid w:val="00DB636E"/>
    <w:rsid w:val="00DB6377"/>
    <w:rsid w:val="00DB63B2"/>
    <w:rsid w:val="00DB65EF"/>
    <w:rsid w:val="00DB67BC"/>
    <w:rsid w:val="00DB7203"/>
    <w:rsid w:val="00DB75B7"/>
    <w:rsid w:val="00DB7C25"/>
    <w:rsid w:val="00DB7C5A"/>
    <w:rsid w:val="00DB7E65"/>
    <w:rsid w:val="00DC0240"/>
    <w:rsid w:val="00DC050C"/>
    <w:rsid w:val="00DC0528"/>
    <w:rsid w:val="00DC058D"/>
    <w:rsid w:val="00DC0B1E"/>
    <w:rsid w:val="00DC1422"/>
    <w:rsid w:val="00DC14AE"/>
    <w:rsid w:val="00DC1779"/>
    <w:rsid w:val="00DC1B6F"/>
    <w:rsid w:val="00DC21CB"/>
    <w:rsid w:val="00DC2350"/>
    <w:rsid w:val="00DC258C"/>
    <w:rsid w:val="00DC287A"/>
    <w:rsid w:val="00DC2BC3"/>
    <w:rsid w:val="00DC3216"/>
    <w:rsid w:val="00DC37A2"/>
    <w:rsid w:val="00DC388F"/>
    <w:rsid w:val="00DC3907"/>
    <w:rsid w:val="00DC4426"/>
    <w:rsid w:val="00DC5333"/>
    <w:rsid w:val="00DC5448"/>
    <w:rsid w:val="00DC546E"/>
    <w:rsid w:val="00DC5495"/>
    <w:rsid w:val="00DC577E"/>
    <w:rsid w:val="00DC5EB3"/>
    <w:rsid w:val="00DC62A6"/>
    <w:rsid w:val="00DC71B5"/>
    <w:rsid w:val="00DC75DE"/>
    <w:rsid w:val="00DC76EB"/>
    <w:rsid w:val="00DD00A1"/>
    <w:rsid w:val="00DD0740"/>
    <w:rsid w:val="00DD0B59"/>
    <w:rsid w:val="00DD0EC9"/>
    <w:rsid w:val="00DD1348"/>
    <w:rsid w:val="00DD1972"/>
    <w:rsid w:val="00DD1B34"/>
    <w:rsid w:val="00DD1CA3"/>
    <w:rsid w:val="00DD1E94"/>
    <w:rsid w:val="00DD271E"/>
    <w:rsid w:val="00DD2B5C"/>
    <w:rsid w:val="00DD2E67"/>
    <w:rsid w:val="00DD3A07"/>
    <w:rsid w:val="00DD3C24"/>
    <w:rsid w:val="00DD3CAE"/>
    <w:rsid w:val="00DD4119"/>
    <w:rsid w:val="00DD4DA6"/>
    <w:rsid w:val="00DD53E9"/>
    <w:rsid w:val="00DD5436"/>
    <w:rsid w:val="00DD5E74"/>
    <w:rsid w:val="00DD69A9"/>
    <w:rsid w:val="00DD723C"/>
    <w:rsid w:val="00DD7974"/>
    <w:rsid w:val="00DE033B"/>
    <w:rsid w:val="00DE0470"/>
    <w:rsid w:val="00DE142C"/>
    <w:rsid w:val="00DE1C73"/>
    <w:rsid w:val="00DE1CC4"/>
    <w:rsid w:val="00DE1EDD"/>
    <w:rsid w:val="00DE220A"/>
    <w:rsid w:val="00DE2AD9"/>
    <w:rsid w:val="00DE2C2C"/>
    <w:rsid w:val="00DE30A4"/>
    <w:rsid w:val="00DE350A"/>
    <w:rsid w:val="00DE3CC7"/>
    <w:rsid w:val="00DE458D"/>
    <w:rsid w:val="00DE45C9"/>
    <w:rsid w:val="00DE49FF"/>
    <w:rsid w:val="00DE4C3B"/>
    <w:rsid w:val="00DE4EE3"/>
    <w:rsid w:val="00DE54CC"/>
    <w:rsid w:val="00DE5A19"/>
    <w:rsid w:val="00DE60CA"/>
    <w:rsid w:val="00DE61F8"/>
    <w:rsid w:val="00DE62E2"/>
    <w:rsid w:val="00DE6718"/>
    <w:rsid w:val="00DE6866"/>
    <w:rsid w:val="00DE6FFE"/>
    <w:rsid w:val="00DE70BC"/>
    <w:rsid w:val="00DE7174"/>
    <w:rsid w:val="00DE78D6"/>
    <w:rsid w:val="00DF08D5"/>
    <w:rsid w:val="00DF0983"/>
    <w:rsid w:val="00DF0F39"/>
    <w:rsid w:val="00DF1136"/>
    <w:rsid w:val="00DF156B"/>
    <w:rsid w:val="00DF174F"/>
    <w:rsid w:val="00DF1994"/>
    <w:rsid w:val="00DF1A52"/>
    <w:rsid w:val="00DF1E3A"/>
    <w:rsid w:val="00DF216E"/>
    <w:rsid w:val="00DF261F"/>
    <w:rsid w:val="00DF2A6F"/>
    <w:rsid w:val="00DF37C2"/>
    <w:rsid w:val="00DF38D3"/>
    <w:rsid w:val="00DF3A0C"/>
    <w:rsid w:val="00DF42FC"/>
    <w:rsid w:val="00DF487E"/>
    <w:rsid w:val="00DF51BB"/>
    <w:rsid w:val="00DF59BC"/>
    <w:rsid w:val="00DF5AB9"/>
    <w:rsid w:val="00DF5F45"/>
    <w:rsid w:val="00DF6057"/>
    <w:rsid w:val="00DF68F0"/>
    <w:rsid w:val="00DF6B07"/>
    <w:rsid w:val="00DF6DAB"/>
    <w:rsid w:val="00DF70B6"/>
    <w:rsid w:val="00DF7327"/>
    <w:rsid w:val="00DF778B"/>
    <w:rsid w:val="00DF7FDC"/>
    <w:rsid w:val="00E00BA2"/>
    <w:rsid w:val="00E00BB2"/>
    <w:rsid w:val="00E01BF1"/>
    <w:rsid w:val="00E02368"/>
    <w:rsid w:val="00E0309A"/>
    <w:rsid w:val="00E03435"/>
    <w:rsid w:val="00E035E0"/>
    <w:rsid w:val="00E03692"/>
    <w:rsid w:val="00E0380E"/>
    <w:rsid w:val="00E04504"/>
    <w:rsid w:val="00E04C9A"/>
    <w:rsid w:val="00E05090"/>
    <w:rsid w:val="00E059D2"/>
    <w:rsid w:val="00E05AF3"/>
    <w:rsid w:val="00E062A3"/>
    <w:rsid w:val="00E06CCA"/>
    <w:rsid w:val="00E07310"/>
    <w:rsid w:val="00E0754A"/>
    <w:rsid w:val="00E07589"/>
    <w:rsid w:val="00E07CA7"/>
    <w:rsid w:val="00E106EC"/>
    <w:rsid w:val="00E10788"/>
    <w:rsid w:val="00E10B2A"/>
    <w:rsid w:val="00E10CBB"/>
    <w:rsid w:val="00E10D2B"/>
    <w:rsid w:val="00E10EA0"/>
    <w:rsid w:val="00E11073"/>
    <w:rsid w:val="00E118DD"/>
    <w:rsid w:val="00E11B9C"/>
    <w:rsid w:val="00E11DEF"/>
    <w:rsid w:val="00E11F1A"/>
    <w:rsid w:val="00E122FA"/>
    <w:rsid w:val="00E12808"/>
    <w:rsid w:val="00E12B07"/>
    <w:rsid w:val="00E12BD2"/>
    <w:rsid w:val="00E1314D"/>
    <w:rsid w:val="00E1344D"/>
    <w:rsid w:val="00E140FD"/>
    <w:rsid w:val="00E143BD"/>
    <w:rsid w:val="00E14797"/>
    <w:rsid w:val="00E14AE7"/>
    <w:rsid w:val="00E14D82"/>
    <w:rsid w:val="00E157B2"/>
    <w:rsid w:val="00E162E1"/>
    <w:rsid w:val="00E16358"/>
    <w:rsid w:val="00E16ABC"/>
    <w:rsid w:val="00E1726C"/>
    <w:rsid w:val="00E172AD"/>
    <w:rsid w:val="00E173F6"/>
    <w:rsid w:val="00E17DE7"/>
    <w:rsid w:val="00E17F2E"/>
    <w:rsid w:val="00E20177"/>
    <w:rsid w:val="00E204C5"/>
    <w:rsid w:val="00E20744"/>
    <w:rsid w:val="00E215B5"/>
    <w:rsid w:val="00E2170A"/>
    <w:rsid w:val="00E21B50"/>
    <w:rsid w:val="00E2232F"/>
    <w:rsid w:val="00E22429"/>
    <w:rsid w:val="00E22434"/>
    <w:rsid w:val="00E22829"/>
    <w:rsid w:val="00E23CD1"/>
    <w:rsid w:val="00E23D90"/>
    <w:rsid w:val="00E24D44"/>
    <w:rsid w:val="00E251B2"/>
    <w:rsid w:val="00E25319"/>
    <w:rsid w:val="00E27652"/>
    <w:rsid w:val="00E303D2"/>
    <w:rsid w:val="00E303FE"/>
    <w:rsid w:val="00E30F59"/>
    <w:rsid w:val="00E319CC"/>
    <w:rsid w:val="00E31A1E"/>
    <w:rsid w:val="00E31B5C"/>
    <w:rsid w:val="00E32DA4"/>
    <w:rsid w:val="00E32EA0"/>
    <w:rsid w:val="00E3330E"/>
    <w:rsid w:val="00E33451"/>
    <w:rsid w:val="00E33730"/>
    <w:rsid w:val="00E3434D"/>
    <w:rsid w:val="00E348A9"/>
    <w:rsid w:val="00E354C8"/>
    <w:rsid w:val="00E35F7D"/>
    <w:rsid w:val="00E36010"/>
    <w:rsid w:val="00E36323"/>
    <w:rsid w:val="00E36327"/>
    <w:rsid w:val="00E3679C"/>
    <w:rsid w:val="00E36EC2"/>
    <w:rsid w:val="00E36EF7"/>
    <w:rsid w:val="00E375F9"/>
    <w:rsid w:val="00E3785F"/>
    <w:rsid w:val="00E37A83"/>
    <w:rsid w:val="00E37DC1"/>
    <w:rsid w:val="00E408FA"/>
    <w:rsid w:val="00E41381"/>
    <w:rsid w:val="00E41651"/>
    <w:rsid w:val="00E41AE0"/>
    <w:rsid w:val="00E42586"/>
    <w:rsid w:val="00E425AD"/>
    <w:rsid w:val="00E42E5D"/>
    <w:rsid w:val="00E4308B"/>
    <w:rsid w:val="00E4342C"/>
    <w:rsid w:val="00E43BB9"/>
    <w:rsid w:val="00E43DA1"/>
    <w:rsid w:val="00E4463C"/>
    <w:rsid w:val="00E4466A"/>
    <w:rsid w:val="00E44C17"/>
    <w:rsid w:val="00E44FD0"/>
    <w:rsid w:val="00E45414"/>
    <w:rsid w:val="00E46207"/>
    <w:rsid w:val="00E4634F"/>
    <w:rsid w:val="00E46E40"/>
    <w:rsid w:val="00E47610"/>
    <w:rsid w:val="00E477C2"/>
    <w:rsid w:val="00E47A6F"/>
    <w:rsid w:val="00E47D2B"/>
    <w:rsid w:val="00E5004D"/>
    <w:rsid w:val="00E50050"/>
    <w:rsid w:val="00E5026D"/>
    <w:rsid w:val="00E50431"/>
    <w:rsid w:val="00E505BE"/>
    <w:rsid w:val="00E5082A"/>
    <w:rsid w:val="00E50AC6"/>
    <w:rsid w:val="00E50D71"/>
    <w:rsid w:val="00E51833"/>
    <w:rsid w:val="00E51AC3"/>
    <w:rsid w:val="00E51CF7"/>
    <w:rsid w:val="00E51D2F"/>
    <w:rsid w:val="00E51D56"/>
    <w:rsid w:val="00E51FD9"/>
    <w:rsid w:val="00E52E87"/>
    <w:rsid w:val="00E53399"/>
    <w:rsid w:val="00E53628"/>
    <w:rsid w:val="00E5398D"/>
    <w:rsid w:val="00E53FB8"/>
    <w:rsid w:val="00E53FE2"/>
    <w:rsid w:val="00E540B2"/>
    <w:rsid w:val="00E542E7"/>
    <w:rsid w:val="00E5469A"/>
    <w:rsid w:val="00E54846"/>
    <w:rsid w:val="00E54DA9"/>
    <w:rsid w:val="00E556F9"/>
    <w:rsid w:val="00E55AFC"/>
    <w:rsid w:val="00E56C3B"/>
    <w:rsid w:val="00E56D3F"/>
    <w:rsid w:val="00E577AF"/>
    <w:rsid w:val="00E57C70"/>
    <w:rsid w:val="00E57D09"/>
    <w:rsid w:val="00E57FE8"/>
    <w:rsid w:val="00E6048D"/>
    <w:rsid w:val="00E60A47"/>
    <w:rsid w:val="00E61A69"/>
    <w:rsid w:val="00E61A7F"/>
    <w:rsid w:val="00E61DB1"/>
    <w:rsid w:val="00E62565"/>
    <w:rsid w:val="00E62620"/>
    <w:rsid w:val="00E626BA"/>
    <w:rsid w:val="00E627BF"/>
    <w:rsid w:val="00E62DDA"/>
    <w:rsid w:val="00E62F5A"/>
    <w:rsid w:val="00E63193"/>
    <w:rsid w:val="00E632A2"/>
    <w:rsid w:val="00E6383B"/>
    <w:rsid w:val="00E638A2"/>
    <w:rsid w:val="00E64303"/>
    <w:rsid w:val="00E6434A"/>
    <w:rsid w:val="00E64636"/>
    <w:rsid w:val="00E65636"/>
    <w:rsid w:val="00E657D2"/>
    <w:rsid w:val="00E65966"/>
    <w:rsid w:val="00E660ED"/>
    <w:rsid w:val="00E66D0E"/>
    <w:rsid w:val="00E67F6D"/>
    <w:rsid w:val="00E70180"/>
    <w:rsid w:val="00E70718"/>
    <w:rsid w:val="00E70D16"/>
    <w:rsid w:val="00E71BF8"/>
    <w:rsid w:val="00E71C20"/>
    <w:rsid w:val="00E71D38"/>
    <w:rsid w:val="00E71F64"/>
    <w:rsid w:val="00E7209F"/>
    <w:rsid w:val="00E72EA6"/>
    <w:rsid w:val="00E72F4B"/>
    <w:rsid w:val="00E72FAD"/>
    <w:rsid w:val="00E73169"/>
    <w:rsid w:val="00E731B2"/>
    <w:rsid w:val="00E733C5"/>
    <w:rsid w:val="00E736ED"/>
    <w:rsid w:val="00E737A3"/>
    <w:rsid w:val="00E745E4"/>
    <w:rsid w:val="00E7520C"/>
    <w:rsid w:val="00E75547"/>
    <w:rsid w:val="00E75686"/>
    <w:rsid w:val="00E75CEB"/>
    <w:rsid w:val="00E75F80"/>
    <w:rsid w:val="00E76A15"/>
    <w:rsid w:val="00E7718D"/>
    <w:rsid w:val="00E7758B"/>
    <w:rsid w:val="00E77F94"/>
    <w:rsid w:val="00E80852"/>
    <w:rsid w:val="00E809C5"/>
    <w:rsid w:val="00E80B34"/>
    <w:rsid w:val="00E814BC"/>
    <w:rsid w:val="00E81B36"/>
    <w:rsid w:val="00E82051"/>
    <w:rsid w:val="00E822A0"/>
    <w:rsid w:val="00E8239A"/>
    <w:rsid w:val="00E82C30"/>
    <w:rsid w:val="00E82FC8"/>
    <w:rsid w:val="00E833B7"/>
    <w:rsid w:val="00E83552"/>
    <w:rsid w:val="00E8381A"/>
    <w:rsid w:val="00E83A6F"/>
    <w:rsid w:val="00E845FF"/>
    <w:rsid w:val="00E84CA2"/>
    <w:rsid w:val="00E84EF7"/>
    <w:rsid w:val="00E85168"/>
    <w:rsid w:val="00E85308"/>
    <w:rsid w:val="00E85613"/>
    <w:rsid w:val="00E8585D"/>
    <w:rsid w:val="00E85C93"/>
    <w:rsid w:val="00E85E8E"/>
    <w:rsid w:val="00E860C3"/>
    <w:rsid w:val="00E8647D"/>
    <w:rsid w:val="00E86527"/>
    <w:rsid w:val="00E865FD"/>
    <w:rsid w:val="00E86C2D"/>
    <w:rsid w:val="00E8724D"/>
    <w:rsid w:val="00E872EA"/>
    <w:rsid w:val="00E87F63"/>
    <w:rsid w:val="00E90090"/>
    <w:rsid w:val="00E90676"/>
    <w:rsid w:val="00E90990"/>
    <w:rsid w:val="00E91872"/>
    <w:rsid w:val="00E9188F"/>
    <w:rsid w:val="00E9216E"/>
    <w:rsid w:val="00E92385"/>
    <w:rsid w:val="00E92B66"/>
    <w:rsid w:val="00E92E82"/>
    <w:rsid w:val="00E933BA"/>
    <w:rsid w:val="00E9345C"/>
    <w:rsid w:val="00E93D65"/>
    <w:rsid w:val="00E94232"/>
    <w:rsid w:val="00E9447D"/>
    <w:rsid w:val="00E944F1"/>
    <w:rsid w:val="00E94518"/>
    <w:rsid w:val="00E9500A"/>
    <w:rsid w:val="00E964B7"/>
    <w:rsid w:val="00E96907"/>
    <w:rsid w:val="00E96C88"/>
    <w:rsid w:val="00E97666"/>
    <w:rsid w:val="00E979FC"/>
    <w:rsid w:val="00EA008F"/>
    <w:rsid w:val="00EA00E4"/>
    <w:rsid w:val="00EA01B9"/>
    <w:rsid w:val="00EA05F8"/>
    <w:rsid w:val="00EA0762"/>
    <w:rsid w:val="00EA0EDE"/>
    <w:rsid w:val="00EA0F6A"/>
    <w:rsid w:val="00EA0FDB"/>
    <w:rsid w:val="00EA1172"/>
    <w:rsid w:val="00EA122A"/>
    <w:rsid w:val="00EA129D"/>
    <w:rsid w:val="00EA14E3"/>
    <w:rsid w:val="00EA185E"/>
    <w:rsid w:val="00EA194F"/>
    <w:rsid w:val="00EA1BC9"/>
    <w:rsid w:val="00EA20D4"/>
    <w:rsid w:val="00EA2853"/>
    <w:rsid w:val="00EA2C36"/>
    <w:rsid w:val="00EA2F77"/>
    <w:rsid w:val="00EA3656"/>
    <w:rsid w:val="00EA3696"/>
    <w:rsid w:val="00EA411A"/>
    <w:rsid w:val="00EA437E"/>
    <w:rsid w:val="00EA52A1"/>
    <w:rsid w:val="00EA53B2"/>
    <w:rsid w:val="00EA5C3C"/>
    <w:rsid w:val="00EA6283"/>
    <w:rsid w:val="00EA62FB"/>
    <w:rsid w:val="00EA6D5E"/>
    <w:rsid w:val="00EA708B"/>
    <w:rsid w:val="00EA7637"/>
    <w:rsid w:val="00EA7861"/>
    <w:rsid w:val="00EA7C90"/>
    <w:rsid w:val="00EB03D6"/>
    <w:rsid w:val="00EB03F4"/>
    <w:rsid w:val="00EB0562"/>
    <w:rsid w:val="00EB0BED"/>
    <w:rsid w:val="00EB0DC9"/>
    <w:rsid w:val="00EB0EC4"/>
    <w:rsid w:val="00EB183F"/>
    <w:rsid w:val="00EB197D"/>
    <w:rsid w:val="00EB1E42"/>
    <w:rsid w:val="00EB2A39"/>
    <w:rsid w:val="00EB2BE2"/>
    <w:rsid w:val="00EB35DF"/>
    <w:rsid w:val="00EB38F1"/>
    <w:rsid w:val="00EB3A6E"/>
    <w:rsid w:val="00EB40FF"/>
    <w:rsid w:val="00EB4370"/>
    <w:rsid w:val="00EB4A69"/>
    <w:rsid w:val="00EB4DF2"/>
    <w:rsid w:val="00EB5100"/>
    <w:rsid w:val="00EB6359"/>
    <w:rsid w:val="00EB66B5"/>
    <w:rsid w:val="00EB6991"/>
    <w:rsid w:val="00EB78E4"/>
    <w:rsid w:val="00EC0A26"/>
    <w:rsid w:val="00EC0DF2"/>
    <w:rsid w:val="00EC1030"/>
    <w:rsid w:val="00EC1CF3"/>
    <w:rsid w:val="00EC1D7E"/>
    <w:rsid w:val="00EC209C"/>
    <w:rsid w:val="00EC2156"/>
    <w:rsid w:val="00EC27DF"/>
    <w:rsid w:val="00EC33DB"/>
    <w:rsid w:val="00EC3723"/>
    <w:rsid w:val="00EC38E7"/>
    <w:rsid w:val="00EC3C78"/>
    <w:rsid w:val="00EC3F1B"/>
    <w:rsid w:val="00EC4203"/>
    <w:rsid w:val="00EC5782"/>
    <w:rsid w:val="00EC58D4"/>
    <w:rsid w:val="00EC5DD0"/>
    <w:rsid w:val="00EC6141"/>
    <w:rsid w:val="00EC624F"/>
    <w:rsid w:val="00EC62A3"/>
    <w:rsid w:val="00EC661E"/>
    <w:rsid w:val="00EC6855"/>
    <w:rsid w:val="00EC6A2E"/>
    <w:rsid w:val="00EC6D51"/>
    <w:rsid w:val="00EC74E4"/>
    <w:rsid w:val="00EC74FC"/>
    <w:rsid w:val="00ED03C4"/>
    <w:rsid w:val="00ED0DAC"/>
    <w:rsid w:val="00ED0F7E"/>
    <w:rsid w:val="00ED10AE"/>
    <w:rsid w:val="00ED151D"/>
    <w:rsid w:val="00ED2661"/>
    <w:rsid w:val="00ED26EE"/>
    <w:rsid w:val="00ED27CA"/>
    <w:rsid w:val="00ED2B42"/>
    <w:rsid w:val="00ED2FE4"/>
    <w:rsid w:val="00ED30AD"/>
    <w:rsid w:val="00ED357B"/>
    <w:rsid w:val="00ED3704"/>
    <w:rsid w:val="00ED397F"/>
    <w:rsid w:val="00ED41BC"/>
    <w:rsid w:val="00ED4288"/>
    <w:rsid w:val="00ED447B"/>
    <w:rsid w:val="00ED4494"/>
    <w:rsid w:val="00ED4D0B"/>
    <w:rsid w:val="00ED4EBD"/>
    <w:rsid w:val="00ED4EDF"/>
    <w:rsid w:val="00ED5447"/>
    <w:rsid w:val="00ED558A"/>
    <w:rsid w:val="00ED5F66"/>
    <w:rsid w:val="00ED6B16"/>
    <w:rsid w:val="00ED6ECC"/>
    <w:rsid w:val="00ED70FD"/>
    <w:rsid w:val="00ED7597"/>
    <w:rsid w:val="00ED7913"/>
    <w:rsid w:val="00ED798D"/>
    <w:rsid w:val="00ED7CE6"/>
    <w:rsid w:val="00EE00AB"/>
    <w:rsid w:val="00EE00D5"/>
    <w:rsid w:val="00EE0492"/>
    <w:rsid w:val="00EE0526"/>
    <w:rsid w:val="00EE106B"/>
    <w:rsid w:val="00EE113F"/>
    <w:rsid w:val="00EE1E3E"/>
    <w:rsid w:val="00EE20D2"/>
    <w:rsid w:val="00EE2318"/>
    <w:rsid w:val="00EE2541"/>
    <w:rsid w:val="00EE2FA2"/>
    <w:rsid w:val="00EE351A"/>
    <w:rsid w:val="00EE3D92"/>
    <w:rsid w:val="00EE4077"/>
    <w:rsid w:val="00EE4098"/>
    <w:rsid w:val="00EE4473"/>
    <w:rsid w:val="00EE4BB1"/>
    <w:rsid w:val="00EE50CC"/>
    <w:rsid w:val="00EE5680"/>
    <w:rsid w:val="00EE56AC"/>
    <w:rsid w:val="00EE5C2A"/>
    <w:rsid w:val="00EE61EB"/>
    <w:rsid w:val="00EE6AD0"/>
    <w:rsid w:val="00EE718F"/>
    <w:rsid w:val="00EE729E"/>
    <w:rsid w:val="00EE77AA"/>
    <w:rsid w:val="00EE7C4C"/>
    <w:rsid w:val="00EE7D2C"/>
    <w:rsid w:val="00EE7EE5"/>
    <w:rsid w:val="00EF02D7"/>
    <w:rsid w:val="00EF0333"/>
    <w:rsid w:val="00EF0545"/>
    <w:rsid w:val="00EF0621"/>
    <w:rsid w:val="00EF0774"/>
    <w:rsid w:val="00EF095B"/>
    <w:rsid w:val="00EF0A1C"/>
    <w:rsid w:val="00EF0AD6"/>
    <w:rsid w:val="00EF0C38"/>
    <w:rsid w:val="00EF0D08"/>
    <w:rsid w:val="00EF100D"/>
    <w:rsid w:val="00EF18DE"/>
    <w:rsid w:val="00EF1FBC"/>
    <w:rsid w:val="00EF2668"/>
    <w:rsid w:val="00EF27CD"/>
    <w:rsid w:val="00EF33CF"/>
    <w:rsid w:val="00EF33DF"/>
    <w:rsid w:val="00EF3AA3"/>
    <w:rsid w:val="00EF44FA"/>
    <w:rsid w:val="00EF47FA"/>
    <w:rsid w:val="00EF4B58"/>
    <w:rsid w:val="00EF4DBB"/>
    <w:rsid w:val="00EF5B0F"/>
    <w:rsid w:val="00EF690D"/>
    <w:rsid w:val="00EF6CDF"/>
    <w:rsid w:val="00EF6DF9"/>
    <w:rsid w:val="00EF6E67"/>
    <w:rsid w:val="00EF6E87"/>
    <w:rsid w:val="00EF73AA"/>
    <w:rsid w:val="00EF7614"/>
    <w:rsid w:val="00EF76FB"/>
    <w:rsid w:val="00EF78CB"/>
    <w:rsid w:val="00F001E6"/>
    <w:rsid w:val="00F00358"/>
    <w:rsid w:val="00F00E2C"/>
    <w:rsid w:val="00F010BE"/>
    <w:rsid w:val="00F01407"/>
    <w:rsid w:val="00F0175D"/>
    <w:rsid w:val="00F01927"/>
    <w:rsid w:val="00F02301"/>
    <w:rsid w:val="00F0272C"/>
    <w:rsid w:val="00F03388"/>
    <w:rsid w:val="00F033B0"/>
    <w:rsid w:val="00F0383C"/>
    <w:rsid w:val="00F03CD3"/>
    <w:rsid w:val="00F044DF"/>
    <w:rsid w:val="00F04714"/>
    <w:rsid w:val="00F04835"/>
    <w:rsid w:val="00F04BAC"/>
    <w:rsid w:val="00F04D22"/>
    <w:rsid w:val="00F05A57"/>
    <w:rsid w:val="00F05E10"/>
    <w:rsid w:val="00F05F0E"/>
    <w:rsid w:val="00F0627F"/>
    <w:rsid w:val="00F0679E"/>
    <w:rsid w:val="00F06DE8"/>
    <w:rsid w:val="00F070D6"/>
    <w:rsid w:val="00F076D3"/>
    <w:rsid w:val="00F07747"/>
    <w:rsid w:val="00F101BC"/>
    <w:rsid w:val="00F101EE"/>
    <w:rsid w:val="00F10700"/>
    <w:rsid w:val="00F10714"/>
    <w:rsid w:val="00F10ABF"/>
    <w:rsid w:val="00F10BC9"/>
    <w:rsid w:val="00F10C50"/>
    <w:rsid w:val="00F10D8D"/>
    <w:rsid w:val="00F10EE5"/>
    <w:rsid w:val="00F11084"/>
    <w:rsid w:val="00F110C9"/>
    <w:rsid w:val="00F117F3"/>
    <w:rsid w:val="00F1233D"/>
    <w:rsid w:val="00F12715"/>
    <w:rsid w:val="00F12870"/>
    <w:rsid w:val="00F12BB9"/>
    <w:rsid w:val="00F1384C"/>
    <w:rsid w:val="00F13B82"/>
    <w:rsid w:val="00F13E29"/>
    <w:rsid w:val="00F146D3"/>
    <w:rsid w:val="00F147EE"/>
    <w:rsid w:val="00F149CA"/>
    <w:rsid w:val="00F14D22"/>
    <w:rsid w:val="00F14F9E"/>
    <w:rsid w:val="00F150D4"/>
    <w:rsid w:val="00F154D8"/>
    <w:rsid w:val="00F15908"/>
    <w:rsid w:val="00F15933"/>
    <w:rsid w:val="00F15D46"/>
    <w:rsid w:val="00F16130"/>
    <w:rsid w:val="00F16D91"/>
    <w:rsid w:val="00F17A07"/>
    <w:rsid w:val="00F17B7F"/>
    <w:rsid w:val="00F2014F"/>
    <w:rsid w:val="00F20309"/>
    <w:rsid w:val="00F20622"/>
    <w:rsid w:val="00F20883"/>
    <w:rsid w:val="00F20924"/>
    <w:rsid w:val="00F21870"/>
    <w:rsid w:val="00F21A0C"/>
    <w:rsid w:val="00F2219D"/>
    <w:rsid w:val="00F2233D"/>
    <w:rsid w:val="00F226E2"/>
    <w:rsid w:val="00F2295D"/>
    <w:rsid w:val="00F22A22"/>
    <w:rsid w:val="00F22D75"/>
    <w:rsid w:val="00F231CB"/>
    <w:rsid w:val="00F23365"/>
    <w:rsid w:val="00F236B6"/>
    <w:rsid w:val="00F239C2"/>
    <w:rsid w:val="00F23AFB"/>
    <w:rsid w:val="00F23E94"/>
    <w:rsid w:val="00F246B2"/>
    <w:rsid w:val="00F24F36"/>
    <w:rsid w:val="00F2501D"/>
    <w:rsid w:val="00F25981"/>
    <w:rsid w:val="00F25E12"/>
    <w:rsid w:val="00F26641"/>
    <w:rsid w:val="00F26922"/>
    <w:rsid w:val="00F26A71"/>
    <w:rsid w:val="00F26AEE"/>
    <w:rsid w:val="00F26F4A"/>
    <w:rsid w:val="00F27213"/>
    <w:rsid w:val="00F27D4D"/>
    <w:rsid w:val="00F27E31"/>
    <w:rsid w:val="00F302D5"/>
    <w:rsid w:val="00F303E2"/>
    <w:rsid w:val="00F31519"/>
    <w:rsid w:val="00F318EA"/>
    <w:rsid w:val="00F31C3F"/>
    <w:rsid w:val="00F322B8"/>
    <w:rsid w:val="00F32609"/>
    <w:rsid w:val="00F32699"/>
    <w:rsid w:val="00F3281E"/>
    <w:rsid w:val="00F32942"/>
    <w:rsid w:val="00F33012"/>
    <w:rsid w:val="00F3328C"/>
    <w:rsid w:val="00F332B7"/>
    <w:rsid w:val="00F33375"/>
    <w:rsid w:val="00F333D1"/>
    <w:rsid w:val="00F336DF"/>
    <w:rsid w:val="00F336E7"/>
    <w:rsid w:val="00F3378A"/>
    <w:rsid w:val="00F341BC"/>
    <w:rsid w:val="00F345BC"/>
    <w:rsid w:val="00F379AE"/>
    <w:rsid w:val="00F40E8F"/>
    <w:rsid w:val="00F40F59"/>
    <w:rsid w:val="00F41093"/>
    <w:rsid w:val="00F4181E"/>
    <w:rsid w:val="00F41DB4"/>
    <w:rsid w:val="00F41F67"/>
    <w:rsid w:val="00F4259D"/>
    <w:rsid w:val="00F4278B"/>
    <w:rsid w:val="00F42A74"/>
    <w:rsid w:val="00F42AE1"/>
    <w:rsid w:val="00F42CDB"/>
    <w:rsid w:val="00F42D9C"/>
    <w:rsid w:val="00F43401"/>
    <w:rsid w:val="00F4384D"/>
    <w:rsid w:val="00F43ED7"/>
    <w:rsid w:val="00F440BC"/>
    <w:rsid w:val="00F44749"/>
    <w:rsid w:val="00F4495E"/>
    <w:rsid w:val="00F44B36"/>
    <w:rsid w:val="00F44D98"/>
    <w:rsid w:val="00F44F22"/>
    <w:rsid w:val="00F451B0"/>
    <w:rsid w:val="00F457FB"/>
    <w:rsid w:val="00F458BB"/>
    <w:rsid w:val="00F45F8D"/>
    <w:rsid w:val="00F46964"/>
    <w:rsid w:val="00F46BAF"/>
    <w:rsid w:val="00F4755F"/>
    <w:rsid w:val="00F47A41"/>
    <w:rsid w:val="00F47E1B"/>
    <w:rsid w:val="00F47EF5"/>
    <w:rsid w:val="00F47FF9"/>
    <w:rsid w:val="00F50132"/>
    <w:rsid w:val="00F505C3"/>
    <w:rsid w:val="00F50746"/>
    <w:rsid w:val="00F5084C"/>
    <w:rsid w:val="00F51061"/>
    <w:rsid w:val="00F51103"/>
    <w:rsid w:val="00F52147"/>
    <w:rsid w:val="00F52651"/>
    <w:rsid w:val="00F52719"/>
    <w:rsid w:val="00F527B4"/>
    <w:rsid w:val="00F5338E"/>
    <w:rsid w:val="00F5352B"/>
    <w:rsid w:val="00F535C3"/>
    <w:rsid w:val="00F543A7"/>
    <w:rsid w:val="00F54CE4"/>
    <w:rsid w:val="00F54E3C"/>
    <w:rsid w:val="00F5543B"/>
    <w:rsid w:val="00F556A5"/>
    <w:rsid w:val="00F55850"/>
    <w:rsid w:val="00F55A7F"/>
    <w:rsid w:val="00F55B4B"/>
    <w:rsid w:val="00F55B88"/>
    <w:rsid w:val="00F55D76"/>
    <w:rsid w:val="00F55E62"/>
    <w:rsid w:val="00F55FE0"/>
    <w:rsid w:val="00F5644E"/>
    <w:rsid w:val="00F56487"/>
    <w:rsid w:val="00F5672F"/>
    <w:rsid w:val="00F56DCF"/>
    <w:rsid w:val="00F57142"/>
    <w:rsid w:val="00F57549"/>
    <w:rsid w:val="00F57A06"/>
    <w:rsid w:val="00F60297"/>
    <w:rsid w:val="00F607B7"/>
    <w:rsid w:val="00F60DBB"/>
    <w:rsid w:val="00F619D9"/>
    <w:rsid w:val="00F61BB1"/>
    <w:rsid w:val="00F61C00"/>
    <w:rsid w:val="00F62830"/>
    <w:rsid w:val="00F62D2D"/>
    <w:rsid w:val="00F6310A"/>
    <w:rsid w:val="00F63281"/>
    <w:rsid w:val="00F641E9"/>
    <w:rsid w:val="00F64549"/>
    <w:rsid w:val="00F648ED"/>
    <w:rsid w:val="00F64DDC"/>
    <w:rsid w:val="00F65301"/>
    <w:rsid w:val="00F657A1"/>
    <w:rsid w:val="00F65AD6"/>
    <w:rsid w:val="00F664F3"/>
    <w:rsid w:val="00F66CDA"/>
    <w:rsid w:val="00F67E55"/>
    <w:rsid w:val="00F70328"/>
    <w:rsid w:val="00F703E8"/>
    <w:rsid w:val="00F707A6"/>
    <w:rsid w:val="00F7083A"/>
    <w:rsid w:val="00F7112E"/>
    <w:rsid w:val="00F712F6"/>
    <w:rsid w:val="00F71498"/>
    <w:rsid w:val="00F726C5"/>
    <w:rsid w:val="00F72F2F"/>
    <w:rsid w:val="00F730AE"/>
    <w:rsid w:val="00F7324B"/>
    <w:rsid w:val="00F7399B"/>
    <w:rsid w:val="00F739EF"/>
    <w:rsid w:val="00F73B1A"/>
    <w:rsid w:val="00F73D2B"/>
    <w:rsid w:val="00F73EA5"/>
    <w:rsid w:val="00F7417A"/>
    <w:rsid w:val="00F7490E"/>
    <w:rsid w:val="00F74F68"/>
    <w:rsid w:val="00F75241"/>
    <w:rsid w:val="00F75262"/>
    <w:rsid w:val="00F7530D"/>
    <w:rsid w:val="00F7578E"/>
    <w:rsid w:val="00F75B93"/>
    <w:rsid w:val="00F761EB"/>
    <w:rsid w:val="00F769CD"/>
    <w:rsid w:val="00F76D6B"/>
    <w:rsid w:val="00F772CA"/>
    <w:rsid w:val="00F77B32"/>
    <w:rsid w:val="00F80064"/>
    <w:rsid w:val="00F80729"/>
    <w:rsid w:val="00F809F5"/>
    <w:rsid w:val="00F80AE4"/>
    <w:rsid w:val="00F80CCC"/>
    <w:rsid w:val="00F80E33"/>
    <w:rsid w:val="00F818FA"/>
    <w:rsid w:val="00F8209B"/>
    <w:rsid w:val="00F820C6"/>
    <w:rsid w:val="00F82A18"/>
    <w:rsid w:val="00F82FE0"/>
    <w:rsid w:val="00F831D2"/>
    <w:rsid w:val="00F8332A"/>
    <w:rsid w:val="00F8450A"/>
    <w:rsid w:val="00F84911"/>
    <w:rsid w:val="00F84CCC"/>
    <w:rsid w:val="00F84E86"/>
    <w:rsid w:val="00F8532E"/>
    <w:rsid w:val="00F8597B"/>
    <w:rsid w:val="00F85FD3"/>
    <w:rsid w:val="00F8627B"/>
    <w:rsid w:val="00F8642E"/>
    <w:rsid w:val="00F86690"/>
    <w:rsid w:val="00F87B2A"/>
    <w:rsid w:val="00F87BE6"/>
    <w:rsid w:val="00F90080"/>
    <w:rsid w:val="00F9032F"/>
    <w:rsid w:val="00F9060A"/>
    <w:rsid w:val="00F907A7"/>
    <w:rsid w:val="00F90D12"/>
    <w:rsid w:val="00F9129E"/>
    <w:rsid w:val="00F91884"/>
    <w:rsid w:val="00F91A72"/>
    <w:rsid w:val="00F91CD3"/>
    <w:rsid w:val="00F91E42"/>
    <w:rsid w:val="00F92A23"/>
    <w:rsid w:val="00F92A4B"/>
    <w:rsid w:val="00F93B97"/>
    <w:rsid w:val="00F93CB0"/>
    <w:rsid w:val="00F940FB"/>
    <w:rsid w:val="00F9430F"/>
    <w:rsid w:val="00F943B7"/>
    <w:rsid w:val="00F94752"/>
    <w:rsid w:val="00F94FB0"/>
    <w:rsid w:val="00F95351"/>
    <w:rsid w:val="00F9543A"/>
    <w:rsid w:val="00F95440"/>
    <w:rsid w:val="00F96249"/>
    <w:rsid w:val="00F96551"/>
    <w:rsid w:val="00F9673B"/>
    <w:rsid w:val="00F96DFE"/>
    <w:rsid w:val="00F9704C"/>
    <w:rsid w:val="00F97645"/>
    <w:rsid w:val="00F97950"/>
    <w:rsid w:val="00FA0240"/>
    <w:rsid w:val="00FA093A"/>
    <w:rsid w:val="00FA0C03"/>
    <w:rsid w:val="00FA0ECB"/>
    <w:rsid w:val="00FA1057"/>
    <w:rsid w:val="00FA121B"/>
    <w:rsid w:val="00FA12C5"/>
    <w:rsid w:val="00FA15D6"/>
    <w:rsid w:val="00FA1892"/>
    <w:rsid w:val="00FA28E5"/>
    <w:rsid w:val="00FA30E3"/>
    <w:rsid w:val="00FA356C"/>
    <w:rsid w:val="00FA399F"/>
    <w:rsid w:val="00FA3BE8"/>
    <w:rsid w:val="00FA484B"/>
    <w:rsid w:val="00FA52B0"/>
    <w:rsid w:val="00FA5487"/>
    <w:rsid w:val="00FA5E0B"/>
    <w:rsid w:val="00FA6651"/>
    <w:rsid w:val="00FA6904"/>
    <w:rsid w:val="00FA69AA"/>
    <w:rsid w:val="00FA69DD"/>
    <w:rsid w:val="00FA6B23"/>
    <w:rsid w:val="00FA6D4A"/>
    <w:rsid w:val="00FA6D6A"/>
    <w:rsid w:val="00FA7BB3"/>
    <w:rsid w:val="00FB165B"/>
    <w:rsid w:val="00FB19B2"/>
    <w:rsid w:val="00FB2416"/>
    <w:rsid w:val="00FB3444"/>
    <w:rsid w:val="00FB4B31"/>
    <w:rsid w:val="00FB5AC6"/>
    <w:rsid w:val="00FB5C23"/>
    <w:rsid w:val="00FB5F15"/>
    <w:rsid w:val="00FB601A"/>
    <w:rsid w:val="00FB6700"/>
    <w:rsid w:val="00FB6F7C"/>
    <w:rsid w:val="00FB74BE"/>
    <w:rsid w:val="00FB75FA"/>
    <w:rsid w:val="00FB7722"/>
    <w:rsid w:val="00FB7D6C"/>
    <w:rsid w:val="00FC0726"/>
    <w:rsid w:val="00FC0F8F"/>
    <w:rsid w:val="00FC1166"/>
    <w:rsid w:val="00FC12D4"/>
    <w:rsid w:val="00FC2CFD"/>
    <w:rsid w:val="00FC32FC"/>
    <w:rsid w:val="00FC3A7B"/>
    <w:rsid w:val="00FC3D38"/>
    <w:rsid w:val="00FC476D"/>
    <w:rsid w:val="00FC4D83"/>
    <w:rsid w:val="00FC5338"/>
    <w:rsid w:val="00FC5E82"/>
    <w:rsid w:val="00FC61ED"/>
    <w:rsid w:val="00FC6754"/>
    <w:rsid w:val="00FC6B78"/>
    <w:rsid w:val="00FC6B84"/>
    <w:rsid w:val="00FC7603"/>
    <w:rsid w:val="00FC7846"/>
    <w:rsid w:val="00FC78E3"/>
    <w:rsid w:val="00FC7BFC"/>
    <w:rsid w:val="00FD0092"/>
    <w:rsid w:val="00FD010E"/>
    <w:rsid w:val="00FD08C7"/>
    <w:rsid w:val="00FD0EBA"/>
    <w:rsid w:val="00FD139C"/>
    <w:rsid w:val="00FD1495"/>
    <w:rsid w:val="00FD1500"/>
    <w:rsid w:val="00FD1C63"/>
    <w:rsid w:val="00FD1DCE"/>
    <w:rsid w:val="00FD2298"/>
    <w:rsid w:val="00FD2DAD"/>
    <w:rsid w:val="00FD38CB"/>
    <w:rsid w:val="00FD3EC7"/>
    <w:rsid w:val="00FD3FA7"/>
    <w:rsid w:val="00FD43B7"/>
    <w:rsid w:val="00FD442C"/>
    <w:rsid w:val="00FD4496"/>
    <w:rsid w:val="00FD487A"/>
    <w:rsid w:val="00FD4B4A"/>
    <w:rsid w:val="00FD4FCF"/>
    <w:rsid w:val="00FD542C"/>
    <w:rsid w:val="00FD5520"/>
    <w:rsid w:val="00FD58C5"/>
    <w:rsid w:val="00FD5965"/>
    <w:rsid w:val="00FD5A95"/>
    <w:rsid w:val="00FD60A4"/>
    <w:rsid w:val="00FD68BE"/>
    <w:rsid w:val="00FD6DE3"/>
    <w:rsid w:val="00FD6EFA"/>
    <w:rsid w:val="00FD7553"/>
    <w:rsid w:val="00FE058A"/>
    <w:rsid w:val="00FE06E8"/>
    <w:rsid w:val="00FE09E1"/>
    <w:rsid w:val="00FE0B19"/>
    <w:rsid w:val="00FE0D0D"/>
    <w:rsid w:val="00FE1035"/>
    <w:rsid w:val="00FE1319"/>
    <w:rsid w:val="00FE17DD"/>
    <w:rsid w:val="00FE1C4F"/>
    <w:rsid w:val="00FE1E10"/>
    <w:rsid w:val="00FE26F1"/>
    <w:rsid w:val="00FE29FC"/>
    <w:rsid w:val="00FE2C15"/>
    <w:rsid w:val="00FE2CC7"/>
    <w:rsid w:val="00FE2E21"/>
    <w:rsid w:val="00FE35E7"/>
    <w:rsid w:val="00FE372B"/>
    <w:rsid w:val="00FE3CA4"/>
    <w:rsid w:val="00FE3F1E"/>
    <w:rsid w:val="00FE4065"/>
    <w:rsid w:val="00FE4273"/>
    <w:rsid w:val="00FE462B"/>
    <w:rsid w:val="00FE48BA"/>
    <w:rsid w:val="00FE4EFE"/>
    <w:rsid w:val="00FE525D"/>
    <w:rsid w:val="00FE60A3"/>
    <w:rsid w:val="00FE6378"/>
    <w:rsid w:val="00FE64EA"/>
    <w:rsid w:val="00FE672C"/>
    <w:rsid w:val="00FE6A60"/>
    <w:rsid w:val="00FE72AD"/>
    <w:rsid w:val="00FE74C1"/>
    <w:rsid w:val="00FE76A6"/>
    <w:rsid w:val="00FE7E14"/>
    <w:rsid w:val="00FF02F7"/>
    <w:rsid w:val="00FF03B0"/>
    <w:rsid w:val="00FF099C"/>
    <w:rsid w:val="00FF0ED9"/>
    <w:rsid w:val="00FF10A1"/>
    <w:rsid w:val="00FF13BD"/>
    <w:rsid w:val="00FF1719"/>
    <w:rsid w:val="00FF19F0"/>
    <w:rsid w:val="00FF1F27"/>
    <w:rsid w:val="00FF1F33"/>
    <w:rsid w:val="00FF209E"/>
    <w:rsid w:val="00FF2B79"/>
    <w:rsid w:val="00FF2DC5"/>
    <w:rsid w:val="00FF2F8F"/>
    <w:rsid w:val="00FF3CB9"/>
    <w:rsid w:val="00FF419B"/>
    <w:rsid w:val="00FF42A8"/>
    <w:rsid w:val="00FF441F"/>
    <w:rsid w:val="00FF451B"/>
    <w:rsid w:val="00FF45F1"/>
    <w:rsid w:val="00FF4D2E"/>
    <w:rsid w:val="00FF5170"/>
    <w:rsid w:val="00FF5632"/>
    <w:rsid w:val="00FF5D2E"/>
    <w:rsid w:val="00FF5FE6"/>
    <w:rsid w:val="00FF69EB"/>
    <w:rsid w:val="00FF6A1E"/>
    <w:rsid w:val="00FF6AD5"/>
    <w:rsid w:val="00FF734A"/>
    <w:rsid w:val="00FF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CC72188-DF14-4B00-9981-626AC41D9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2005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link w:val="10"/>
    <w:qFormat/>
    <w:pPr>
      <w:keepNext/>
      <w:spacing w:before="600" w:after="120"/>
      <w:jc w:val="center"/>
      <w:outlineLvl w:val="0"/>
    </w:pPr>
    <w:rPr>
      <w:b/>
      <w:sz w:val="44"/>
    </w:rPr>
  </w:style>
  <w:style w:type="paragraph" w:styleId="2">
    <w:name w:val="heading 2"/>
    <w:basedOn w:val="a"/>
    <w:next w:val="a"/>
    <w:link w:val="20"/>
    <w:qFormat/>
    <w:rsid w:val="000E170C"/>
    <w:pPr>
      <w:widowControl w:val="0"/>
      <w:overflowPunct/>
      <w:textAlignment w:val="auto"/>
      <w:outlineLvl w:val="1"/>
    </w:pPr>
    <w:rPr>
      <w:rFonts w:ascii="Times New Roman CYR" w:hAnsi="Times New Roman CYR" w:cs="Times New Roman CYR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locked/>
    <w:rsid w:val="000E170C"/>
    <w:rPr>
      <w:b/>
      <w:sz w:val="44"/>
      <w:lang w:val="ru-RU" w:eastAsia="ru-RU" w:bidi="ar-SA"/>
    </w:rPr>
  </w:style>
  <w:style w:type="paragraph" w:customStyle="1" w:styleId="11">
    <w:name w:val="Знак1"/>
    <w:basedOn w:val="a"/>
    <w:rsid w:val="000E170C"/>
    <w:pPr>
      <w:tabs>
        <w:tab w:val="num" w:pos="720"/>
      </w:tabs>
      <w:overflowPunct/>
      <w:autoSpaceDE/>
      <w:autoSpaceDN/>
      <w:adjustRightInd/>
      <w:spacing w:after="160" w:line="240" w:lineRule="exact"/>
      <w:ind w:left="720" w:hanging="720"/>
      <w:jc w:val="both"/>
      <w:textAlignment w:val="auto"/>
    </w:pPr>
    <w:rPr>
      <w:rFonts w:ascii="Verdana" w:hAnsi="Verdana" w:cs="Arial"/>
      <w:lang w:val="en-US" w:eastAsia="en-US"/>
    </w:rPr>
  </w:style>
  <w:style w:type="character" w:customStyle="1" w:styleId="20">
    <w:name w:val="Заголовок 2 Знак"/>
    <w:link w:val="2"/>
    <w:semiHidden/>
    <w:locked/>
    <w:rsid w:val="000E170C"/>
    <w:rPr>
      <w:rFonts w:ascii="Times New Roman CYR" w:hAnsi="Times New Roman CYR" w:cs="Times New Roman CYR"/>
      <w:sz w:val="24"/>
      <w:szCs w:val="24"/>
      <w:lang w:val="ru-RU" w:eastAsia="ru-RU" w:bidi="ar-SA"/>
    </w:rPr>
  </w:style>
  <w:style w:type="paragraph" w:styleId="a3">
    <w:name w:val="header"/>
    <w:basedOn w:val="a"/>
    <w:link w:val="a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locked/>
    <w:rsid w:val="000E170C"/>
    <w:rPr>
      <w:lang w:val="ru-RU" w:eastAsia="ru-RU" w:bidi="ar-SA"/>
    </w:rPr>
  </w:style>
  <w:style w:type="paragraph" w:styleId="a5">
    <w:name w:val="footer"/>
    <w:basedOn w:val="a"/>
    <w:link w:val="a6"/>
    <w:uiPriority w:val="9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0E170C"/>
    <w:rPr>
      <w:lang w:val="ru-RU" w:eastAsia="ru-RU" w:bidi="ar-SA"/>
    </w:rPr>
  </w:style>
  <w:style w:type="paragraph" w:styleId="a7">
    <w:name w:val="Body Text"/>
    <w:basedOn w:val="a"/>
    <w:pPr>
      <w:jc w:val="both"/>
    </w:pPr>
  </w:style>
  <w:style w:type="paragraph" w:customStyle="1" w:styleId="ListParagraph1">
    <w:name w:val="List Paragraph1"/>
    <w:basedOn w:val="a"/>
    <w:rsid w:val="000E170C"/>
    <w:pPr>
      <w:widowControl w:val="0"/>
      <w:suppressAutoHyphens/>
      <w:overflowPunct/>
      <w:autoSpaceDE/>
      <w:autoSpaceDN/>
      <w:adjustRightInd/>
      <w:ind w:left="720"/>
      <w:textAlignment w:val="auto"/>
    </w:pPr>
    <w:rPr>
      <w:sz w:val="18"/>
      <w:szCs w:val="18"/>
      <w:lang w:eastAsia="ar-SA"/>
    </w:rPr>
  </w:style>
  <w:style w:type="character" w:styleId="a8">
    <w:name w:val="page number"/>
    <w:rsid w:val="000E170C"/>
    <w:rPr>
      <w:rFonts w:cs="Times New Roman"/>
    </w:rPr>
  </w:style>
  <w:style w:type="paragraph" w:customStyle="1" w:styleId="NoSpacing">
    <w:name w:val="No Spacing"/>
    <w:rsid w:val="000E170C"/>
    <w:rPr>
      <w:rFonts w:ascii="Calibri" w:hAnsi="Calibri"/>
      <w:sz w:val="22"/>
      <w:szCs w:val="22"/>
      <w:lang w:eastAsia="en-US"/>
    </w:rPr>
  </w:style>
  <w:style w:type="paragraph" w:customStyle="1" w:styleId="ConsPlusNonformat">
    <w:name w:val="ConsPlusNonformat"/>
    <w:rsid w:val="000E170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0E170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9">
    <w:name w:val="Balloon Text"/>
    <w:basedOn w:val="a"/>
    <w:link w:val="aa"/>
    <w:semiHidden/>
    <w:rsid w:val="000E170C"/>
    <w:pPr>
      <w:widowControl w:val="0"/>
      <w:overflowPunct/>
      <w:textAlignment w:val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semiHidden/>
    <w:locked/>
    <w:rsid w:val="000E170C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ListParagraph">
    <w:name w:val="List Paragraph"/>
    <w:basedOn w:val="a"/>
    <w:rsid w:val="000E170C"/>
    <w:pPr>
      <w:overflowPunct/>
      <w:autoSpaceDE/>
      <w:autoSpaceDN/>
      <w:adjustRightInd/>
      <w:ind w:left="720"/>
      <w:textAlignment w:val="auto"/>
    </w:pPr>
    <w:rPr>
      <w:sz w:val="24"/>
      <w:szCs w:val="24"/>
    </w:rPr>
  </w:style>
  <w:style w:type="paragraph" w:customStyle="1" w:styleId="ab">
    <w:name w:val="Таблицы (моноширинный)"/>
    <w:basedOn w:val="a"/>
    <w:next w:val="a"/>
    <w:rsid w:val="000E170C"/>
    <w:pPr>
      <w:widowControl w:val="0"/>
      <w:overflowPunct/>
      <w:jc w:val="both"/>
      <w:textAlignment w:val="auto"/>
    </w:pPr>
    <w:rPr>
      <w:rFonts w:ascii="Courier New" w:hAnsi="Courier New" w:cs="Courier New"/>
    </w:rPr>
  </w:style>
  <w:style w:type="paragraph" w:styleId="ac">
    <w:name w:val="List"/>
    <w:basedOn w:val="a"/>
    <w:rsid w:val="006F283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ad">
    <w:name w:val="List Continue"/>
    <w:basedOn w:val="a"/>
    <w:rsid w:val="00230089"/>
    <w:pPr>
      <w:spacing w:after="120"/>
      <w:ind w:left="283"/>
      <w:contextualSpacing/>
    </w:pPr>
  </w:style>
  <w:style w:type="paragraph" w:styleId="ae">
    <w:name w:val="Normal (Web)"/>
    <w:aliases w:val="Обычный (Web)"/>
    <w:basedOn w:val="a"/>
    <w:uiPriority w:val="99"/>
    <w:rsid w:val="00FA356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af">
    <w:name w:val="List Paragraph"/>
    <w:basedOn w:val="a"/>
    <w:uiPriority w:val="34"/>
    <w:qFormat/>
    <w:rsid w:val="008330BA"/>
    <w:pPr>
      <w:overflowPunct/>
      <w:autoSpaceDE/>
      <w:autoSpaceDN/>
      <w:adjustRightInd/>
      <w:ind w:left="720"/>
      <w:contextualSpacing/>
      <w:textAlignment w:val="auto"/>
    </w:pPr>
    <w:rPr>
      <w:sz w:val="24"/>
      <w:szCs w:val="24"/>
    </w:rPr>
  </w:style>
  <w:style w:type="character" w:styleId="af0">
    <w:name w:val="Hyperlink"/>
    <w:rsid w:val="00AE7060"/>
    <w:rPr>
      <w:rFonts w:cs="Times New Roman"/>
      <w:color w:val="0000FF"/>
      <w:u w:val="none"/>
      <w:effect w:val="none"/>
    </w:rPr>
  </w:style>
  <w:style w:type="character" w:customStyle="1" w:styleId="TextNPA">
    <w:name w:val="Text NPA"/>
    <w:rsid w:val="00A04591"/>
    <w:rPr>
      <w:rFonts w:ascii="Courier New" w:hAnsi="Courier New"/>
    </w:rPr>
  </w:style>
  <w:style w:type="character" w:customStyle="1" w:styleId="FontStyle16">
    <w:name w:val="Font Style16"/>
    <w:rsid w:val="006B4FFC"/>
    <w:rPr>
      <w:rFonts w:ascii="Times New Roman" w:hAnsi="Times New Roman" w:cs="Times New Roman"/>
      <w:sz w:val="24"/>
      <w:szCs w:val="24"/>
    </w:rPr>
  </w:style>
  <w:style w:type="paragraph" w:styleId="af1">
    <w:name w:val="Title"/>
    <w:basedOn w:val="a"/>
    <w:next w:val="a"/>
    <w:link w:val="af2"/>
    <w:qFormat/>
    <w:rsid w:val="00E05AF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af1"/>
    <w:rsid w:val="00E05AF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3">
    <w:name w:val="Subtitle"/>
    <w:basedOn w:val="a"/>
    <w:next w:val="a"/>
    <w:link w:val="af4"/>
    <w:qFormat/>
    <w:rsid w:val="00E05AF3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4">
    <w:name w:val="Подзаголовок Знак"/>
    <w:link w:val="af3"/>
    <w:rsid w:val="00E05AF3"/>
    <w:rPr>
      <w:rFonts w:ascii="Cambria" w:eastAsia="Times New Roman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lavbukh.ru/edoc/guid/28ee188d-7355-47a6-9d94-e593d379bff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://www.glavbukh.ru/edoc/guid/0e6ad5f2-7e6a-470a-af81-fb5dcf6ad449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Application%20Data\Microsoft\&#1064;&#1072;&#1073;&#1083;&#1086;&#1085;&#1099;\&#1041;&#1051;&#1040;&#1053;&#1050;%20&#1055;&#1054;&#1057;&#1058;&#1040;&#1053;&#1054;&#1042;&#1051;&#1045;&#1053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ПОСТАНОВЛЕНИЯ.dot</Template>
  <TotalTime>0</TotalTime>
  <Pages>1</Pages>
  <Words>20373</Words>
  <Characters>116131</Characters>
  <Application>Microsoft Office Word</Application>
  <DocSecurity>0</DocSecurity>
  <Lines>967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«О лимитах потребления</vt:lpstr>
    </vt:vector>
  </TitlesOfParts>
  <Company>Красноарм. администрация</Company>
  <LinksUpToDate>false</LinksUpToDate>
  <CharactersWithSpaces>136232</CharactersWithSpaces>
  <SharedDoc>false</SharedDoc>
  <HLinks>
    <vt:vector size="24" baseType="variant">
      <vt:variant>
        <vt:i4>5111828</vt:i4>
      </vt:variant>
      <vt:variant>
        <vt:i4>9</vt:i4>
      </vt:variant>
      <vt:variant>
        <vt:i4>0</vt:i4>
      </vt:variant>
      <vt:variant>
        <vt:i4>5</vt:i4>
      </vt:variant>
      <vt:variant>
        <vt:lpwstr>http://www.glavbukh.ru/edoc/guid/0e6ad5f2-7e6a-470a-af81-fb5dcf6ad449</vt:lpwstr>
      </vt:variant>
      <vt:variant>
        <vt:lpwstr/>
      </vt:variant>
      <vt:variant>
        <vt:i4>1900612</vt:i4>
      </vt:variant>
      <vt:variant>
        <vt:i4>6</vt:i4>
      </vt:variant>
      <vt:variant>
        <vt:i4>0</vt:i4>
      </vt:variant>
      <vt:variant>
        <vt:i4>5</vt:i4>
      </vt:variant>
      <vt:variant>
        <vt:lpwstr>http://www.glavbukh.ru/edoc/guid/28ee188d-7355-47a6-9d94-e593d379bff7</vt:lpwstr>
      </vt:variant>
      <vt:variant>
        <vt:lpwstr/>
      </vt:variant>
      <vt:variant>
        <vt:i4>6619191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Par5514</vt:lpwstr>
      </vt:variant>
      <vt:variant>
        <vt:i4>6619191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Par5514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«О лимитах потребления</dc:title>
  <dc:subject/>
  <dc:creator>user</dc:creator>
  <cp:keywords/>
  <cp:lastModifiedBy>Пользователь</cp:lastModifiedBy>
  <cp:revision>3</cp:revision>
  <cp:lastPrinted>2014-10-28T12:21:00Z</cp:lastPrinted>
  <dcterms:created xsi:type="dcterms:W3CDTF">2015-10-12T20:22:00Z</dcterms:created>
  <dcterms:modified xsi:type="dcterms:W3CDTF">2015-10-12T20:22:00Z</dcterms:modified>
</cp:coreProperties>
</file>